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5F8584" w14:textId="77777777" w:rsidR="0033076C" w:rsidRDefault="001C2D55">
      <w:pPr>
        <w:spacing w:before="360"/>
        <w:rPr>
          <w:b/>
          <w:bCs/>
        </w:rPr>
      </w:pPr>
      <w:r w:rsidRPr="001C2D55">
        <w:rPr>
          <w:b/>
          <w:bCs/>
        </w:rPr>
        <w:t>Samodzielny Publiczny Zespół Opieki Zdrowotnej w Kolbuszowej</w:t>
      </w:r>
    </w:p>
    <w:p w14:paraId="0791FA37" w14:textId="77777777" w:rsidR="0033076C" w:rsidRDefault="001C2D55">
      <w:pPr>
        <w:rPr>
          <w:b/>
          <w:bCs/>
        </w:rPr>
      </w:pPr>
      <w:r w:rsidRPr="001C2D55">
        <w:rPr>
          <w:b/>
          <w:bCs/>
        </w:rPr>
        <w:t>Grunwaldzka</w:t>
      </w:r>
      <w:r w:rsidR="0033076C">
        <w:rPr>
          <w:b/>
          <w:bCs/>
        </w:rPr>
        <w:t xml:space="preserve"> </w:t>
      </w:r>
      <w:r w:rsidRPr="001C2D55">
        <w:rPr>
          <w:b/>
          <w:bCs/>
        </w:rPr>
        <w:t>4</w:t>
      </w:r>
    </w:p>
    <w:p w14:paraId="0638BA9E" w14:textId="77777777" w:rsidR="0033076C" w:rsidRDefault="001C2D55">
      <w:pPr>
        <w:rPr>
          <w:b/>
          <w:bCs/>
        </w:rPr>
      </w:pPr>
      <w:r w:rsidRPr="001C2D55">
        <w:rPr>
          <w:b/>
          <w:bCs/>
        </w:rPr>
        <w:t>36-100</w:t>
      </w:r>
      <w:r w:rsidR="0033076C">
        <w:rPr>
          <w:b/>
          <w:bCs/>
        </w:rPr>
        <w:t xml:space="preserve"> </w:t>
      </w:r>
      <w:r w:rsidRPr="001C2D55">
        <w:rPr>
          <w:b/>
          <w:bCs/>
        </w:rPr>
        <w:t>Kolbuszowa</w:t>
      </w:r>
    </w:p>
    <w:p w14:paraId="7ED5FD5C" w14:textId="0AC61E3B" w:rsidR="0033076C" w:rsidRPr="009118D9" w:rsidRDefault="0033076C" w:rsidP="009118D9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C2D55" w:rsidRPr="001C2D55">
        <w:rPr>
          <w:b/>
          <w:bCs/>
        </w:rPr>
        <w:t>Eap-2412/19/20/M/3</w:t>
      </w:r>
      <w:r>
        <w:tab/>
        <w:t xml:space="preserve"> </w:t>
      </w:r>
      <w:r w:rsidR="001C2D55" w:rsidRPr="001C2D55">
        <w:t>Kolbuszowa</w:t>
      </w:r>
      <w:r>
        <w:t xml:space="preserve"> dnia: </w:t>
      </w:r>
      <w:r w:rsidR="001C2D55" w:rsidRPr="001C2D55">
        <w:t>2020-</w:t>
      </w:r>
      <w:r w:rsidR="00A74BDD">
        <w:t>10</w:t>
      </w:r>
      <w:r w:rsidR="001C2D55" w:rsidRPr="001C2D55">
        <w:t>-</w:t>
      </w:r>
      <w:r w:rsidR="00A74BDD">
        <w:t>05</w:t>
      </w:r>
    </w:p>
    <w:p w14:paraId="72659C71" w14:textId="77777777"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3F2F9C27" w14:textId="77777777"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14:paraId="20865CCF" w14:textId="77777777"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5DA34677" w14:textId="77777777"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C2D55" w:rsidRPr="001C2D55">
        <w:t>(</w:t>
      </w:r>
      <w:proofErr w:type="spellStart"/>
      <w:r w:rsidR="001C2D55" w:rsidRPr="001C2D55">
        <w:t>t.j</w:t>
      </w:r>
      <w:proofErr w:type="spellEnd"/>
      <w:r w:rsidR="001C2D55" w:rsidRPr="001C2D55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1C2D55" w:rsidRPr="001C2D5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14:paraId="5BD33831" w14:textId="77777777" w:rsidR="0033076C" w:rsidRDefault="001C2D55">
      <w:pPr>
        <w:spacing w:before="120" w:after="120"/>
        <w:jc w:val="center"/>
        <w:rPr>
          <w:b/>
        </w:rPr>
      </w:pPr>
      <w:r w:rsidRPr="001C2D55">
        <w:rPr>
          <w:b/>
        </w:rPr>
        <w:t>Dostawa różnych produktów spożywczych- powtórzenie</w:t>
      </w:r>
    </w:p>
    <w:p w14:paraId="511F9E65" w14:textId="77777777"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C2D55" w14:paraId="44B444F2" w14:textId="77777777" w:rsidTr="00C80E2B">
        <w:trPr>
          <w:cantSplit/>
        </w:trPr>
        <w:tc>
          <w:tcPr>
            <w:tcW w:w="9210" w:type="dxa"/>
          </w:tcPr>
          <w:p w14:paraId="450C666D" w14:textId="77777777" w:rsidR="001C2D55" w:rsidRDefault="001C2D55" w:rsidP="00C80E2B">
            <w:pPr>
              <w:spacing w:line="360" w:lineRule="auto"/>
              <w:ind w:firstLine="284"/>
              <w:jc w:val="both"/>
              <w:rPr>
                <w:b/>
              </w:rPr>
            </w:pPr>
            <w:r w:rsidRPr="001C2D55">
              <w:rPr>
                <w:b/>
              </w:rPr>
              <w:t>Spółdzielnia Mleczarska MLEKOVITA  Hurtownia Magazyn nr 28 w Trzebownisku</w:t>
            </w:r>
          </w:p>
          <w:p w14:paraId="07C2465B" w14:textId="77777777" w:rsidR="001C2D55" w:rsidRDefault="001C2D55" w:rsidP="00C80E2B">
            <w:pPr>
              <w:spacing w:line="360" w:lineRule="auto"/>
              <w:ind w:firstLine="284"/>
              <w:jc w:val="both"/>
              <w:rPr>
                <w:b/>
              </w:rPr>
            </w:pPr>
            <w:r w:rsidRPr="001C2D55">
              <w:rPr>
                <w:b/>
              </w:rPr>
              <w:t>Ludowa</w:t>
            </w:r>
            <w:r>
              <w:rPr>
                <w:b/>
              </w:rPr>
              <w:t xml:space="preserve"> </w:t>
            </w:r>
            <w:r w:rsidRPr="001C2D55">
              <w:rPr>
                <w:b/>
              </w:rPr>
              <w:t>122/931</w:t>
            </w:r>
          </w:p>
          <w:p w14:paraId="4311D3F8" w14:textId="77777777" w:rsidR="001C2D55" w:rsidRDefault="001C2D55" w:rsidP="00C80E2B">
            <w:pPr>
              <w:spacing w:line="360" w:lineRule="auto"/>
              <w:ind w:firstLine="284"/>
              <w:jc w:val="both"/>
              <w:rPr>
                <w:b/>
              </w:rPr>
            </w:pPr>
            <w:r w:rsidRPr="001C2D55">
              <w:rPr>
                <w:b/>
              </w:rPr>
              <w:t>18-200</w:t>
            </w:r>
            <w:r>
              <w:rPr>
                <w:b/>
              </w:rPr>
              <w:t xml:space="preserve"> </w:t>
            </w:r>
            <w:r w:rsidRPr="001C2D55">
              <w:rPr>
                <w:b/>
              </w:rPr>
              <w:t>Wysokie Mazowieckie; Trzebownisko</w:t>
            </w:r>
          </w:p>
          <w:p w14:paraId="1DFDB2CD" w14:textId="77777777" w:rsidR="001C2D55" w:rsidRDefault="001C2D55" w:rsidP="00C80E2B">
            <w:pPr>
              <w:spacing w:line="360" w:lineRule="auto"/>
              <w:ind w:firstLine="284"/>
              <w:jc w:val="both"/>
            </w:pPr>
            <w:r>
              <w:t>na:</w:t>
            </w:r>
          </w:p>
          <w:p w14:paraId="28C136EB" w14:textId="77777777" w:rsidR="001C2D55" w:rsidRDefault="001C2D55" w:rsidP="00C80E2B">
            <w:pPr>
              <w:spacing w:line="360" w:lineRule="auto"/>
              <w:ind w:firstLine="284"/>
              <w:jc w:val="both"/>
              <w:rPr>
                <w:b/>
              </w:rPr>
            </w:pPr>
            <w:r w:rsidRPr="001C2D55">
              <w:t>Nabiał</w:t>
            </w:r>
            <w:r>
              <w:t xml:space="preserve"> za cenę </w:t>
            </w:r>
            <w:r w:rsidRPr="001C2D55">
              <w:rPr>
                <w:b/>
              </w:rPr>
              <w:t>43 905.02 zł</w:t>
            </w:r>
          </w:p>
          <w:p w14:paraId="1764A40C" w14:textId="77777777" w:rsidR="001C2D55" w:rsidRDefault="001C2D55" w:rsidP="00C80E2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AF62F90" w14:textId="77777777" w:rsidR="001C2D55" w:rsidRPr="001C2D55" w:rsidRDefault="001C2D55" w:rsidP="00C80E2B">
            <w:pPr>
              <w:spacing w:line="360" w:lineRule="auto"/>
              <w:ind w:firstLine="284"/>
              <w:jc w:val="both"/>
            </w:pPr>
            <w:r w:rsidRPr="001C2D55">
              <w:t>Uzasadnienie wyboru oferty najkorzystniejszej:</w:t>
            </w:r>
          </w:p>
          <w:p w14:paraId="218B5A91" w14:textId="77777777" w:rsidR="001C2D55" w:rsidRPr="001C2D55" w:rsidRDefault="001C2D55" w:rsidP="00C80E2B">
            <w:pPr>
              <w:spacing w:line="360" w:lineRule="auto"/>
              <w:ind w:firstLine="284"/>
              <w:jc w:val="both"/>
            </w:pPr>
            <w:r w:rsidRPr="001C2D55">
              <w:t>-</w:t>
            </w:r>
            <w:r w:rsidRPr="001C2D55">
              <w:tab/>
              <w:t xml:space="preserve">treść wybranej oferty odpowiada treści SIWZ, zgodnie z art.82 ust.3. </w:t>
            </w:r>
            <w:proofErr w:type="spellStart"/>
            <w:r w:rsidRPr="001C2D55">
              <w:t>uPzp</w:t>
            </w:r>
            <w:proofErr w:type="spellEnd"/>
            <w:r w:rsidRPr="001C2D55">
              <w:t xml:space="preserve">, </w:t>
            </w:r>
          </w:p>
          <w:p w14:paraId="7A1E2970" w14:textId="77777777" w:rsidR="001C2D55" w:rsidRPr="001C2D55" w:rsidRDefault="001C2D55" w:rsidP="00C80E2B">
            <w:pPr>
              <w:spacing w:line="360" w:lineRule="auto"/>
              <w:ind w:firstLine="284"/>
              <w:jc w:val="both"/>
            </w:pPr>
            <w:r w:rsidRPr="001C2D55">
              <w:t>-</w:t>
            </w:r>
            <w:r w:rsidRPr="001C2D55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7228B9CD" w14:textId="77777777" w:rsidR="001C2D55" w:rsidRPr="001C2D55" w:rsidRDefault="001C2D55" w:rsidP="00C80E2B">
            <w:pPr>
              <w:spacing w:line="360" w:lineRule="auto"/>
              <w:ind w:firstLine="284"/>
              <w:jc w:val="both"/>
            </w:pPr>
            <w:r w:rsidRPr="001C2D55">
              <w:t>I. Kryterium: Cena oferty - 100 punktów</w:t>
            </w:r>
          </w:p>
          <w:p w14:paraId="1F6CE117" w14:textId="77777777" w:rsidR="001C2D55" w:rsidRPr="001C2D55" w:rsidRDefault="001C2D55" w:rsidP="00C80E2B">
            <w:pPr>
              <w:spacing w:line="360" w:lineRule="auto"/>
              <w:ind w:firstLine="284"/>
              <w:jc w:val="both"/>
            </w:pPr>
            <w:r w:rsidRPr="001C2D55">
              <w:t>- oferta wpłynęła do Zamawiającego w wyznaczonym terminie , a Wykonawca  ją składający nie podlega wykluczeniu z postępowania</w:t>
            </w:r>
          </w:p>
          <w:p w14:paraId="2F03ED53" w14:textId="77777777" w:rsidR="001C2D55" w:rsidRDefault="001C2D55" w:rsidP="00C80E2B">
            <w:pPr>
              <w:spacing w:line="360" w:lineRule="auto"/>
              <w:ind w:firstLine="284"/>
              <w:jc w:val="both"/>
            </w:pPr>
            <w:r w:rsidRPr="001C2D55">
              <w:t>-kwota oferty nie przekraczała kwoty jaką Zamawiający zamierza przeznaczyć na sfinansowanie zamówienia.</w:t>
            </w:r>
          </w:p>
        </w:tc>
      </w:tr>
    </w:tbl>
    <w:p w14:paraId="52C5CFCE" w14:textId="77777777" w:rsidR="000B6515" w:rsidRDefault="000B6515" w:rsidP="000B6515">
      <w:pPr>
        <w:spacing w:before="120" w:after="120"/>
        <w:jc w:val="both"/>
        <w:rPr>
          <w:color w:val="000000"/>
        </w:rPr>
      </w:pPr>
    </w:p>
    <w:p w14:paraId="09C1EE27" w14:textId="77777777"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6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8"/>
        <w:gridCol w:w="4801"/>
        <w:gridCol w:w="1469"/>
        <w:gridCol w:w="2400"/>
      </w:tblGrid>
      <w:tr w:rsidR="009118D9" w:rsidRPr="005811DF" w14:paraId="3C98C4C5" w14:textId="77777777" w:rsidTr="009118D9">
        <w:trPr>
          <w:trHeight w:val="522"/>
        </w:trPr>
        <w:tc>
          <w:tcPr>
            <w:tcW w:w="1028" w:type="dxa"/>
            <w:vAlign w:val="center"/>
          </w:tcPr>
          <w:p w14:paraId="6FD9F940" w14:textId="77777777" w:rsidR="009118D9" w:rsidRPr="005811DF" w:rsidRDefault="009118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Nr tematu</w:t>
            </w:r>
          </w:p>
        </w:tc>
        <w:tc>
          <w:tcPr>
            <w:tcW w:w="4801" w:type="dxa"/>
            <w:vAlign w:val="center"/>
          </w:tcPr>
          <w:p w14:paraId="183BF71A" w14:textId="77777777" w:rsidR="009118D9" w:rsidRPr="005811DF" w:rsidRDefault="009118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4F8354D2" w14:textId="77777777" w:rsidR="009118D9" w:rsidRPr="005811DF" w:rsidRDefault="009118D9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69" w:type="dxa"/>
            <w:vAlign w:val="center"/>
          </w:tcPr>
          <w:p w14:paraId="7C59D4DA" w14:textId="77777777" w:rsidR="009118D9" w:rsidRPr="005811DF" w:rsidRDefault="009118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D5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00" w:type="dxa"/>
            <w:vAlign w:val="center"/>
          </w:tcPr>
          <w:p w14:paraId="6C3EB453" w14:textId="77777777" w:rsidR="009118D9" w:rsidRPr="005811DF" w:rsidRDefault="009118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118D9" w:rsidRPr="005811DF" w14:paraId="7E079753" w14:textId="77777777" w:rsidTr="009118D9">
        <w:trPr>
          <w:trHeight w:val="1402"/>
        </w:trPr>
        <w:tc>
          <w:tcPr>
            <w:tcW w:w="1028" w:type="dxa"/>
            <w:vAlign w:val="center"/>
          </w:tcPr>
          <w:p w14:paraId="4BC193B4" w14:textId="77777777" w:rsidR="009118D9" w:rsidRPr="005811DF" w:rsidRDefault="009118D9" w:rsidP="00C8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D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01" w:type="dxa"/>
            <w:vAlign w:val="center"/>
          </w:tcPr>
          <w:p w14:paraId="5C4C4DEF" w14:textId="77777777" w:rsidR="009118D9" w:rsidRPr="005811DF" w:rsidRDefault="009118D9" w:rsidP="00C8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D55">
              <w:rPr>
                <w:rFonts w:ascii="Times New Roman" w:hAnsi="Times New Roman" w:cs="Times New Roman"/>
                <w:bCs/>
                <w:sz w:val="18"/>
                <w:szCs w:val="18"/>
              </w:rPr>
              <w:t>Spółdzielnia Mleczarska MLEKOVITA  Hurtownia Magazyn nr 28 w Trzebownisku</w:t>
            </w:r>
          </w:p>
          <w:p w14:paraId="7656B917" w14:textId="77777777" w:rsidR="009118D9" w:rsidRPr="005811DF" w:rsidRDefault="009118D9" w:rsidP="00C8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D55">
              <w:rPr>
                <w:rFonts w:ascii="Times New Roman" w:hAnsi="Times New Roman" w:cs="Times New Roman"/>
                <w:bCs/>
                <w:sz w:val="18"/>
                <w:szCs w:val="18"/>
              </w:rPr>
              <w:t>Ludowa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2D55">
              <w:rPr>
                <w:rFonts w:ascii="Times New Roman" w:hAnsi="Times New Roman" w:cs="Times New Roman"/>
                <w:bCs/>
                <w:sz w:val="18"/>
                <w:szCs w:val="18"/>
              </w:rPr>
              <w:t>122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2D55">
              <w:rPr>
                <w:rFonts w:ascii="Times New Roman" w:hAnsi="Times New Roman" w:cs="Times New Roman"/>
                <w:bCs/>
                <w:sz w:val="18"/>
                <w:szCs w:val="18"/>
              </w:rPr>
              <w:t>/931</w:t>
            </w:r>
          </w:p>
          <w:p w14:paraId="78079D70" w14:textId="77777777" w:rsidR="009118D9" w:rsidRPr="005811DF" w:rsidRDefault="009118D9" w:rsidP="00C8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D55">
              <w:rPr>
                <w:rFonts w:ascii="Times New Roman" w:hAnsi="Times New Roman" w:cs="Times New Roman"/>
                <w:bCs/>
                <w:sz w:val="18"/>
                <w:szCs w:val="18"/>
              </w:rPr>
              <w:t>18-200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2D55">
              <w:rPr>
                <w:rFonts w:ascii="Times New Roman" w:hAnsi="Times New Roman" w:cs="Times New Roman"/>
                <w:bCs/>
                <w:sz w:val="18"/>
                <w:szCs w:val="18"/>
              </w:rPr>
              <w:t>Wysokie Mazowieckie; Trzebownisko</w:t>
            </w:r>
          </w:p>
          <w:p w14:paraId="572FDC14" w14:textId="77777777" w:rsidR="009118D9" w:rsidRPr="005811DF" w:rsidRDefault="009118D9" w:rsidP="00C8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C2D5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69" w:type="dxa"/>
            <w:vAlign w:val="center"/>
          </w:tcPr>
          <w:p w14:paraId="621AD7FC" w14:textId="77777777" w:rsidR="009118D9" w:rsidRPr="005811DF" w:rsidRDefault="009118D9" w:rsidP="00C8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D5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400" w:type="dxa"/>
            <w:vAlign w:val="center"/>
          </w:tcPr>
          <w:p w14:paraId="6CE3E651" w14:textId="77777777" w:rsidR="009118D9" w:rsidRPr="005811DF" w:rsidRDefault="009118D9" w:rsidP="00C8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2D5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4454C8F" w14:textId="77777777"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0C77F6D8" w14:textId="77777777">
        <w:tc>
          <w:tcPr>
            <w:tcW w:w="941" w:type="dxa"/>
            <w:shd w:val="clear" w:color="auto" w:fill="F3F3F3"/>
            <w:vAlign w:val="center"/>
          </w:tcPr>
          <w:p w14:paraId="7196B1BC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3D2D6472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117339AA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 w14:paraId="02F98691" w14:textId="77777777">
        <w:tc>
          <w:tcPr>
            <w:tcW w:w="941" w:type="dxa"/>
            <w:vAlign w:val="center"/>
          </w:tcPr>
          <w:p w14:paraId="714565E7" w14:textId="77777777" w:rsidR="0033076C" w:rsidRDefault="001C2D55">
            <w:r w:rsidRPr="001C2D55">
              <w:t>0</w:t>
            </w:r>
          </w:p>
        </w:tc>
        <w:tc>
          <w:tcPr>
            <w:tcW w:w="2796" w:type="dxa"/>
            <w:vAlign w:val="center"/>
          </w:tcPr>
          <w:p w14:paraId="0E6339EB" w14:textId="77777777" w:rsidR="0033076C" w:rsidRDefault="0033076C"/>
          <w:p w14:paraId="0FB1AE89" w14:textId="77777777" w:rsidR="0033076C" w:rsidRDefault="0033076C"/>
          <w:p w14:paraId="2E818028" w14:textId="77777777" w:rsidR="0033076C" w:rsidRDefault="0033076C">
            <w:r>
              <w:t xml:space="preserve">  </w:t>
            </w:r>
          </w:p>
          <w:p w14:paraId="391E55D3" w14:textId="77777777"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5BCF4A94" w14:textId="77777777" w:rsidR="0033076C" w:rsidRDefault="0033076C"/>
          <w:p w14:paraId="3A6D022F" w14:textId="77777777" w:rsidR="0033076C" w:rsidRDefault="0033076C">
            <w:pPr>
              <w:jc w:val="both"/>
            </w:pPr>
          </w:p>
        </w:tc>
      </w:tr>
    </w:tbl>
    <w:p w14:paraId="39AC12B6" w14:textId="77777777"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14:paraId="1956A624" w14:textId="77777777"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020FE927" w14:textId="77777777">
        <w:tc>
          <w:tcPr>
            <w:tcW w:w="941" w:type="dxa"/>
            <w:shd w:val="clear" w:color="auto" w:fill="F3F3F3"/>
            <w:vAlign w:val="center"/>
          </w:tcPr>
          <w:p w14:paraId="2C306B47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58903F1C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30D1F77B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 w14:paraId="6CAE329E" w14:textId="77777777">
        <w:tc>
          <w:tcPr>
            <w:tcW w:w="941" w:type="dxa"/>
            <w:vAlign w:val="center"/>
          </w:tcPr>
          <w:p w14:paraId="37702AE0" w14:textId="77777777" w:rsidR="0033076C" w:rsidRDefault="001C2D55">
            <w:r w:rsidRPr="001C2D55">
              <w:t>0</w:t>
            </w:r>
          </w:p>
        </w:tc>
        <w:tc>
          <w:tcPr>
            <w:tcW w:w="2796" w:type="dxa"/>
            <w:vAlign w:val="center"/>
          </w:tcPr>
          <w:p w14:paraId="6529A592" w14:textId="77777777" w:rsidR="0033076C" w:rsidRDefault="0033076C">
            <w:pPr>
              <w:jc w:val="both"/>
            </w:pPr>
          </w:p>
          <w:p w14:paraId="09C1CCDA" w14:textId="77777777"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14:paraId="6ADC6F81" w14:textId="77777777"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25AE9D6D" w14:textId="77777777" w:rsidR="0033076C" w:rsidRDefault="0033076C">
            <w:pPr>
              <w:jc w:val="both"/>
              <w:rPr>
                <w:sz w:val="20"/>
                <w:szCs w:val="20"/>
              </w:rPr>
            </w:pPr>
          </w:p>
          <w:p w14:paraId="36DA384A" w14:textId="77777777" w:rsidR="0033076C" w:rsidRDefault="0033076C">
            <w:pPr>
              <w:jc w:val="both"/>
            </w:pPr>
          </w:p>
        </w:tc>
      </w:tr>
    </w:tbl>
    <w:p w14:paraId="71D8B907" w14:textId="77777777" w:rsidR="0033076C" w:rsidRDefault="0033076C">
      <w:pPr>
        <w:pStyle w:val="Tekstpodstawowy"/>
        <w:rPr>
          <w:sz w:val="16"/>
          <w:szCs w:val="16"/>
        </w:rPr>
      </w:pPr>
    </w:p>
    <w:p w14:paraId="223F3576" w14:textId="77777777"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C2D55">
        <w:t xml:space="preserve"> </w:t>
      </w:r>
      <w:r w:rsidR="001C2D55" w:rsidRPr="0012155B">
        <w:t>nie krótszym niż 5 dni od dnia przesłania niniejszego zawiadomienia o wyborze najkorzystniejszej oferty</w:t>
      </w:r>
      <w:r w:rsidR="001C2D55">
        <w:t>.</w:t>
      </w:r>
    </w:p>
    <w:p w14:paraId="6DF2A357" w14:textId="77777777"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107138A5" w14:textId="77777777" w:rsidR="00AD5B8D" w:rsidRDefault="00AD5B8D" w:rsidP="00AD5B8D">
      <w:pPr>
        <w:spacing w:line="360" w:lineRule="auto"/>
        <w:jc w:val="both"/>
        <w:rPr>
          <w:bCs/>
        </w:rPr>
      </w:pPr>
    </w:p>
    <w:p w14:paraId="6296C51E" w14:textId="77777777"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4D14EC0F" w14:textId="77777777"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14:paraId="3B5A6DE1" w14:textId="4C12DDA4" w:rsidR="0033076C" w:rsidRDefault="009118D9" w:rsidP="009118D9">
      <w:pPr>
        <w:spacing w:before="120" w:after="120"/>
        <w:ind w:left="4680"/>
      </w:pPr>
      <w:r>
        <w:rPr>
          <w:vertAlign w:val="superscript"/>
        </w:rPr>
        <w:t xml:space="preserve"> </w:t>
      </w:r>
      <w:r>
        <w:t xml:space="preserve">                    Dyrektor SP ZOZ Kolbuszowa</w:t>
      </w:r>
    </w:p>
    <w:p w14:paraId="088E4862" w14:textId="6028B183" w:rsidR="009118D9" w:rsidRDefault="009118D9">
      <w:pPr>
        <w:spacing w:before="120" w:after="120"/>
        <w:ind w:left="4680"/>
        <w:jc w:val="center"/>
        <w:rPr>
          <w:bCs/>
          <w:vertAlign w:val="superscript"/>
        </w:rPr>
      </w:pPr>
      <w:r>
        <w:t>Zbigniew Strzelczyk</w:t>
      </w:r>
    </w:p>
    <w:sectPr w:rsidR="009118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3B98E" w14:textId="77777777" w:rsidR="00041710" w:rsidRDefault="00041710">
      <w:r>
        <w:separator/>
      </w:r>
    </w:p>
  </w:endnote>
  <w:endnote w:type="continuationSeparator" w:id="0">
    <w:p w14:paraId="16D822E3" w14:textId="77777777" w:rsidR="00041710" w:rsidRDefault="00041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EA4CF9" w14:textId="77777777" w:rsidR="001C2D55" w:rsidRDefault="001C2D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9BECF" w14:textId="77777777"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9A9FFB6" w14:textId="77777777"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C3D458" w14:textId="77777777"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C68987" w14:textId="77777777" w:rsidR="001C2D55" w:rsidRDefault="001C2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5D75F0" w14:textId="77777777" w:rsidR="00041710" w:rsidRDefault="00041710">
      <w:r>
        <w:separator/>
      </w:r>
    </w:p>
  </w:footnote>
  <w:footnote w:type="continuationSeparator" w:id="0">
    <w:p w14:paraId="0CE1A211" w14:textId="77777777" w:rsidR="00041710" w:rsidRDefault="00041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7D64C" w14:textId="77777777" w:rsidR="001C2D55" w:rsidRDefault="001C2D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75C531" w14:textId="77777777" w:rsidR="001C2D55" w:rsidRDefault="001C2D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1556BE" w14:textId="77777777" w:rsidR="001C2D55" w:rsidRDefault="001C2D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78A"/>
    <w:rsid w:val="00034F15"/>
    <w:rsid w:val="00041710"/>
    <w:rsid w:val="00095FA1"/>
    <w:rsid w:val="000B6515"/>
    <w:rsid w:val="000D1E6C"/>
    <w:rsid w:val="000D6259"/>
    <w:rsid w:val="001C2D55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14DD5"/>
    <w:rsid w:val="007E5104"/>
    <w:rsid w:val="007E7D8F"/>
    <w:rsid w:val="00802201"/>
    <w:rsid w:val="008113FF"/>
    <w:rsid w:val="00813991"/>
    <w:rsid w:val="008569BA"/>
    <w:rsid w:val="008C0372"/>
    <w:rsid w:val="0090578A"/>
    <w:rsid w:val="009118D9"/>
    <w:rsid w:val="00917FEB"/>
    <w:rsid w:val="00953D9A"/>
    <w:rsid w:val="00A371D5"/>
    <w:rsid w:val="00A74BDD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40687"/>
  <w15:chartTrackingRefBased/>
  <w15:docId w15:val="{35766798-E0D9-4DDB-905B-3DA31DAF4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2020-09-14T11:06:00Z</cp:lastPrinted>
  <dcterms:created xsi:type="dcterms:W3CDTF">2020-10-05T10:10:00Z</dcterms:created>
  <dcterms:modified xsi:type="dcterms:W3CDTF">2020-10-05T10:10:00Z</dcterms:modified>
</cp:coreProperties>
</file>