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13A00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48FAF0DC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5DF7001C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67CC2A5B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1E81CC63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748AB7F2" w14:textId="77777777"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14:paraId="08BFB1C8" w14:textId="3AC56CAC"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01AF1" w:rsidRPr="00E01AF1">
        <w:rPr>
          <w:b/>
          <w:bCs/>
          <w:sz w:val="24"/>
        </w:rPr>
        <w:t>ZP/40/2020/4</w:t>
      </w:r>
      <w:r w:rsidR="002B15C3">
        <w:rPr>
          <w:sz w:val="24"/>
        </w:rPr>
        <w:tab/>
        <w:t xml:space="preserve"> </w:t>
      </w:r>
      <w:r w:rsidR="00E01AF1" w:rsidRPr="00E01AF1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E01AF1" w:rsidRPr="00E01AF1">
        <w:rPr>
          <w:sz w:val="24"/>
        </w:rPr>
        <w:t>2020-</w:t>
      </w:r>
      <w:r w:rsidR="004A17E7">
        <w:rPr>
          <w:sz w:val="24"/>
        </w:rPr>
        <w:t>10-05</w:t>
      </w:r>
    </w:p>
    <w:p w14:paraId="3D140AAA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44EA00C3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602C0CFC" w14:textId="77777777"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14:paraId="14FAF8B7" w14:textId="77777777"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B243DCC" w14:textId="77777777"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14:paraId="3863B997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64D3A0B5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E01AF1" w:rsidRPr="00E01AF1">
        <w:rPr>
          <w:rFonts w:ascii="Times New Roman" w:hAnsi="Times New Roman"/>
          <w:b w:val="0"/>
        </w:rPr>
        <w:t>1</w:t>
      </w:r>
    </w:p>
    <w:p w14:paraId="25C92B34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318B2F80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01AF1" w:rsidRPr="00E01AF1">
        <w:rPr>
          <w:sz w:val="24"/>
        </w:rPr>
        <w:t>2020-09-14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E01AF1" w:rsidRPr="00E01AF1">
        <w:rPr>
          <w:b/>
          <w:sz w:val="24"/>
        </w:rPr>
        <w:t>przetarg nieograniczony</w:t>
      </w:r>
      <w:r>
        <w:rPr>
          <w:sz w:val="24"/>
        </w:rPr>
        <w:t>, na „</w:t>
      </w:r>
      <w:r w:rsidR="00E01AF1" w:rsidRPr="00E01AF1">
        <w:rPr>
          <w:b/>
          <w:sz w:val="24"/>
        </w:rPr>
        <w:t>Zakup i dostawa odczynników II</w:t>
      </w:r>
      <w:r>
        <w:rPr>
          <w:sz w:val="24"/>
        </w:rPr>
        <w:t>”, o następującej treści:</w:t>
      </w:r>
    </w:p>
    <w:p w14:paraId="43AA1186" w14:textId="77777777"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6E6F1B37" w14:textId="77777777"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14:paraId="69F3CD44" w14:textId="7BEC54D1" w:rsidR="006264F9" w:rsidRDefault="006264F9" w:rsidP="000426DF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E01AF1" w:rsidRPr="00E01AF1">
        <w:rPr>
          <w:sz w:val="22"/>
          <w:szCs w:val="22"/>
        </w:rPr>
        <w:t>.Czy Zamawiający, w zakresie pak. nr 2,dopuści ksylen oczyszczony, przeznaczony do użycia w laboratorium histopatologicznycznym?</w:t>
      </w:r>
    </w:p>
    <w:p w14:paraId="02C0EC88" w14:textId="6184DD67" w:rsidR="006264F9" w:rsidRPr="00457C4E" w:rsidRDefault="006264F9" w:rsidP="006264F9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457C4E" w:rsidRPr="00457C4E">
        <w:rPr>
          <w:b/>
          <w:bCs/>
          <w:sz w:val="22"/>
          <w:szCs w:val="22"/>
        </w:rPr>
        <w:t>Tak.</w:t>
      </w:r>
    </w:p>
    <w:p w14:paraId="347EE26B" w14:textId="77777777" w:rsidR="006264F9" w:rsidRPr="00457C4E" w:rsidRDefault="006264F9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14:paraId="37740F82" w14:textId="49E4CF5C" w:rsidR="000426DF" w:rsidRPr="000426DF" w:rsidRDefault="00E01AF1" w:rsidP="000426DF">
      <w:pPr>
        <w:spacing w:after="120"/>
        <w:ind w:left="30" w:right="-72"/>
        <w:jc w:val="both"/>
        <w:rPr>
          <w:sz w:val="22"/>
          <w:szCs w:val="22"/>
        </w:rPr>
      </w:pPr>
      <w:r w:rsidRPr="00E01AF1">
        <w:rPr>
          <w:sz w:val="22"/>
          <w:szCs w:val="22"/>
        </w:rPr>
        <w:t>2.Czy Zamawiający, w zakresie pak. nr 6,dopuści opakowanie 3,8L z odpowiednim przeliczeniem ilości tj. 948 opakowań po 3,8L?</w:t>
      </w:r>
    </w:p>
    <w:p w14:paraId="7A83B1E2" w14:textId="77777777"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14:paraId="294C2C21" w14:textId="1691342E" w:rsidR="002B15C3" w:rsidRPr="00457C4E" w:rsidRDefault="002B15C3" w:rsidP="002B15C3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457C4E" w:rsidRPr="00457C4E">
        <w:rPr>
          <w:b/>
          <w:bCs/>
          <w:sz w:val="22"/>
          <w:szCs w:val="22"/>
        </w:rPr>
        <w:t xml:space="preserve">Zamawiający nie dopuszcza. Zamawiający wymagał </w:t>
      </w:r>
      <w:r w:rsidR="00457C4E" w:rsidRPr="00457C4E">
        <w:rPr>
          <w:b/>
          <w:bCs/>
          <w:sz w:val="22"/>
          <w:szCs w:val="22"/>
          <w:u w:val="single"/>
        </w:rPr>
        <w:t>łącznie</w:t>
      </w:r>
      <w:r w:rsidR="00457C4E" w:rsidRPr="00457C4E">
        <w:rPr>
          <w:b/>
          <w:bCs/>
          <w:sz w:val="22"/>
          <w:szCs w:val="22"/>
        </w:rPr>
        <w:t xml:space="preserve"> 720 l w opakowani</w:t>
      </w:r>
      <w:r w:rsidR="00B4091C">
        <w:rPr>
          <w:b/>
          <w:bCs/>
          <w:sz w:val="22"/>
          <w:szCs w:val="22"/>
        </w:rPr>
        <w:t>ach</w:t>
      </w:r>
      <w:r w:rsidR="00457C4E" w:rsidRPr="00457C4E">
        <w:rPr>
          <w:b/>
          <w:bCs/>
          <w:sz w:val="22"/>
          <w:szCs w:val="22"/>
        </w:rPr>
        <w:t xml:space="preserve"> po 5 l.</w:t>
      </w:r>
    </w:p>
    <w:p w14:paraId="6A45BFBC" w14:textId="77777777" w:rsidR="002B15C3" w:rsidRPr="00457C4E" w:rsidRDefault="002B15C3" w:rsidP="002B15C3">
      <w:pPr>
        <w:pStyle w:val="Tekstpodstawowy"/>
        <w:ind w:left="3117" w:firstLine="423"/>
        <w:rPr>
          <w:b/>
          <w:bCs/>
          <w:sz w:val="24"/>
        </w:rPr>
      </w:pPr>
    </w:p>
    <w:p w14:paraId="10D96FA8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009D4A24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2D31ECD8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6F57E2EC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19A975E1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151BF775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6CF0F840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7370AAA7" w14:textId="77777777" w:rsidR="002B15C3" w:rsidRDefault="00E01AF1" w:rsidP="002B15C3">
      <w:pPr>
        <w:ind w:left="3117" w:firstLine="2"/>
        <w:jc w:val="center"/>
        <w:rPr>
          <w:sz w:val="24"/>
        </w:rPr>
      </w:pPr>
      <w:r w:rsidRPr="00E01AF1">
        <w:rPr>
          <w:sz w:val="24"/>
        </w:rPr>
        <w:t>Iwona</w:t>
      </w:r>
      <w:r w:rsidR="002B15C3">
        <w:rPr>
          <w:sz w:val="24"/>
        </w:rPr>
        <w:t xml:space="preserve"> </w:t>
      </w:r>
      <w:r w:rsidRPr="00E01AF1">
        <w:rPr>
          <w:sz w:val="24"/>
        </w:rPr>
        <w:t>Łuszczek</w:t>
      </w:r>
    </w:p>
    <w:p w14:paraId="444FCF2A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44CB59E5" w14:textId="77777777"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31F665" w14:textId="77777777" w:rsidR="00E01AF1" w:rsidRDefault="00E01AF1" w:rsidP="00E01AF1">
      <w:r>
        <w:separator/>
      </w:r>
    </w:p>
  </w:endnote>
  <w:endnote w:type="continuationSeparator" w:id="0">
    <w:p w14:paraId="34A8CF4C" w14:textId="77777777" w:rsidR="00E01AF1" w:rsidRDefault="00E01AF1" w:rsidP="00E01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4F35A2" w14:textId="77777777" w:rsidR="00E01AF1" w:rsidRDefault="00E01A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BD2F86" w14:textId="77777777" w:rsidR="00E01AF1" w:rsidRDefault="00E01A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9BAA1" w14:textId="77777777" w:rsidR="00E01AF1" w:rsidRDefault="00E01A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C81AE2" w14:textId="77777777" w:rsidR="00E01AF1" w:rsidRDefault="00E01AF1" w:rsidP="00E01AF1">
      <w:r>
        <w:separator/>
      </w:r>
    </w:p>
  </w:footnote>
  <w:footnote w:type="continuationSeparator" w:id="0">
    <w:p w14:paraId="217D7AF7" w14:textId="77777777" w:rsidR="00E01AF1" w:rsidRDefault="00E01AF1" w:rsidP="00E01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52803C" w14:textId="77777777" w:rsidR="00E01AF1" w:rsidRDefault="00E01A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5AFF4E" w14:textId="77777777" w:rsidR="00E01AF1" w:rsidRDefault="00E01A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65A8F2" w14:textId="77777777" w:rsidR="00E01AF1" w:rsidRDefault="00E01A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826"/>
    <w:rsid w:val="000426DF"/>
    <w:rsid w:val="000C6E78"/>
    <w:rsid w:val="002B15C3"/>
    <w:rsid w:val="00345B04"/>
    <w:rsid w:val="00457C4E"/>
    <w:rsid w:val="0047122E"/>
    <w:rsid w:val="004A17E7"/>
    <w:rsid w:val="005D6184"/>
    <w:rsid w:val="006264F9"/>
    <w:rsid w:val="008130AE"/>
    <w:rsid w:val="0090024E"/>
    <w:rsid w:val="00940D1B"/>
    <w:rsid w:val="009B2E1F"/>
    <w:rsid w:val="00B4091C"/>
    <w:rsid w:val="00CA1EAF"/>
    <w:rsid w:val="00CB5826"/>
    <w:rsid w:val="00D5715D"/>
    <w:rsid w:val="00DB6403"/>
    <w:rsid w:val="00DF7A13"/>
    <w:rsid w:val="00E01AF1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454BF"/>
  <w15:chartTrackingRefBased/>
  <w15:docId w15:val="{9A026113-A18B-42C5-B527-F75A8DC0E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01A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1AF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148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6</cp:revision>
  <dcterms:created xsi:type="dcterms:W3CDTF">2020-09-14T08:48:00Z</dcterms:created>
  <dcterms:modified xsi:type="dcterms:W3CDTF">2020-10-02T11:41:00Z</dcterms:modified>
</cp:coreProperties>
</file>