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90191" w:rsidRPr="0049019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0191" w:rsidRPr="00490191">
        <w:rPr>
          <w:rFonts w:ascii="Times New Roman" w:hAnsi="Times New Roman"/>
          <w:b/>
        </w:rPr>
        <w:t>FER.271.17.2020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0191" w:rsidRPr="00490191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0191" w:rsidRPr="00490191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490191" w:rsidRPr="00490191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0191" w:rsidRPr="00490191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490191" w:rsidRPr="00490191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90191" w:rsidRPr="0049019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90191" w:rsidRPr="00490191">
        <w:rPr>
          <w:rFonts w:ascii="Times New Roman" w:hAnsi="Times New Roman"/>
          <w:b/>
        </w:rPr>
        <w:t>Przebudowa drogi powiatowej nr 1387K Siepietnica - Lubaszowa w miejscowości Ołpiny polegająca na budowie chodnika - ETAP  II  (od km 12+567,6  do km 900,8)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90191" w:rsidRPr="00490191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472BE" w:rsidRDefault="00C472BE" w:rsidP="00C472BE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C472BE" w:rsidRDefault="00C472BE" w:rsidP="00C472BE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>art. 24 ust 1 pkt 12-22 ustawy Pzp.</w:t>
      </w:r>
    </w:p>
    <w:p w:rsidR="00C472BE" w:rsidRDefault="00C472BE" w:rsidP="00C472B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C472BE" w:rsidRDefault="00C472BE" w:rsidP="00C472B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</w:rPr>
        <w:t>Oświadczam, że 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C472BE" w:rsidRDefault="00C472BE" w:rsidP="00C472B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472BE" w:rsidRDefault="00C472BE" w:rsidP="00C472BE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C472BE" w:rsidRDefault="00C472BE" w:rsidP="00C472BE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C472BE" w:rsidRDefault="00C472BE" w:rsidP="00C472BE">
      <w:pPr>
        <w:shd w:val="clear" w:color="auto" w:fill="BFBFBF"/>
        <w:spacing w:after="120"/>
        <w:contextualSpacing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OŚWIADCZENIE DOTYCZĄCE PODWYKONAWCY: </w:t>
      </w:r>
      <w:r>
        <w:rPr>
          <w:rFonts w:ascii="Arial" w:hAnsi="Arial" w:cs="Arial"/>
          <w:b/>
          <w:i/>
          <w:sz w:val="18"/>
          <w:szCs w:val="18"/>
        </w:rPr>
        <w:t>(wypełnić jeśli dotyczy)</w:t>
      </w:r>
      <w:r>
        <w:rPr>
          <w:rFonts w:ascii="Arial" w:hAnsi="Arial" w:cs="Arial"/>
          <w:b/>
          <w:sz w:val="18"/>
          <w:szCs w:val="18"/>
        </w:rPr>
        <w:t>:</w:t>
      </w:r>
    </w:p>
    <w:p w:rsidR="00C472BE" w:rsidRDefault="00C472BE" w:rsidP="00C472BE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</w:p>
    <w:p w:rsidR="00C472BE" w:rsidRDefault="00C472BE" w:rsidP="00C472BE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zamierzam powierzyć wykonanie części zamówienia następującym podwykonawcom:</w:t>
      </w:r>
    </w:p>
    <w:tbl>
      <w:tblPr>
        <w:tblW w:w="0" w:type="auto"/>
        <w:jc w:val="center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65"/>
        <w:gridCol w:w="4401"/>
      </w:tblGrid>
      <w:tr w:rsidR="00C472BE" w:rsidTr="00C472BE">
        <w:trPr>
          <w:trHeight w:val="321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72BE" w:rsidRDefault="00C472BE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Nazwa/firma, adres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72BE" w:rsidRDefault="00C472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</w:p>
          <w:p w:rsidR="00C472BE" w:rsidRDefault="00C472BE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Część zamówienia</w:t>
            </w:r>
          </w:p>
        </w:tc>
      </w:tr>
      <w:tr w:rsidR="00C472BE" w:rsidTr="00C472BE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C472BE" w:rsidTr="00C472BE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C472BE" w:rsidTr="00C472BE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BE" w:rsidRDefault="00C472BE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C472BE" w:rsidRDefault="00C472BE" w:rsidP="00C472BE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C472BE" w:rsidRDefault="00C472BE" w:rsidP="00C472B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WYKONAWCY:</w:t>
      </w:r>
    </w:p>
    <w:p w:rsidR="00C472BE" w:rsidRDefault="00C472BE" w:rsidP="00C472BE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jestem </w:t>
      </w:r>
      <w:r>
        <w:rPr>
          <w:rFonts w:ascii="Arial" w:hAnsi="Arial" w:cs="Arial"/>
          <w:i/>
          <w:sz w:val="18"/>
          <w:szCs w:val="18"/>
        </w:rPr>
        <w:t>(zaznaczyć odpowiednie)</w:t>
      </w:r>
      <w:r>
        <w:rPr>
          <w:rFonts w:ascii="Arial" w:hAnsi="Arial" w:cs="Arial"/>
          <w:sz w:val="18"/>
          <w:szCs w:val="18"/>
        </w:rPr>
        <w:t>:</w:t>
      </w:r>
    </w:p>
    <w:p w:rsidR="00C472BE" w:rsidRDefault="00C472BE" w:rsidP="00C472BE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mikroprzedsiębiorstwem - zatrudniam do 10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małym  przedsiębiorstwem - zatrudniam mniej niż 50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średnim przedsiębiorstwem - zatrudniam mniej niż 250 osób</w:t>
      </w:r>
    </w:p>
    <w:p w:rsidR="00C472BE" w:rsidRDefault="00C472BE" w:rsidP="00C472B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C472BE" w:rsidRDefault="00C472BE" w:rsidP="00C472BE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C472BE" w:rsidRDefault="00C472BE" w:rsidP="00C472B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472BE" w:rsidRDefault="00C472BE" w:rsidP="00C472B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472BE" w:rsidRDefault="00C472BE" w:rsidP="00C472BE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…………………. r.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C472BE" w:rsidRDefault="00C472BE" w:rsidP="00C472BE">
      <w:pPr>
        <w:spacing w:after="0" w:line="240" w:lineRule="auto"/>
        <w:ind w:left="6372"/>
        <w:jc w:val="center"/>
        <w:rPr>
          <w:rFonts w:ascii="Arial" w:hAnsi="Arial" w:cs="Arial"/>
          <w:sz w:val="16"/>
          <w:szCs w:val="16"/>
        </w:rPr>
      </w:pPr>
    </w:p>
    <w:p w:rsidR="00C472BE" w:rsidRDefault="00C472BE" w:rsidP="00C472BE">
      <w:pPr>
        <w:spacing w:after="0" w:line="240" w:lineRule="auto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……………….……………………………</w:t>
      </w:r>
    </w:p>
    <w:p w:rsidR="00C472BE" w:rsidRDefault="00C472BE" w:rsidP="00C472BE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 osoby uprawnionej do składania</w:t>
      </w:r>
    </w:p>
    <w:p w:rsidR="00C472BE" w:rsidRDefault="00C472BE" w:rsidP="00C472BE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oświadczeń woli w imieniu Wykonawcy</w:t>
      </w:r>
    </w:p>
    <w:p w:rsidR="00C472BE" w:rsidRDefault="00C472BE" w:rsidP="00C472BE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C472B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A6B" w:rsidRDefault="00BC1A6B" w:rsidP="0038231F">
      <w:pPr>
        <w:spacing w:after="0" w:line="240" w:lineRule="auto"/>
      </w:pPr>
      <w:r>
        <w:separator/>
      </w:r>
    </w:p>
  </w:endnote>
  <w:endnote w:type="continuationSeparator" w:id="1">
    <w:p w:rsidR="00BC1A6B" w:rsidRDefault="00BC1A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91" w:rsidRDefault="004901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453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45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91" w:rsidRDefault="004901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A6B" w:rsidRDefault="00BC1A6B" w:rsidP="0038231F">
      <w:pPr>
        <w:spacing w:after="0" w:line="240" w:lineRule="auto"/>
      </w:pPr>
      <w:r>
        <w:separator/>
      </w:r>
    </w:p>
  </w:footnote>
  <w:footnote w:type="continuationSeparator" w:id="1">
    <w:p w:rsidR="00BC1A6B" w:rsidRDefault="00BC1A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91" w:rsidRDefault="004901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91" w:rsidRDefault="004901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191" w:rsidRDefault="004901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49019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19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0A4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1A6B"/>
    <w:rsid w:val="00C014B5"/>
    <w:rsid w:val="00C113BF"/>
    <w:rsid w:val="00C4103F"/>
    <w:rsid w:val="00C472BE"/>
    <w:rsid w:val="00C57DEB"/>
    <w:rsid w:val="00C737A7"/>
    <w:rsid w:val="00C74539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C472BE"/>
    <w:pPr>
      <w:spacing w:line="252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2020-10-02T10:08:00Z</cp:lastPrinted>
  <dcterms:created xsi:type="dcterms:W3CDTF">2020-10-02T10:08:00Z</dcterms:created>
  <dcterms:modified xsi:type="dcterms:W3CDTF">2020-10-02T10:08:00Z</dcterms:modified>
</cp:coreProperties>
</file>