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2A82A2" w14:textId="55D3ED2C" w:rsidR="008629C6" w:rsidRPr="008629C6" w:rsidRDefault="008629C6" w:rsidP="008629C6">
      <w:pPr>
        <w:pStyle w:val="Nagwek2"/>
        <w:widowControl/>
        <w:spacing w:line="360" w:lineRule="auto"/>
        <w:ind w:left="-709" w:firstLine="708"/>
        <w:rPr>
          <w:color w:val="FF0000"/>
          <w:sz w:val="28"/>
        </w:rPr>
      </w:pPr>
      <w:r w:rsidRPr="008629C6">
        <w:rPr>
          <w:color w:val="FF0000"/>
          <w:sz w:val="28"/>
        </w:rPr>
        <w:t>MODYFIKACJA</w:t>
      </w:r>
    </w:p>
    <w:p w14:paraId="30010C57" w14:textId="237E164E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6559F5" w:rsidRDefault="006559F5"/>
                          <w:p w14:paraId="0087201A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6559F5" w:rsidRDefault="006559F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6559F5" w:rsidRDefault="006559F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" filled="f" strokeweight=".25pt">
                <v:textbox inset="1pt,1pt,1pt,1pt">
                  <w:txbxContent>
                    <w:p w14:paraId="2CCE4704" w14:textId="77777777" w:rsidR="006559F5" w:rsidRDefault="006559F5"/>
                    <w:p w14:paraId="0087201A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6559F5" w:rsidRDefault="006559F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6559F5" w:rsidRDefault="006559F5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</w:t>
      </w:r>
      <w:proofErr w:type="spellStart"/>
      <w:r w:rsidRPr="009C281C">
        <w:rPr>
          <w:lang w:val="en-US"/>
        </w:rPr>
        <w:t>Numer</w:t>
      </w:r>
      <w:proofErr w:type="spellEnd"/>
      <w:r w:rsidRPr="009C281C">
        <w:rPr>
          <w:lang w:val="en-US"/>
        </w:rPr>
        <w:t xml:space="preserve"> </w:t>
      </w:r>
      <w:proofErr w:type="spellStart"/>
      <w:r w:rsidRPr="009C281C">
        <w:rPr>
          <w:lang w:val="en-US"/>
        </w:rPr>
        <w:t>konta</w:t>
      </w:r>
      <w:proofErr w:type="spellEnd"/>
      <w:r w:rsidRPr="009C281C">
        <w:rPr>
          <w:lang w:val="en-US"/>
        </w:rPr>
        <w:t xml:space="preserve">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4287EB17" w:rsidR="00CA7C6C" w:rsidRDefault="00CA7C6C">
      <w:pPr>
        <w:spacing w:line="360" w:lineRule="auto"/>
        <w:jc w:val="both"/>
      </w:pPr>
      <w:r>
        <w:t xml:space="preserve">Nawiązując do </w:t>
      </w:r>
      <w:r w:rsidR="00DD6829">
        <w:t xml:space="preserve">ogłoszonego przetargu w trybie </w:t>
      </w:r>
      <w:r w:rsidR="00B61996" w:rsidRPr="00DD6829">
        <w:t>przetarg</w:t>
      </w:r>
      <w:r w:rsidR="00C8058B" w:rsidRPr="00DD6829">
        <w:t>u</w:t>
      </w:r>
      <w:r w:rsidR="00B61996" w:rsidRPr="00DD6829">
        <w:t xml:space="preserve"> nieograniczon</w:t>
      </w:r>
      <w:r w:rsidR="00C8058B" w:rsidRPr="00DD6829">
        <w:t>ego</w:t>
      </w:r>
      <w:r>
        <w:t xml:space="preserve"> na:</w:t>
      </w:r>
    </w:p>
    <w:p w14:paraId="69075FFB" w14:textId="7FDC520E" w:rsidR="00CA7C6C" w:rsidRDefault="00CA7C6C">
      <w:pPr>
        <w:spacing w:line="360" w:lineRule="auto"/>
        <w:jc w:val="both"/>
      </w:pPr>
      <w:r>
        <w:t>„</w:t>
      </w:r>
      <w:r w:rsidR="009C281C">
        <w:rPr>
          <w:b/>
        </w:rPr>
        <w:t xml:space="preserve"> </w:t>
      </w:r>
      <w:r w:rsidR="0025683B" w:rsidRPr="0025683B">
        <w:rPr>
          <w:b/>
        </w:rPr>
        <w:t>Dostaw</w:t>
      </w:r>
      <w:r w:rsidR="0025683B">
        <w:rPr>
          <w:b/>
        </w:rPr>
        <w:t>ę</w:t>
      </w:r>
      <w:r w:rsidR="00F3415E" w:rsidRPr="00F3415E">
        <w:rPr>
          <w:b/>
        </w:rPr>
        <w:t xml:space="preserve"> leków wpływających na układ nerwowy</w:t>
      </w:r>
      <w:r w:rsidR="0025683B" w:rsidRPr="0025683B">
        <w:rPr>
          <w:b/>
        </w:rPr>
        <w:t xml:space="preserve"> dla Szpitala Wojewódzkiego w Poznaniu</w:t>
      </w:r>
      <w:r w:rsidR="0025683B">
        <w:rPr>
          <w:b/>
        </w:rPr>
        <w:t>”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77777777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lastRenderedPageBreak/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783143" w14:textId="43950AB9"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Pr="00A17840">
        <w:t xml:space="preserve">okres </w:t>
      </w:r>
      <w:r w:rsidR="00A17840" w:rsidRPr="00A17840">
        <w:t>przydatności</w:t>
      </w:r>
      <w:r w:rsidRPr="00A17840">
        <w:t xml:space="preserve"> </w:t>
      </w:r>
      <w:r w:rsidR="00C8058B" w:rsidRPr="00A17840">
        <w:t>mini</w:t>
      </w:r>
      <w:r w:rsidR="00A17840" w:rsidRPr="00A17840">
        <w:t>mum</w:t>
      </w:r>
      <w:r w:rsidR="00C8058B" w:rsidRPr="00A17840">
        <w:t xml:space="preserve"> </w:t>
      </w:r>
      <w:r w:rsidR="00A17840" w:rsidRPr="00A17840">
        <w:t>2 lata</w:t>
      </w:r>
      <w:r w:rsidR="00A17840">
        <w:t xml:space="preserve"> </w:t>
      </w:r>
      <w:r w:rsidR="008A564B">
        <w:t xml:space="preserve">od daty dostawy </w:t>
      </w:r>
    </w:p>
    <w:p w14:paraId="3706CBA1" w14:textId="77777777" w:rsidR="005F3F41" w:rsidRDefault="00C8058B" w:rsidP="00740C0B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14EA366" w14:textId="4D47957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(max. </w:t>
      </w:r>
      <w:r w:rsidR="008A564B">
        <w:rPr>
          <w:b/>
        </w:rPr>
        <w:t>24</w:t>
      </w:r>
      <w:r w:rsidRPr="00A17840">
        <w:rPr>
          <w:b/>
        </w:rPr>
        <w:t xml:space="preserve"> godziny): …………....</w:t>
      </w:r>
    </w:p>
    <w:p w14:paraId="0E60AF63" w14:textId="50DB69F7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termin dostawy na hasło „na ratunek życia” (max. 8 godzin ) ………….</w:t>
      </w:r>
    </w:p>
    <w:p w14:paraId="60DF3913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6E9D708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8F20691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F2AC5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3CA39E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1C4AE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716C29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24F333D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36D9CE6" w14:textId="29514000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66C6ACBC" w14:textId="700385DF" w:rsidR="005F3F41" w:rsidRDefault="005F3F41" w:rsidP="00A17840">
      <w:pPr>
        <w:spacing w:line="360" w:lineRule="auto"/>
        <w:ind w:hanging="284"/>
        <w:jc w:val="both"/>
      </w:pPr>
      <w:r>
        <w:tab/>
        <w:t xml:space="preserve">warunki płatności: przelew 60 dni na zasadach określonych we wzorze umowy </w:t>
      </w:r>
    </w:p>
    <w:p w14:paraId="6EDD9936" w14:textId="7D20D356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 </w:t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AA6C37B" w14:textId="54B079B0" w:rsidR="008A564B" w:rsidRPr="008A564B" w:rsidRDefault="008A564B" w:rsidP="008A564B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bookmarkStart w:id="0" w:name="_Hlk42587562"/>
      <w:r w:rsidRPr="008A564B">
        <w:rPr>
          <w:b/>
        </w:rPr>
        <w:t>termin dostawy na hasło „na ratunek życia” (max. 8 godzin ) ………….</w:t>
      </w:r>
      <w:bookmarkEnd w:id="0"/>
    </w:p>
    <w:p w14:paraId="112AE91F" w14:textId="5AA61568" w:rsidR="008A564B" w:rsidRPr="00AB6CB2" w:rsidRDefault="008A564B" w:rsidP="008A564B">
      <w:pPr>
        <w:spacing w:line="360" w:lineRule="auto"/>
        <w:ind w:hanging="284"/>
        <w:jc w:val="both"/>
        <w:rPr>
          <w:b/>
        </w:rPr>
      </w:pPr>
    </w:p>
    <w:p w14:paraId="5EA7F7D4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6CDB5C7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67793B4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 xml:space="preserve">     stawka  podatku VAT wynosi  ......%</w:t>
      </w:r>
    </w:p>
    <w:p w14:paraId="246A431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B9BEBD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B3A34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18C6EAE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7EDB69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4B40897" w14:textId="4EBC6F9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09BA3A3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45017AD" w14:textId="66777F1F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A04D675" w14:textId="3C8CD630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FA90B95" w14:textId="77777777" w:rsidR="005F3F41" w:rsidRDefault="005F3F41" w:rsidP="005F3F41">
      <w:pPr>
        <w:spacing w:line="360" w:lineRule="auto"/>
        <w:ind w:hanging="284"/>
        <w:jc w:val="both"/>
      </w:pPr>
    </w:p>
    <w:p w14:paraId="732E34C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4EAAEA5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DEBF8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0A431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6031F53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D585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66AB4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FC52B91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A2527D3" w14:textId="227D5445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5E75B4C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C717D8C" w14:textId="0D3188B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7FF3E4C" w14:textId="48F68C68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8EA3BE7" w14:textId="77777777" w:rsidR="005F3F41" w:rsidRDefault="005F3F41" w:rsidP="005F3F41">
      <w:pPr>
        <w:spacing w:line="360" w:lineRule="auto"/>
        <w:ind w:hanging="284"/>
        <w:jc w:val="both"/>
      </w:pPr>
    </w:p>
    <w:p w14:paraId="0D08D0C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263F380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255C33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F2F81F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C9A41F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4E17B0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93943EF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F00EDA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termin wykonania umowy wynosi 12 miesięcy od daty zawarcia umowy</w:t>
      </w:r>
    </w:p>
    <w:p w14:paraId="787691AA" w14:textId="3D672DDC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7BF2A1B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71C8015F" w14:textId="107EA158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B3EA177" w14:textId="786E1B2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0E9A0C2" w14:textId="77777777" w:rsidR="005F3F41" w:rsidRDefault="005F3F41" w:rsidP="005F3F41">
      <w:pPr>
        <w:spacing w:line="360" w:lineRule="auto"/>
        <w:ind w:hanging="284"/>
        <w:jc w:val="both"/>
      </w:pPr>
    </w:p>
    <w:p w14:paraId="3DC9071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64211A2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5112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89ED2F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0110FF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99F8C8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DF815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71E670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9A20584" w14:textId="79C4DCB4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7BA86F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A6AD1D9" w14:textId="5E42C7A6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7E39E2ED" w14:textId="5C7540B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2F01581C" w14:textId="77777777" w:rsidR="005F3F41" w:rsidRDefault="005F3F41" w:rsidP="005F3F41">
      <w:pPr>
        <w:spacing w:line="360" w:lineRule="auto"/>
        <w:ind w:hanging="284"/>
        <w:jc w:val="both"/>
      </w:pPr>
    </w:p>
    <w:p w14:paraId="619E01B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05B39CC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69217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DA0F1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258B5B5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03FC5B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8F97C1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4BD7E0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990CF6" w14:textId="1796577D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E93369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BDDDEC1" w14:textId="37017F35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ED69CC0" w14:textId="5A481B7C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79B74D3A" w14:textId="77777777" w:rsidR="005F3F41" w:rsidRDefault="005F3F41" w:rsidP="00535E57">
      <w:pPr>
        <w:spacing w:line="360" w:lineRule="auto"/>
        <w:jc w:val="both"/>
      </w:pPr>
    </w:p>
    <w:p w14:paraId="081AB657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 xml:space="preserve">Zadanie </w:t>
      </w:r>
      <w:r>
        <w:rPr>
          <w:b/>
        </w:rPr>
        <w:t>częściowe nr 8</w:t>
      </w:r>
    </w:p>
    <w:p w14:paraId="03D1DC4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4FC84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669AF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F82EE42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CFB13B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3161F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877F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5432FA5" w14:textId="71155A5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7D87752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9A5449" w14:textId="7B5C0D1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68C70180" w14:textId="24A40A52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3A05747" w14:textId="77777777" w:rsidR="005F3F41" w:rsidRDefault="005F3F41" w:rsidP="005F3F41">
      <w:pPr>
        <w:spacing w:line="360" w:lineRule="auto"/>
        <w:ind w:hanging="284"/>
        <w:jc w:val="both"/>
      </w:pPr>
    </w:p>
    <w:p w14:paraId="094101B5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DEB381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3D3EB8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3FF68B7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8612A0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296C19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C8E60CD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D247E3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C0B442C" w14:textId="31BF45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1743224E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4F995AE" w14:textId="26942AA2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15301BDB" w14:textId="71A95ED2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35F01731" w14:textId="77777777" w:rsidR="005F3F41" w:rsidRDefault="005F3F41" w:rsidP="00535E57">
      <w:pPr>
        <w:spacing w:line="360" w:lineRule="auto"/>
        <w:jc w:val="both"/>
      </w:pPr>
    </w:p>
    <w:p w14:paraId="56B68A9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33F0A4B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1ECE29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BDA55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17C659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C538A5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EFC02B" w14:textId="77777777" w:rsidR="005F3F41" w:rsidRPr="008A02C2" w:rsidRDefault="005F3F41" w:rsidP="005F3F41">
      <w:pPr>
        <w:spacing w:line="360" w:lineRule="auto"/>
        <w:ind w:hanging="284"/>
        <w:jc w:val="both"/>
      </w:pPr>
      <w:r>
        <w:lastRenderedPageBreak/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7ABF5CE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B01C4EB" w14:textId="1CE8147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</w:t>
      </w:r>
      <w:r w:rsidR="00A17840">
        <w:t xml:space="preserve"> 2 lata </w:t>
      </w:r>
      <w:r w:rsidR="008A564B">
        <w:t>od daty dostawy</w:t>
      </w:r>
    </w:p>
    <w:p w14:paraId="2DEC2032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D96C49" w14:textId="78E8D08C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56D927B" w14:textId="585ADB6B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081C017E" w14:textId="77777777" w:rsidR="005F3F41" w:rsidRDefault="005F3F41" w:rsidP="00535E57">
      <w:pPr>
        <w:spacing w:line="360" w:lineRule="auto"/>
        <w:jc w:val="both"/>
      </w:pPr>
    </w:p>
    <w:p w14:paraId="3571F18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6F4A943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24DE3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6DD4E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8D4B2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78807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8A3EE6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A9BB693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2B80803" w14:textId="5C12E4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5B2D1FC3" w14:textId="3291324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D286689" w14:textId="1BF359BD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2FDBC05" w14:textId="4B22DB77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41F288C9" w14:textId="77777777" w:rsidR="005F3F41" w:rsidRDefault="005F3F41" w:rsidP="00535E57">
      <w:pPr>
        <w:spacing w:line="360" w:lineRule="auto"/>
        <w:jc w:val="both"/>
      </w:pPr>
    </w:p>
    <w:p w14:paraId="107659F8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766357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71EF7A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A102D3F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A4805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6DD254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CEC2FA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BED9E44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DD8D2B" w14:textId="3335563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8926B1E" w14:textId="1541DC6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4241DA9" w14:textId="21AFE44F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C8578E5" w14:textId="5721CBCF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lastRenderedPageBreak/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892CC56" w14:textId="77777777" w:rsidR="005F3F41" w:rsidRDefault="005F3F41" w:rsidP="005F3F41">
      <w:pPr>
        <w:spacing w:line="360" w:lineRule="auto"/>
        <w:ind w:hanging="284"/>
        <w:jc w:val="both"/>
      </w:pPr>
    </w:p>
    <w:p w14:paraId="12B5E752" w14:textId="77777777" w:rsidR="00AB6CB2" w:rsidRDefault="00AB6CB2" w:rsidP="005F3F41">
      <w:pPr>
        <w:spacing w:line="360" w:lineRule="auto"/>
        <w:ind w:hanging="284"/>
        <w:jc w:val="both"/>
      </w:pPr>
    </w:p>
    <w:p w14:paraId="6777F3BA" w14:textId="77777777" w:rsidR="005F3F41" w:rsidRDefault="005F3F41" w:rsidP="005F3F41">
      <w:pPr>
        <w:spacing w:line="360" w:lineRule="auto"/>
        <w:ind w:hanging="284"/>
        <w:jc w:val="both"/>
      </w:pPr>
    </w:p>
    <w:p w14:paraId="7FCE1696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13</w:t>
      </w:r>
    </w:p>
    <w:p w14:paraId="2045678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1A1D41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852C16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D2BC6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4936EE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133EF5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631412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05D2EE" w14:textId="2530FD0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3F5D652" w14:textId="406C15B3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92BBC64" w14:textId="4CB8FBEC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F2D2BC3" w14:textId="74445BF6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DE70F70" w14:textId="77777777" w:rsidR="005F3F41" w:rsidRDefault="005F3F41" w:rsidP="005F3F41">
      <w:pPr>
        <w:spacing w:line="360" w:lineRule="auto"/>
        <w:ind w:hanging="284"/>
        <w:jc w:val="both"/>
      </w:pPr>
    </w:p>
    <w:p w14:paraId="7447FD9F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14</w:t>
      </w:r>
    </w:p>
    <w:p w14:paraId="08D9B6F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34D2BD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2970E6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8113E18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887F80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343388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C62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5CB9CFA" w14:textId="4625907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F51F7D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23939B7" w14:textId="59E1C794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03FC2F7" w14:textId="78E5475A" w:rsidR="008A564B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A5753D3" w14:textId="23AA4116" w:rsidR="009C281C" w:rsidRDefault="009C281C" w:rsidP="00AB6CB2">
      <w:pPr>
        <w:spacing w:line="360" w:lineRule="auto"/>
        <w:ind w:hanging="284"/>
        <w:jc w:val="both"/>
        <w:rPr>
          <w:b/>
        </w:rPr>
      </w:pPr>
    </w:p>
    <w:p w14:paraId="066EBFD9" w14:textId="7741B150" w:rsidR="009C281C" w:rsidRP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>Zadanie częściowe nr 1</w:t>
      </w:r>
      <w:r>
        <w:rPr>
          <w:b/>
        </w:rPr>
        <w:t>5</w:t>
      </w:r>
    </w:p>
    <w:p w14:paraId="61C2A6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37C23F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 xml:space="preserve">     stawka  podatku VAT wynosi  ......%</w:t>
      </w:r>
    </w:p>
    <w:p w14:paraId="4C7CDC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D23FA8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85014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330F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183ADA0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24CA083F" w14:textId="4A69FE5B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5AB0E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F456525" w14:textId="6FB5F941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F160D4" w14:textId="360599C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6E6B472B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49629C2" w14:textId="2DAB032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6</w:t>
      </w:r>
    </w:p>
    <w:p w14:paraId="2FCCAD5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5A23202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09626F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B6138D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BCEF7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01C5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514DEE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B786DA" w14:textId="4E6C051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0251465" w14:textId="3AFD5DF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98C6804" w14:textId="2DB70C69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54D7BE85" w14:textId="197AA2D7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91FEB11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889C83D" w14:textId="3BE3F28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7</w:t>
      </w:r>
    </w:p>
    <w:p w14:paraId="18D3969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843FA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2E6AD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696EFD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77B86A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8EACC4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2AB9E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termin wykonania umowy wynosi 12 miesięcy od daty zawarcia umowy</w:t>
      </w:r>
    </w:p>
    <w:p w14:paraId="4CE9A53F" w14:textId="4CC9A14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3A75401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76B2C191" w14:textId="2AEBD46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 (max. 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B49841E" w14:textId="3F0D1E4A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EC1A42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45C245E7" w14:textId="3658C251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8</w:t>
      </w:r>
    </w:p>
    <w:p w14:paraId="4900866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432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046E549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7AFC11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C8FEE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2EE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7944BE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5D4952B4" w14:textId="1752E3D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0F6A2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FEA2B1B" w14:textId="7C02D64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6C5C1029" w14:textId="262785F2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81885B4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7FCE11CB" w14:textId="166D225D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9</w:t>
      </w:r>
    </w:p>
    <w:p w14:paraId="1F8D9C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6C9CD1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6CDF6D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684AB1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AA488A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51ADC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277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117F8344" w14:textId="2C027C64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3DB908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8CF1CD4" w14:textId="5A1374A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B9912A1" w14:textId="684A8558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5A926C7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E56F275" w14:textId="09C64F89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lastRenderedPageBreak/>
        <w:t xml:space="preserve">Zadanie częściowe nr </w:t>
      </w:r>
      <w:r w:rsidR="00224949">
        <w:rPr>
          <w:b/>
          <w:bCs/>
        </w:rPr>
        <w:t>20</w:t>
      </w:r>
    </w:p>
    <w:p w14:paraId="28A050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935F6C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64962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48141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2036A11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ACF1C8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685C5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4E465B2" w14:textId="6988E6A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791E5AC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0F59F07B" w14:textId="67EF5B55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890059" w14:textId="451724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D7E1BB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9FAE8C5" w14:textId="7E572E5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21</w:t>
      </w:r>
    </w:p>
    <w:p w14:paraId="19C08F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B4E1B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E89D26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59CFF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8B73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8E9F1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1D470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3DDE8678" w14:textId="2DB1A34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5D2A06CD" w14:textId="007093A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053C389" w14:textId="1238812D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871A362" w14:textId="27B83C1C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  <w:r>
        <w:rPr>
          <w:b/>
        </w:rPr>
        <w:t xml:space="preserve"> </w:t>
      </w:r>
    </w:p>
    <w:p w14:paraId="0E338EB4" w14:textId="77777777" w:rsidR="009C281C" w:rsidRPr="009C281C" w:rsidRDefault="009C281C" w:rsidP="00224949">
      <w:pPr>
        <w:spacing w:line="360" w:lineRule="auto"/>
        <w:jc w:val="both"/>
        <w:rPr>
          <w:b/>
          <w:bCs/>
        </w:rPr>
      </w:pPr>
    </w:p>
    <w:p w14:paraId="78A4F5D5" w14:textId="2756B96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22</w:t>
      </w:r>
    </w:p>
    <w:p w14:paraId="6B77F5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7414D25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DD6D1B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53724A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86F59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7885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4438AFE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DC059C7" w14:textId="1CC04E3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</w:t>
      </w:r>
      <w:r w:rsidR="00DD6829">
        <w:rPr>
          <w:bCs/>
        </w:rPr>
        <w:t>w</w:t>
      </w:r>
      <w:r w:rsidR="008A564B">
        <w:rPr>
          <w:bCs/>
        </w:rPr>
        <w:t>y</w:t>
      </w:r>
    </w:p>
    <w:p w14:paraId="6740F79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3240275" w14:textId="650A1C19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25813840" w14:textId="63A72401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6AF650E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06899824" w14:textId="21C1470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23</w:t>
      </w:r>
    </w:p>
    <w:p w14:paraId="679E4CC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EF56FB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8CBF3D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356143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5324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89FBF3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3779E4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EFF3EC9" w14:textId="6AC64C3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0FF174A6" w14:textId="77777777" w:rsidR="00A17840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171BD44" w14:textId="799F299D" w:rsidR="00224949" w:rsidRDefault="009C281C" w:rsidP="00A17840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96567E5" w14:textId="44DB4F06" w:rsidR="008A564B" w:rsidRPr="00A17840" w:rsidRDefault="008A564B" w:rsidP="00A17840">
      <w:pPr>
        <w:spacing w:line="360" w:lineRule="auto"/>
        <w:ind w:hanging="284"/>
        <w:jc w:val="both"/>
        <w:rPr>
          <w:bCs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7062EF3B" w14:textId="77777777" w:rsidR="00224949" w:rsidRPr="009C281C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6FAEE834" w14:textId="44AC21F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24</w:t>
      </w:r>
    </w:p>
    <w:p w14:paraId="240EF3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6CAAC78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EB53C4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9D6D03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0FE355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350BA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B1251D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8D9E860" w14:textId="5480A2E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B48F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46A01ED" w14:textId="4444B5E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</w:t>
      </w:r>
      <w:r w:rsidR="00DD6829">
        <w:rPr>
          <w:b/>
        </w:rPr>
        <w:t xml:space="preserve">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43F3ACA5" w14:textId="643368A9" w:rsidR="008A564B" w:rsidRPr="008629C6" w:rsidRDefault="008A564B" w:rsidP="009C281C">
      <w:pPr>
        <w:spacing w:line="360" w:lineRule="auto"/>
        <w:ind w:hanging="284"/>
        <w:jc w:val="both"/>
        <w:rPr>
          <w:b/>
          <w:strike/>
          <w:color w:val="FF0000"/>
        </w:rPr>
      </w:pPr>
      <w:r w:rsidRPr="008629C6">
        <w:rPr>
          <w:b/>
          <w:strike/>
          <w:color w:val="FF0000"/>
        </w:rPr>
        <w:lastRenderedPageBreak/>
        <w:t xml:space="preserve">    termin dostawy na hasło „na ratunek życia” (max. 8 godzin ) ………….</w:t>
      </w:r>
    </w:p>
    <w:p w14:paraId="28B2307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6FAE999" w14:textId="1F04F302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25</w:t>
      </w:r>
    </w:p>
    <w:p w14:paraId="72E089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B0D4A7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7EEB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C89E8C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31B460C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FF192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18E1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63AFD659" w14:textId="1FDEB50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BBF095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3F21C83" w14:textId="7DE3529E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</w:t>
      </w:r>
    </w:p>
    <w:p w14:paraId="4F636BA1" w14:textId="34E83519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5ABAF0B6" w14:textId="77777777" w:rsidR="00224949" w:rsidRPr="009C281C" w:rsidRDefault="00224949" w:rsidP="00224949">
      <w:pPr>
        <w:spacing w:line="360" w:lineRule="auto"/>
        <w:jc w:val="both"/>
        <w:rPr>
          <w:b/>
          <w:bCs/>
        </w:rPr>
      </w:pPr>
    </w:p>
    <w:p w14:paraId="25484F8D" w14:textId="39E82194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26</w:t>
      </w:r>
    </w:p>
    <w:p w14:paraId="622087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50B4F5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DEE7D1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141AAB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3EA3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100B26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2C843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7C02CD3" w14:textId="695474E6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328466D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43C7C1B4" w14:textId="3F7B1F8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dostawy od złożenia zamówienia (max. 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F951832" w14:textId="281D982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C16E245" w14:textId="0984A03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37D2104" w14:textId="6DF1A01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27</w:t>
      </w:r>
    </w:p>
    <w:p w14:paraId="026885A7" w14:textId="464166DC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7EDBFA0E" w14:textId="54D21E1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</w:t>
      </w:r>
      <w:r w:rsidR="00224949">
        <w:rPr>
          <w:bCs/>
        </w:rPr>
        <w:t>…</w:t>
      </w:r>
      <w:r w:rsidRPr="009C281C">
        <w:rPr>
          <w:bCs/>
        </w:rPr>
        <w:t>...%</w:t>
      </w:r>
    </w:p>
    <w:p w14:paraId="5814F99A" w14:textId="25933A8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</w:t>
      </w:r>
      <w:r w:rsidR="00224949">
        <w:rPr>
          <w:bCs/>
        </w:rPr>
        <w:t>…</w:t>
      </w:r>
      <w:r w:rsidRPr="009C281C">
        <w:rPr>
          <w:bCs/>
        </w:rPr>
        <w:t>............................. zł</w:t>
      </w:r>
    </w:p>
    <w:p w14:paraId="37B865EF" w14:textId="67286A6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wartość brutto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382B4543" w14:textId="0C681741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</w:t>
      </w:r>
      <w:r w:rsidR="00224949">
        <w:rPr>
          <w:bCs/>
        </w:rPr>
        <w:t>…</w:t>
      </w:r>
      <w:r w:rsidRPr="009C281C">
        <w:rPr>
          <w:bCs/>
        </w:rPr>
        <w:t>................................................................................................................... zł),</w:t>
      </w:r>
    </w:p>
    <w:p w14:paraId="6F0CE118" w14:textId="087B6B7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</w:t>
      </w:r>
      <w:r w:rsidR="00224949">
        <w:rPr>
          <w:bCs/>
        </w:rPr>
        <w:t>–</w:t>
      </w:r>
      <w:r w:rsidRPr="009C281C">
        <w:rPr>
          <w:bCs/>
        </w:rPr>
        <w:t xml:space="preserve"> Formularz cenowy  </w:t>
      </w:r>
    </w:p>
    <w:p w14:paraId="5C245A0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99F2971" w14:textId="4C9C10D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05BE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91E626A" w14:textId="3BC80126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="00224949" w:rsidRPr="009C281C">
        <w:rPr>
          <w:b/>
        </w:rPr>
        <w:t>T</w:t>
      </w:r>
      <w:r w:rsidRPr="009C281C">
        <w:rPr>
          <w:b/>
        </w:rPr>
        <w:t>ermin dostawy od złożenia zamówienia (max. 2</w:t>
      </w:r>
      <w:r w:rsidR="00DD6829">
        <w:rPr>
          <w:b/>
        </w:rPr>
        <w:t>4</w:t>
      </w:r>
      <w:r w:rsidRPr="009C281C">
        <w:rPr>
          <w:b/>
        </w:rPr>
        <w:t xml:space="preserve"> godziny): …………</w:t>
      </w:r>
      <w:r w:rsidR="00224949">
        <w:rPr>
          <w:b/>
        </w:rPr>
        <w:t>…</w:t>
      </w:r>
      <w:r w:rsidRPr="009C281C">
        <w:rPr>
          <w:b/>
        </w:rPr>
        <w:t>.</w:t>
      </w:r>
    </w:p>
    <w:p w14:paraId="080A8A56" w14:textId="1A7F1117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BD2DB16" w14:textId="7777777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</w:p>
    <w:p w14:paraId="4C62E9C7" w14:textId="38B79E4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 xml:space="preserve">Zadanie częściowe nr </w:t>
      </w:r>
      <w:r>
        <w:rPr>
          <w:b/>
        </w:rPr>
        <w:t>28</w:t>
      </w:r>
    </w:p>
    <w:p w14:paraId="09AF598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270A488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508DAE5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666577F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5DB872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8184F0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79BA5DE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936FA96" w14:textId="2DAAA51C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D38042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035C89E" w14:textId="0851DB44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 xml:space="preserve">termin dostawy od złożenia zamówienia </w:t>
      </w:r>
      <w:r w:rsidR="00DD6829">
        <w:rPr>
          <w:b/>
        </w:rPr>
        <w:t xml:space="preserve">(max. </w:t>
      </w:r>
      <w:r w:rsidRPr="00224949">
        <w:rPr>
          <w:b/>
        </w:rPr>
        <w:t>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4FC4580" w14:textId="4E8FC01B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7115BFD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A6E453E" w14:textId="3340A7A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29</w:t>
      </w:r>
    </w:p>
    <w:p w14:paraId="2363522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3452D0C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6820F1E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52ED3C4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722E585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6FF042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305009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09946354" w14:textId="7D6F4D3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1CB331EF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ab/>
        <w:t>warunki płatności: przelew 60 dni na zasadach określonych we wzorze umowy –</w:t>
      </w:r>
    </w:p>
    <w:p w14:paraId="13C6F649" w14:textId="4125B75D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5988EA33" w14:textId="71B57E06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39007DE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EAE733" w14:textId="361724A4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30</w:t>
      </w:r>
    </w:p>
    <w:p w14:paraId="68B4790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6E93D1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37E420D4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45CC34F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4618BA4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DAFFC4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36D331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2F4EAFC9" w14:textId="5F6249C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>2 lata</w:t>
      </w:r>
      <w:r w:rsidR="008A564B">
        <w:rPr>
          <w:bCs/>
        </w:rPr>
        <w:t xml:space="preserve"> od daty dostawy </w:t>
      </w:r>
    </w:p>
    <w:p w14:paraId="78BA7A1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781C098" w14:textId="722BE54C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dostawy od złożenia zamówienia (max. 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1F5ECB1" w14:textId="5BF9A5E8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1B1A810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D3FFAB" w14:textId="47959299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31</w:t>
      </w:r>
    </w:p>
    <w:p w14:paraId="7A042A1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0CCEE46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781D4AF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16D1AFC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0550910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ED7799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B5FEEAB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A53F01D" w14:textId="28C6D779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212F41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04E28FD7" w14:textId="6E6F9C2F" w:rsidR="005F3F41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47F8A83F" w14:textId="33A115FE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45D574A2" w14:textId="28E85002" w:rsidR="0025683B" w:rsidRDefault="0025683B" w:rsidP="00224949">
      <w:pPr>
        <w:spacing w:line="360" w:lineRule="auto"/>
        <w:ind w:hanging="284"/>
        <w:jc w:val="both"/>
        <w:rPr>
          <w:b/>
        </w:rPr>
      </w:pPr>
    </w:p>
    <w:p w14:paraId="2F809E57" w14:textId="5385972C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>Zadanie częściowe nr 3</w:t>
      </w:r>
      <w:r w:rsidR="000273D4">
        <w:rPr>
          <w:b/>
        </w:rPr>
        <w:t>2</w:t>
      </w:r>
    </w:p>
    <w:p w14:paraId="744729AC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netto za wykonanie całości przedmiotu zamówienia wynosi....................... zł</w:t>
      </w:r>
    </w:p>
    <w:p w14:paraId="6916A2EB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lastRenderedPageBreak/>
        <w:t xml:space="preserve">     stawka  podatku VAT wynosi  ......%</w:t>
      </w:r>
    </w:p>
    <w:p w14:paraId="2474FFE4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kwota podatku VAT wynosi ................................ zł</w:t>
      </w:r>
    </w:p>
    <w:p w14:paraId="3789A49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brutto za wykonanie całości przedmiotu zamówienia wynosi....................... zł</w:t>
      </w:r>
    </w:p>
    <w:p w14:paraId="367C421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(słownie:...................................................................................................................... zł),</w:t>
      </w:r>
    </w:p>
    <w:p w14:paraId="58007B9E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 xml:space="preserve">wyliczenie zgodnie z odpowiednią tabelą zawartą w załączniku do Formularza ofertowego - Formularz cenowy  </w:t>
      </w:r>
    </w:p>
    <w:p w14:paraId="259341A1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termin wykonania umowy wynosi 12 miesięcy od daty zawarcia umowy</w:t>
      </w:r>
    </w:p>
    <w:p w14:paraId="1D49802D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okres gwarancji minimum 2 lata od daty dostawy </w:t>
      </w:r>
    </w:p>
    <w:p w14:paraId="27C70B27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warunki płatności: przelew 60 dni na zasadach określonych we wzorze umowy –</w:t>
      </w:r>
    </w:p>
    <w:p w14:paraId="1A03919D" w14:textId="0CE9D5DB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  <w:bCs/>
        </w:rPr>
        <w:tab/>
      </w:r>
      <w:r w:rsidRPr="0025683B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25683B">
        <w:rPr>
          <w:b/>
        </w:rPr>
        <w:t>2</w:t>
      </w:r>
      <w:r w:rsidR="00DD6829">
        <w:rPr>
          <w:b/>
        </w:rPr>
        <w:t>4</w:t>
      </w:r>
      <w:r w:rsidRPr="0025683B">
        <w:rPr>
          <w:b/>
        </w:rPr>
        <w:t xml:space="preserve"> godziny): …………....</w:t>
      </w:r>
    </w:p>
    <w:p w14:paraId="15F60197" w14:textId="470564E0" w:rsid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 xml:space="preserve">   termin dostawy na hasło „na ratunek życia” (max. 8 godzin ) ………….</w:t>
      </w:r>
    </w:p>
    <w:p w14:paraId="34FBC2D0" w14:textId="396D6C72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591EF968" w14:textId="1F8F69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3</w:t>
      </w:r>
    </w:p>
    <w:p w14:paraId="1452ED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C66EA6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233C6C0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00942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E3E844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F66B1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1AE9DB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62E45A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D71D4F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3040576" w14:textId="12ED86C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C5251EB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0A0F593" w14:textId="77777777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1448E570" w14:textId="696DBDA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4</w:t>
      </w:r>
    </w:p>
    <w:p w14:paraId="4B96C4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71EAAE7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334AD8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6F0F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5E9EB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9F3A72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35FA0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termin wykonania umowy wynosi 12 miesięcy od daty zawarcia umowy</w:t>
      </w:r>
    </w:p>
    <w:p w14:paraId="56AB0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AFD69F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D7EF7E" w14:textId="0FD5723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50B93DD" w14:textId="79F9DD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01AE5E9B" w14:textId="197012B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58CC73A" w14:textId="3639A4F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5</w:t>
      </w:r>
    </w:p>
    <w:p w14:paraId="74C3B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41549C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0FBD3B9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9A36B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D521D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24CD24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82CB5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3FC8C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80699D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047B5C0" w14:textId="411D60A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A1463E3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B8B9980" w14:textId="0F89BB6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AA5F8D9" w14:textId="34543B3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6</w:t>
      </w:r>
    </w:p>
    <w:p w14:paraId="1C484B3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7A412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922CD5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72C37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6547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0D08C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BAB057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AFD361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3F11E3D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2C5F22EC" w14:textId="022C53A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58CB93D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1E71F3B" w14:textId="6801983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70AFD847" w14:textId="32E427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>Zadanie częściowe nr 3</w:t>
      </w:r>
      <w:r>
        <w:rPr>
          <w:b/>
        </w:rPr>
        <w:t>7</w:t>
      </w:r>
    </w:p>
    <w:p w14:paraId="250911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67E5EA0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A4F1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7C04C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73AEE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6ACA38C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AF18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F62F5D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27DA92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CED632" w14:textId="2437BEA9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3A1E79" w14:textId="6ED76190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01B138A" w14:textId="69E0C4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8</w:t>
      </w:r>
    </w:p>
    <w:p w14:paraId="69C9745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70820E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87F4B8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56807D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1A4D89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2B9DC8A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5F2889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13E98A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9738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70B69EA4" w14:textId="76067784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8F0DF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671846" w14:textId="6B55FCB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5AA1DE74" w14:textId="7D3BD67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9</w:t>
      </w:r>
    </w:p>
    <w:p w14:paraId="0EDFEE7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FCD364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3EA75DB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5C20F5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0D4483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AE423C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 xml:space="preserve">wyliczenie zgodnie z odpowiednią tabelą zawartą w załączniku do Formularza ofertowego - Formularz cenowy  </w:t>
      </w:r>
    </w:p>
    <w:p w14:paraId="3D3C63A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0C6DA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7A6FD6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5C5467D4" w14:textId="2153DBE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D2023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CCDB4E7" w14:textId="6D0D616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27ED4B" w14:textId="1C6BCE2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40</w:t>
      </w:r>
    </w:p>
    <w:p w14:paraId="29C7150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7EDC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ED8399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82742D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53BB6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ED628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78CA0C8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A4F603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522C3C8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61C148B" w14:textId="72C845B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E4CBCC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5F96C6" w14:textId="7DD29A1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C681B76" w14:textId="5DBCD58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41</w:t>
      </w:r>
    </w:p>
    <w:p w14:paraId="10F2229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425881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EE3C6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3433A6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52343D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4EEC6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7517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BF84F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019369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2505323" w14:textId="3319F90F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E925177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 xml:space="preserve">   termin dostawy na hasło „na ratunek życia” (max. 8 godzin ) ………….</w:t>
      </w:r>
    </w:p>
    <w:p w14:paraId="136E6011" w14:textId="71AD9141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66692A54" w14:textId="3954886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42</w:t>
      </w:r>
    </w:p>
    <w:p w14:paraId="6B89B3C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C2BC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5BDA1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06E2A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F97EDE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28E2EA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3A17D6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55F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EBD85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17C94D11" w14:textId="3D86E0F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9E5414" w14:textId="7B0105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137EB52" w14:textId="094B9284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4F008AFA" w14:textId="764968A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43</w:t>
      </w:r>
    </w:p>
    <w:p w14:paraId="62E0659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A7659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1F05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D8FFD9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80187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5DB6BDB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699EFE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1A9433A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28E47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768AE79" w14:textId="57507D1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5FA3E16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34090D2" w14:textId="493D1B70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1B6D35A7" w14:textId="6F45A70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44</w:t>
      </w:r>
    </w:p>
    <w:p w14:paraId="47B0027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65C3F7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BFA97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787BF3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wartość brutto za wykonanie całości przedmiotu zamówienia wynosi....................... zł</w:t>
      </w:r>
    </w:p>
    <w:p w14:paraId="6DBEAD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7023F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C3B2D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6064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E0BE6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A53455" w14:textId="5E40382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61D57E9D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8526158" w14:textId="5CF3E5F2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1DF9EC" w14:textId="62BBED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45</w:t>
      </w:r>
    </w:p>
    <w:p w14:paraId="2C09998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075435E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4A583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1CA1DE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8F3A7F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06804A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02C4A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DEF1F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9AB54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CCB16B3" w14:textId="269BCE2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4632C4DE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C95DBE" w14:textId="6CC20A2F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1E66635" w14:textId="13D5D8B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46</w:t>
      </w:r>
    </w:p>
    <w:p w14:paraId="7EEBBD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DDEE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1123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41E87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23E5F4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DDAECC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2BB80E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E4C6D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50F4D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warunki płatności: przelew 60 dni na zasadach określonych we wzorze umowy –</w:t>
      </w:r>
    </w:p>
    <w:p w14:paraId="072BBC09" w14:textId="722BD96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3D94C1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6B0D8CFB" w14:textId="53F60ED9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BCF4B29" w14:textId="413A68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47</w:t>
      </w:r>
    </w:p>
    <w:p w14:paraId="1A8328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B98B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D272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2DBF7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BA31B1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B54788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2A003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FC60F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C44CEC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BD02FA" w14:textId="74D5307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C281F7C" w14:textId="50C6CC28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592FFC2" w14:textId="236A9E87" w:rsidR="006559F5" w:rsidRDefault="006559F5" w:rsidP="000273D4">
      <w:pPr>
        <w:spacing w:line="360" w:lineRule="auto"/>
        <w:ind w:hanging="284"/>
        <w:jc w:val="both"/>
        <w:rPr>
          <w:b/>
        </w:rPr>
      </w:pPr>
    </w:p>
    <w:p w14:paraId="44989804" w14:textId="4FB77DC3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8</w:t>
      </w:r>
    </w:p>
    <w:p w14:paraId="2D0CBD2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/>
        </w:rPr>
        <w:tab/>
      </w:r>
      <w:r w:rsidRPr="006559F5">
        <w:rPr>
          <w:bCs/>
        </w:rPr>
        <w:t>wartość netto za wykonanie całości przedmiotu zamówienia wynosi....................... zł</w:t>
      </w:r>
    </w:p>
    <w:p w14:paraId="5CC04F23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stawka  podatku VAT wynosi  ......%</w:t>
      </w:r>
    </w:p>
    <w:p w14:paraId="58A8DBBD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kwota podatku VAT wynosi ................................ zł</w:t>
      </w:r>
    </w:p>
    <w:p w14:paraId="6102BC52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wartość brutto za wykonanie całości przedmiotu zamówienia wynosi....................... zł</w:t>
      </w:r>
    </w:p>
    <w:p w14:paraId="40FF8DC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6EDD12C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 xml:space="preserve">wyliczenie zgodnie z odpowiednią tabelą zawartą w załączniku do Formularza ofertowego - Formularz cenowy  </w:t>
      </w:r>
    </w:p>
    <w:p w14:paraId="0C7E5756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termin wykonania umowy wynosi 12 miesięcy od daty zawarcia umowy</w:t>
      </w:r>
    </w:p>
    <w:p w14:paraId="65E92341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okres gwarancji minimum 2 lata od daty dostawy </w:t>
      </w:r>
    </w:p>
    <w:p w14:paraId="3BFA6A7A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warunki płatności: przelew 60 dni na zasadach określonych we wzorze umowy –</w:t>
      </w:r>
    </w:p>
    <w:p w14:paraId="10D39973" w14:textId="0A4B7B11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0B27D10" w14:textId="3556D096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8CD9C4" w14:textId="5C8B14C9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1E56ECAC" w14:textId="15542FB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9</w:t>
      </w:r>
    </w:p>
    <w:p w14:paraId="07C24C11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3ECE9E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lastRenderedPageBreak/>
        <w:t xml:space="preserve">     stawka  podatku VAT wynosi  ......%</w:t>
      </w:r>
    </w:p>
    <w:p w14:paraId="72D58EC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5D2E53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06B084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D68B0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DA004B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4EE2191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52E9E9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72BDA0F1" w14:textId="470C0DE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FD43FB3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A94207" w14:textId="735B1D70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73990E4" w14:textId="4C725D4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50</w:t>
      </w:r>
    </w:p>
    <w:p w14:paraId="56784DF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6055214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CEB75DE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301598E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7975B76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149CA8A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FE6F3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3FCC64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034F67F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8541DDD" w14:textId="1921FA8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E0A646D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09853B1E" w14:textId="52DB860D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0004BE6" w14:textId="7777777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DE942E8" w14:textId="06E0541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51</w:t>
      </w:r>
    </w:p>
    <w:p w14:paraId="38B8841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19B131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DC36F6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D95C61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5DC597C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161C5A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lastRenderedPageBreak/>
        <w:tab/>
        <w:t xml:space="preserve">wyliczenie zgodnie z odpowiednią tabelą zawartą w załączniku do Formularza ofertowego - Formularz cenowy  </w:t>
      </w:r>
    </w:p>
    <w:p w14:paraId="0EE9AA0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52CDE7B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155FEBE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BE9C0E1" w14:textId="6952026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19947E9" w14:textId="166C7845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A4EAE01" w14:textId="17764C6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7DDFEF56" w14:textId="32C50258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52</w:t>
      </w:r>
    </w:p>
    <w:p w14:paraId="12EDA6A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21E8060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272FAF7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6B6AC10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797C9CE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9C6F4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6618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5FD4ABD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7CD1B4A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40CE23C" w14:textId="5FD4305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D4FD0AB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5D1449" w14:textId="3B5576A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528CED8" w14:textId="2B4F08A0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53</w:t>
      </w:r>
    </w:p>
    <w:p w14:paraId="49941A39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51BEC9C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1F50E08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CC20B6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3B3B89D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7624C66A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DCB64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5D48F59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302862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2E29B3B" w14:textId="0ABDD4B9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A69FE52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lastRenderedPageBreak/>
        <w:t xml:space="preserve">   termin dostawy na hasło „na ratunek życia” (max. 8 godzin ) ………….</w:t>
      </w:r>
    </w:p>
    <w:p w14:paraId="680C9123" w14:textId="01D18E6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CEB2410" w14:textId="4A018B26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54</w:t>
      </w:r>
    </w:p>
    <w:p w14:paraId="43D357B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netto za wykonanie całości przedmiotu zamówienia wynosi....................... zł</w:t>
      </w:r>
    </w:p>
    <w:p w14:paraId="1DD8385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0AF6DC1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3B6640D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CD138F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6183278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F916BE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08E50CF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62EC1A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5AC936A2" w14:textId="2BB1669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441B971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F51B720" w14:textId="5E32304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A00E5A3" w14:textId="5D33455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55</w:t>
      </w:r>
    </w:p>
    <w:p w14:paraId="3F769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44A280C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29341A1B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4EDA4B49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2787025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170AC4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5A8CF06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6BEED75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44C7ED9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44F26A56" w14:textId="7720173A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2E62CBA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4673F814" w14:textId="4EDF6378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1DA53EF" w14:textId="106D1F5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56</w:t>
      </w:r>
    </w:p>
    <w:p w14:paraId="6FD2C55F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03EACDA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61DFD76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6358826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lastRenderedPageBreak/>
        <w:tab/>
        <w:t>wartość brutto za wykonanie całości przedmiotu zamówienia wynosi....................... zł</w:t>
      </w:r>
    </w:p>
    <w:p w14:paraId="558FBBC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622AB2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0C374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1EB094C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774859F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DAFC04E" w14:textId="201E55C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A714215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AF7DCB1" w14:textId="6789BE4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EDA73A4" w14:textId="3F13CDB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57</w:t>
      </w:r>
    </w:p>
    <w:p w14:paraId="4D9359A8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28E35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35A4478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A598E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8BB457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2363F49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4CAA23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361F35F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6666253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77AF6D33" w14:textId="52B290C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1FFD27C7" w14:textId="75C8BBFA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E04A60" w14:textId="279215B9" w:rsidR="005C1043" w:rsidRDefault="005C1043" w:rsidP="006559F5">
      <w:pPr>
        <w:spacing w:line="360" w:lineRule="auto"/>
        <w:ind w:hanging="284"/>
        <w:jc w:val="both"/>
        <w:rPr>
          <w:b/>
        </w:rPr>
      </w:pP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77777777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6FFCA999" w14:textId="77777777"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A6709" w14:textId="77777777" w:rsidR="00CA7C6C" w:rsidRDefault="00CA7C6C">
      <w:pPr>
        <w:spacing w:line="360" w:lineRule="auto"/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24CF9EC9" w14:textId="77777777" w:rsidR="00CA7C6C" w:rsidRDefault="00CA7C6C">
      <w:pPr>
        <w:spacing w:line="360" w:lineRule="auto"/>
      </w:pPr>
      <w:r>
        <w:t>................................................................................................................................,</w:t>
      </w:r>
    </w:p>
    <w:p w14:paraId="4C0B48AE" w14:textId="77777777" w:rsidR="00CA7C6C" w:rsidRDefault="00CA7C6C" w:rsidP="00535E57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lastRenderedPageBreak/>
        <w:t>* dotyczy tych wykonawców, którzy wnoszą wadium gotówką</w:t>
      </w:r>
    </w:p>
    <w:p w14:paraId="67F015DF" w14:textId="77777777" w:rsidR="00CA7C6C" w:rsidRDefault="00CA7C6C">
      <w:pPr>
        <w:spacing w:line="360" w:lineRule="auto"/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008403FA" w14:textId="77777777" w:rsidR="00C67FC7" w:rsidRPr="00C67FC7" w:rsidRDefault="00C67FC7" w:rsidP="00C67FC7">
      <w:pPr>
        <w:spacing w:line="360" w:lineRule="auto"/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  i zobowiązujemy się je dostarczyć na każde wezwanie Zamawiającego,</w:t>
      </w:r>
    </w:p>
    <w:p w14:paraId="639939E0" w14:textId="77777777" w:rsidR="00C67FC7" w:rsidRPr="00C67FC7" w:rsidRDefault="00C67FC7" w:rsidP="00C67FC7">
      <w:pPr>
        <w:spacing w:line="360" w:lineRule="auto"/>
        <w:ind w:hanging="284"/>
        <w:jc w:val="both"/>
      </w:pPr>
      <w:r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084E3F17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284"/>
        <w:jc w:val="both"/>
      </w:pPr>
      <w:r w:rsidRPr="00C67FC7">
        <w:t xml:space="preserve">oświadczamy, zgodnie z art. 91 ust. 3a </w:t>
      </w:r>
      <w:proofErr w:type="spellStart"/>
      <w:r w:rsidRPr="00C67FC7">
        <w:t>Pzp</w:t>
      </w:r>
      <w:proofErr w:type="spellEnd"/>
      <w:r w:rsidRPr="00C67FC7">
        <w:t>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8629C6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8629C6">
        <w:rPr>
          <w:lang w:val="cs-CZ"/>
        </w:rPr>
      </w:r>
      <w:r w:rsidR="008629C6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77777777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formularz cenowy</w:t>
      </w:r>
    </w:p>
    <w:p w14:paraId="0A2C2C2B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Istotnych Warunków Zamówienia,</w:t>
      </w:r>
    </w:p>
    <w:p w14:paraId="5BA710D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lastRenderedPageBreak/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D68014" w14:textId="77777777" w:rsidR="006559F5" w:rsidRDefault="006559F5">
      <w:r>
        <w:separator/>
      </w:r>
    </w:p>
  </w:endnote>
  <w:endnote w:type="continuationSeparator" w:id="0">
    <w:p w14:paraId="21D6F64E" w14:textId="77777777" w:rsidR="006559F5" w:rsidRDefault="0065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29F2C" w14:textId="77777777" w:rsidR="006559F5" w:rsidRDefault="006559F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6829">
      <w:rPr>
        <w:rStyle w:val="Numerstrony"/>
        <w:noProof/>
      </w:rPr>
      <w:t>24</w:t>
    </w:r>
    <w:r>
      <w:rPr>
        <w:rStyle w:val="Numerstrony"/>
      </w:rPr>
      <w:fldChar w:fldCharType="end"/>
    </w:r>
  </w:p>
  <w:p w14:paraId="6C312935" w14:textId="77777777" w:rsidR="006559F5" w:rsidRDefault="006559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7F8BF9" w14:textId="77777777" w:rsidR="006559F5" w:rsidRDefault="006559F5">
      <w:r>
        <w:separator/>
      </w:r>
    </w:p>
  </w:footnote>
  <w:footnote w:type="continuationSeparator" w:id="0">
    <w:p w14:paraId="15F6793C" w14:textId="77777777" w:rsidR="006559F5" w:rsidRDefault="006559F5">
      <w:r>
        <w:continuationSeparator/>
      </w:r>
    </w:p>
  </w:footnote>
  <w:footnote w:id="1">
    <w:p w14:paraId="73AF2F89" w14:textId="77777777" w:rsidR="006559F5" w:rsidRDefault="006559F5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41"/>
    <w:rsid w:val="000273D4"/>
    <w:rsid w:val="000B44FF"/>
    <w:rsid w:val="001303B5"/>
    <w:rsid w:val="00131DFB"/>
    <w:rsid w:val="0018410E"/>
    <w:rsid w:val="00224949"/>
    <w:rsid w:val="0025683B"/>
    <w:rsid w:val="0030391A"/>
    <w:rsid w:val="00443C09"/>
    <w:rsid w:val="00535E57"/>
    <w:rsid w:val="00555CB8"/>
    <w:rsid w:val="00586339"/>
    <w:rsid w:val="005A70C7"/>
    <w:rsid w:val="005C1043"/>
    <w:rsid w:val="005F3F41"/>
    <w:rsid w:val="006559F5"/>
    <w:rsid w:val="006B229B"/>
    <w:rsid w:val="00740C0B"/>
    <w:rsid w:val="008629C6"/>
    <w:rsid w:val="00893A41"/>
    <w:rsid w:val="008A02C2"/>
    <w:rsid w:val="008A564B"/>
    <w:rsid w:val="009C281C"/>
    <w:rsid w:val="00A17840"/>
    <w:rsid w:val="00AB6CB2"/>
    <w:rsid w:val="00B22BF8"/>
    <w:rsid w:val="00B61996"/>
    <w:rsid w:val="00C67FC7"/>
    <w:rsid w:val="00C8058B"/>
    <w:rsid w:val="00CA0475"/>
    <w:rsid w:val="00CA7C6C"/>
    <w:rsid w:val="00DD6829"/>
    <w:rsid w:val="00F2537A"/>
    <w:rsid w:val="00F3415E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2CCA5-9464-46C5-BBBE-0686A3A85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27</Pages>
  <Words>6175</Words>
  <Characters>49199</Characters>
  <Application>Microsoft Office Word</Application>
  <DocSecurity>0</DocSecurity>
  <Lines>409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Szpital Wojewódzki w Poznaniu</cp:lastModifiedBy>
  <cp:revision>5</cp:revision>
  <cp:lastPrinted>2007-10-05T07:59:00Z</cp:lastPrinted>
  <dcterms:created xsi:type="dcterms:W3CDTF">2020-06-19T06:20:00Z</dcterms:created>
  <dcterms:modified xsi:type="dcterms:W3CDTF">2020-09-30T06:40:00Z</dcterms:modified>
</cp:coreProperties>
</file>