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A80F33" w:rsidRDefault="006676AE" w:rsidP="00A80F33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A60AFC" w:rsidRPr="00A60AFC">
        <w:rPr>
          <w:b/>
          <w:i w:val="0"/>
          <w:sz w:val="22"/>
          <w:szCs w:val="22"/>
        </w:rPr>
        <w:t>2</w:t>
      </w:r>
      <w:r w:rsidR="00A80F33">
        <w:rPr>
          <w:b/>
          <w:i w:val="0"/>
          <w:sz w:val="22"/>
          <w:szCs w:val="22"/>
        </w:rPr>
        <w:t xml:space="preserve">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A60AFC" w:rsidRPr="00A60AFC">
        <w:rPr>
          <w:rFonts w:ascii="Times New Roman" w:hAnsi="Times New Roman"/>
          <w:b/>
        </w:rPr>
        <w:t>NA/P/298/2020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60AFC" w:rsidRPr="00A60AFC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60AFC" w:rsidRPr="00A60AFC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A60AFC" w:rsidRPr="00A60AFC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60AFC" w:rsidRPr="00A60AFC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A60AFC" w:rsidRPr="00A60AFC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484F88" w:rsidRPr="00A80F33" w:rsidRDefault="007936D6" w:rsidP="00A80F33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="00A80F33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A60AFC" w:rsidRPr="00A60AFC">
        <w:rPr>
          <w:rFonts w:ascii="Times New Roman" w:hAnsi="Times New Roman"/>
        </w:rPr>
        <w:t>(</w:t>
      </w:r>
      <w:proofErr w:type="spellStart"/>
      <w:r w:rsidR="00A60AFC" w:rsidRPr="00A60AFC">
        <w:rPr>
          <w:rFonts w:ascii="Times New Roman" w:hAnsi="Times New Roman"/>
        </w:rPr>
        <w:t>t.j</w:t>
      </w:r>
      <w:proofErr w:type="spellEnd"/>
      <w:r w:rsidR="00A60AFC" w:rsidRPr="00A60AFC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A80F33" w:rsidRDefault="00313417" w:rsidP="00A80F33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A60AFC" w:rsidRPr="00A60AFC">
        <w:rPr>
          <w:rFonts w:ascii="Times New Roman" w:hAnsi="Times New Roman"/>
          <w:b/>
        </w:rPr>
        <w:t>Remont nawierzchni brukowych na terenie Politechniki Rzeszowskiej - dostosowanie dla potrzeb osób niepełnosprawnych ruchowo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A60AFC" w:rsidRPr="00A60AFC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A60AFC" w:rsidRPr="00997D0F" w:rsidRDefault="00A60AFC" w:rsidP="00A60AFC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997D0F" w:rsidRPr="00A80F33" w:rsidRDefault="00A60AFC" w:rsidP="00A80F33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A60AFC" w:rsidRPr="00997D0F" w:rsidRDefault="00A60AFC" w:rsidP="00A60AFC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A60AFC" w:rsidRPr="000247FF" w:rsidRDefault="00A60AFC" w:rsidP="00A60AFC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A60AFC" w:rsidP="00A80F33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</w:t>
      </w:r>
      <w:r w:rsidRPr="000247FF">
        <w:rPr>
          <w:rFonts w:ascii="Times New Roman" w:hAnsi="Times New Roman"/>
        </w:rPr>
        <w:lastRenderedPageBreak/>
        <w:t xml:space="preserve">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  <w:bookmarkStart w:id="0" w:name="_GoBack"/>
      <w:bookmarkEnd w:id="0"/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A80F3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084C" w:rsidRDefault="00AC084C" w:rsidP="0038231F">
      <w:pPr>
        <w:spacing w:after="0" w:line="240" w:lineRule="auto"/>
      </w:pPr>
      <w:r>
        <w:separator/>
      </w:r>
    </w:p>
  </w:endnote>
  <w:endnote w:type="continuationSeparator" w:id="0">
    <w:p w:rsidR="00AC084C" w:rsidRDefault="00AC084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0AFC" w:rsidRDefault="00A60AF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80F3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80F3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0AFC" w:rsidRDefault="00A60AF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084C" w:rsidRDefault="00AC084C" w:rsidP="0038231F">
      <w:pPr>
        <w:spacing w:after="0" w:line="240" w:lineRule="auto"/>
      </w:pPr>
      <w:r>
        <w:separator/>
      </w:r>
    </w:p>
  </w:footnote>
  <w:footnote w:type="continuationSeparator" w:id="0">
    <w:p w:rsidR="00AC084C" w:rsidRDefault="00AC084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0AFC" w:rsidRDefault="00A60AF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0AFC" w:rsidRDefault="00A60AF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0AFC" w:rsidRDefault="00A60AF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084C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60AFC"/>
    <w:rsid w:val="00A80F33"/>
    <w:rsid w:val="00AC084C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513B2A3-641C-450A-AB0B-AA21D30D6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DE6516-9079-48D7-9674-29F7E8B5B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659</Words>
  <Characters>3954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2016-07-26T10:32:00Z</cp:lastPrinted>
  <dcterms:created xsi:type="dcterms:W3CDTF">2020-09-30T11:17:00Z</dcterms:created>
  <dcterms:modified xsi:type="dcterms:W3CDTF">2020-09-30T11:17:00Z</dcterms:modified>
</cp:coreProperties>
</file>