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Default="00BC4333" w:rsidP="00C522A9">
      <w:pPr>
        <w:jc w:val="right"/>
        <w:rPr>
          <w:b/>
          <w:bCs/>
          <w:sz w:val="24"/>
        </w:rPr>
      </w:pPr>
      <w:r w:rsidRPr="00BC4333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BC4333">
        <w:rPr>
          <w:sz w:val="24"/>
        </w:rPr>
        <w:t>2020-09-30</w:t>
      </w:r>
    </w:p>
    <w:p w:rsidR="001A443E" w:rsidRDefault="001A443E" w:rsidP="00C522A9">
      <w:pPr>
        <w:rPr>
          <w:b/>
          <w:bCs/>
          <w:sz w:val="24"/>
        </w:rPr>
      </w:pPr>
    </w:p>
    <w:p w:rsidR="001A443E" w:rsidRDefault="001A443E" w:rsidP="00C522A9">
      <w:pPr>
        <w:rPr>
          <w:b/>
          <w:bCs/>
          <w:sz w:val="24"/>
        </w:rPr>
      </w:pPr>
    </w:p>
    <w:p w:rsidR="00BC4333" w:rsidRPr="00BC4333" w:rsidRDefault="00BC4333" w:rsidP="00C522A9">
      <w:pPr>
        <w:rPr>
          <w:b/>
          <w:bCs/>
          <w:sz w:val="24"/>
        </w:rPr>
      </w:pPr>
      <w:r w:rsidRPr="00BC4333">
        <w:rPr>
          <w:b/>
          <w:bCs/>
          <w:sz w:val="24"/>
        </w:rPr>
        <w:t>Politechnika Krakowska im. Tadeusza Kościuszki</w:t>
      </w:r>
    </w:p>
    <w:p w:rsidR="00A80738" w:rsidRDefault="00BC4333" w:rsidP="00C522A9">
      <w:pPr>
        <w:rPr>
          <w:b/>
          <w:bCs/>
          <w:sz w:val="24"/>
        </w:rPr>
      </w:pPr>
      <w:r w:rsidRPr="00BC4333">
        <w:rPr>
          <w:b/>
          <w:bCs/>
          <w:sz w:val="24"/>
        </w:rPr>
        <w:t>Dział Zamówień Publicznych</w:t>
      </w:r>
    </w:p>
    <w:p w:rsidR="00A80738" w:rsidRPr="0018613E" w:rsidRDefault="00BC4333" w:rsidP="00C522A9">
      <w:pPr>
        <w:rPr>
          <w:bCs/>
          <w:sz w:val="24"/>
        </w:rPr>
      </w:pPr>
      <w:r w:rsidRPr="00BC4333">
        <w:rPr>
          <w:bCs/>
          <w:sz w:val="24"/>
        </w:rPr>
        <w:t>ul. Warszawska 24</w:t>
      </w:r>
      <w:r w:rsidR="00A80738" w:rsidRPr="0018613E">
        <w:rPr>
          <w:bCs/>
          <w:sz w:val="24"/>
        </w:rPr>
        <w:t xml:space="preserve"> </w:t>
      </w:r>
      <w:r w:rsidRPr="00BC4333">
        <w:rPr>
          <w:bCs/>
          <w:sz w:val="24"/>
        </w:rPr>
        <w:t>W-9/110,</w:t>
      </w:r>
    </w:p>
    <w:p w:rsidR="00A80738" w:rsidRPr="0018613E" w:rsidRDefault="00BC4333" w:rsidP="00C522A9">
      <w:pPr>
        <w:rPr>
          <w:bCs/>
          <w:sz w:val="24"/>
        </w:rPr>
      </w:pPr>
      <w:r w:rsidRPr="00BC4333">
        <w:rPr>
          <w:bCs/>
          <w:sz w:val="24"/>
        </w:rPr>
        <w:t>31-155</w:t>
      </w:r>
      <w:r w:rsidR="00A80738" w:rsidRPr="0018613E">
        <w:rPr>
          <w:bCs/>
          <w:sz w:val="24"/>
        </w:rPr>
        <w:t xml:space="preserve"> </w:t>
      </w:r>
      <w:r w:rsidRPr="00BC4333">
        <w:rPr>
          <w:bCs/>
          <w:sz w:val="24"/>
        </w:rPr>
        <w:t>KRAKÓW</w:t>
      </w:r>
    </w:p>
    <w:p w:rsidR="00A80738" w:rsidRDefault="00A80738" w:rsidP="00C522A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C522A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C522A9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C522A9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C4333" w:rsidRPr="00BC4333">
        <w:rPr>
          <w:b/>
          <w:sz w:val="24"/>
          <w:szCs w:val="24"/>
        </w:rPr>
        <w:t>KA-2/073/2020</w:t>
      </w:r>
      <w:r w:rsidR="00A80738">
        <w:rPr>
          <w:sz w:val="24"/>
        </w:rPr>
        <w:tab/>
        <w:t xml:space="preserve"> </w:t>
      </w:r>
    </w:p>
    <w:p w:rsidR="00A80738" w:rsidRDefault="00A80738" w:rsidP="00C522A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C522A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C522A9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C522A9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281AA3" w:rsidRDefault="00281AA3" w:rsidP="00C522A9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522A9">
      <w:pPr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C4333" w:rsidRPr="00BC433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BC4333" w:rsidP="00C522A9">
      <w:pPr>
        <w:pStyle w:val="Tekstpodstawowywcity"/>
        <w:ind w:firstLine="0"/>
        <w:jc w:val="center"/>
      </w:pPr>
      <w:r w:rsidRPr="00BC4333">
        <w:rPr>
          <w:b/>
        </w:rPr>
        <w:t>Sprzątanie oraz pielęgnacja roślinności na terenie Politechniki Krakowskiej</w:t>
      </w:r>
    </w:p>
    <w:p w:rsidR="00CB5EDB" w:rsidRPr="004C7E9B" w:rsidRDefault="00CB5EDB" w:rsidP="00C522A9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BC4333" w:rsidRPr="00BC4333">
        <w:rPr>
          <w:sz w:val="24"/>
          <w:szCs w:val="24"/>
        </w:rPr>
        <w:t>(t.j.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522A9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BC4333" w:rsidRPr="00BC4333">
        <w:rPr>
          <w:sz w:val="24"/>
          <w:szCs w:val="24"/>
        </w:rPr>
        <w:t>30/09/2020</w:t>
      </w:r>
      <w:r w:rsidRPr="00FF4AB1">
        <w:rPr>
          <w:sz w:val="24"/>
          <w:szCs w:val="24"/>
        </w:rPr>
        <w:t xml:space="preserve"> o godz. </w:t>
      </w:r>
      <w:r w:rsidR="00BC4333" w:rsidRPr="00BC4333">
        <w:rPr>
          <w:sz w:val="24"/>
          <w:szCs w:val="24"/>
        </w:rPr>
        <w:t>12:00</w:t>
      </w:r>
      <w:r>
        <w:rPr>
          <w:sz w:val="24"/>
          <w:szCs w:val="24"/>
        </w:rPr>
        <w:t>.</w:t>
      </w:r>
    </w:p>
    <w:p w:rsidR="00B50940" w:rsidRDefault="00CB5EDB" w:rsidP="00C522A9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C4333" w:rsidRPr="006646D9" w:rsidTr="005B3FE2">
        <w:trPr>
          <w:trHeight w:val="70"/>
        </w:trPr>
        <w:tc>
          <w:tcPr>
            <w:tcW w:w="9214" w:type="dxa"/>
          </w:tcPr>
          <w:p w:rsidR="00BC4333" w:rsidRPr="00A3048A" w:rsidRDefault="00BC4333" w:rsidP="00C522A9">
            <w:pPr>
              <w:ind w:left="75" w:right="108"/>
              <w:rPr>
                <w:sz w:val="24"/>
                <w:szCs w:val="24"/>
              </w:rPr>
            </w:pPr>
            <w:r w:rsidRPr="00BC4333">
              <w:rPr>
                <w:sz w:val="24"/>
                <w:szCs w:val="24"/>
              </w:rPr>
              <w:t>części 1 zamówienia w wysokości 344 878.56 zł brutto;</w:t>
            </w:r>
          </w:p>
        </w:tc>
      </w:tr>
      <w:tr w:rsidR="00BC4333" w:rsidRPr="006646D9" w:rsidTr="005B3FE2">
        <w:trPr>
          <w:trHeight w:val="70"/>
        </w:trPr>
        <w:tc>
          <w:tcPr>
            <w:tcW w:w="9214" w:type="dxa"/>
          </w:tcPr>
          <w:p w:rsidR="00BC4333" w:rsidRPr="00A3048A" w:rsidRDefault="00BC4333" w:rsidP="00C522A9">
            <w:pPr>
              <w:ind w:left="75" w:right="108"/>
              <w:rPr>
                <w:sz w:val="24"/>
                <w:szCs w:val="24"/>
              </w:rPr>
            </w:pPr>
            <w:r w:rsidRPr="00BC4333">
              <w:rPr>
                <w:sz w:val="24"/>
                <w:szCs w:val="24"/>
              </w:rPr>
              <w:t>części 2 zamówienia w wysokości 366 191.28 zł brutto;</w:t>
            </w:r>
          </w:p>
        </w:tc>
      </w:tr>
      <w:tr w:rsidR="00BC4333" w:rsidRPr="006646D9" w:rsidTr="005B3FE2">
        <w:trPr>
          <w:trHeight w:val="70"/>
        </w:trPr>
        <w:tc>
          <w:tcPr>
            <w:tcW w:w="9214" w:type="dxa"/>
          </w:tcPr>
          <w:p w:rsidR="00BC4333" w:rsidRPr="00A3048A" w:rsidRDefault="00BC4333" w:rsidP="00C522A9">
            <w:pPr>
              <w:ind w:left="75" w:right="108"/>
              <w:rPr>
                <w:sz w:val="24"/>
                <w:szCs w:val="24"/>
              </w:rPr>
            </w:pPr>
            <w:r w:rsidRPr="00BC4333">
              <w:rPr>
                <w:sz w:val="24"/>
                <w:szCs w:val="24"/>
              </w:rPr>
              <w:t>części 3 zamówienia w wysokości 732 382.56 zł brutto;</w:t>
            </w:r>
          </w:p>
        </w:tc>
      </w:tr>
      <w:tr w:rsidR="00BC4333" w:rsidRPr="006646D9" w:rsidTr="005B3FE2">
        <w:trPr>
          <w:trHeight w:val="70"/>
        </w:trPr>
        <w:tc>
          <w:tcPr>
            <w:tcW w:w="9214" w:type="dxa"/>
          </w:tcPr>
          <w:p w:rsidR="00BC4333" w:rsidRPr="00A3048A" w:rsidRDefault="00BC4333" w:rsidP="00C522A9">
            <w:pPr>
              <w:ind w:left="75" w:right="108"/>
              <w:rPr>
                <w:sz w:val="24"/>
                <w:szCs w:val="24"/>
              </w:rPr>
            </w:pPr>
            <w:r w:rsidRPr="00BC4333">
              <w:rPr>
                <w:sz w:val="24"/>
                <w:szCs w:val="24"/>
              </w:rPr>
              <w:t>części 4 zamówienia w wysokości 162 751.68 zł brutto;</w:t>
            </w:r>
          </w:p>
        </w:tc>
      </w:tr>
    </w:tbl>
    <w:p w:rsidR="00C522A9" w:rsidRDefault="00C522A9" w:rsidP="00C522A9">
      <w:pPr>
        <w:jc w:val="both"/>
        <w:rPr>
          <w:sz w:val="24"/>
        </w:rPr>
      </w:pPr>
    </w:p>
    <w:p w:rsidR="00A80738" w:rsidRDefault="00CB5EDB" w:rsidP="00C522A9">
      <w:pPr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p w:rsidR="00C522A9" w:rsidRDefault="00C522A9" w:rsidP="00C522A9">
      <w:pPr>
        <w:jc w:val="both"/>
        <w:rPr>
          <w:sz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77"/>
        <w:gridCol w:w="3402"/>
        <w:gridCol w:w="1560"/>
        <w:gridCol w:w="1275"/>
        <w:gridCol w:w="1418"/>
      </w:tblGrid>
      <w:tr w:rsidR="00C522A9" w:rsidRPr="00075CD0" w:rsidTr="00281AA3">
        <w:tc>
          <w:tcPr>
            <w:tcW w:w="824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  <w:r w:rsidRPr="00CB5EDB">
              <w:t>Nr oferty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  <w:r w:rsidRPr="00CB5EDB">
              <w:t>Nr</w:t>
            </w:r>
          </w:p>
          <w:p w:rsidR="00C522A9" w:rsidRPr="00CB5EDB" w:rsidRDefault="00C522A9" w:rsidP="00926007">
            <w:pPr>
              <w:jc w:val="center"/>
            </w:pPr>
            <w:r w:rsidRPr="00CB5EDB">
              <w:t>zadania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522A9" w:rsidRDefault="00C522A9" w:rsidP="00926007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C522A9" w:rsidRPr="00CB5EDB" w:rsidRDefault="00C522A9" w:rsidP="00926007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  <w:r w:rsidRPr="00CB5EDB"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  <w:r w:rsidRPr="00CB5EDB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  <w:r w:rsidRPr="00CB5EDB">
              <w:t>Warunki płatności</w:t>
            </w:r>
          </w:p>
        </w:tc>
      </w:tr>
      <w:tr w:rsidR="00C522A9" w:rsidRPr="00075CD0" w:rsidTr="00281AA3">
        <w:tc>
          <w:tcPr>
            <w:tcW w:w="824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  <w:r w:rsidRPr="00BC4333">
              <w:t>1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  <w:r w:rsidRPr="00BC4333">
              <w:t>4</w:t>
            </w:r>
          </w:p>
        </w:tc>
        <w:tc>
          <w:tcPr>
            <w:tcW w:w="3402" w:type="dxa"/>
            <w:shd w:val="clear" w:color="auto" w:fill="auto"/>
          </w:tcPr>
          <w:p w:rsidR="00281AA3" w:rsidRDefault="00C522A9" w:rsidP="00926007">
            <w:r w:rsidRPr="00BC4333">
              <w:t xml:space="preserve">EVKA Sprzątanie Budynków i Terenów Utrzymywanie Ogrodów </w:t>
            </w:r>
          </w:p>
          <w:p w:rsidR="00C522A9" w:rsidRPr="00CB5EDB" w:rsidRDefault="00C522A9" w:rsidP="00926007">
            <w:r w:rsidRPr="00BC4333">
              <w:t>Ewa  Łyczko</w:t>
            </w:r>
          </w:p>
          <w:p w:rsidR="00C522A9" w:rsidRPr="00CB5EDB" w:rsidRDefault="00C522A9" w:rsidP="00926007">
            <w:r w:rsidRPr="00BC4333">
              <w:t>os. Bohaterów Września</w:t>
            </w:r>
            <w:r w:rsidRPr="00CB5EDB">
              <w:t xml:space="preserve"> </w:t>
            </w:r>
            <w:r w:rsidRPr="00BC4333">
              <w:t>11/68</w:t>
            </w:r>
            <w:r w:rsidRPr="00CB5EDB">
              <w:t xml:space="preserve"> </w:t>
            </w:r>
          </w:p>
          <w:p w:rsidR="00C522A9" w:rsidRPr="00CB5EDB" w:rsidRDefault="00C522A9" w:rsidP="00926007">
            <w:pPr>
              <w:jc w:val="both"/>
            </w:pPr>
            <w:r w:rsidRPr="00BC4333">
              <w:t>31-620</w:t>
            </w:r>
            <w:r w:rsidRPr="00CB5EDB">
              <w:t xml:space="preserve"> </w:t>
            </w:r>
            <w:r w:rsidRPr="00BC4333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  <w:r w:rsidRPr="00BC4333">
              <w:t>128 988.00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</w:p>
        </w:tc>
      </w:tr>
      <w:tr w:rsidR="00C522A9" w:rsidRPr="00075CD0" w:rsidTr="00281AA3">
        <w:tc>
          <w:tcPr>
            <w:tcW w:w="824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  <w:r w:rsidRPr="00BC4333">
              <w:t>2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  <w:r w:rsidRPr="00BC4333">
              <w:t>1</w:t>
            </w:r>
          </w:p>
        </w:tc>
        <w:tc>
          <w:tcPr>
            <w:tcW w:w="3402" w:type="dxa"/>
            <w:shd w:val="clear" w:color="auto" w:fill="auto"/>
          </w:tcPr>
          <w:p w:rsidR="00C522A9" w:rsidRPr="00CB5EDB" w:rsidRDefault="00C522A9" w:rsidP="00926007">
            <w:r w:rsidRPr="00BC4333">
              <w:t>Import - Export Andrzej Grygiel</w:t>
            </w:r>
          </w:p>
          <w:p w:rsidR="00C522A9" w:rsidRPr="00CB5EDB" w:rsidRDefault="00C522A9" w:rsidP="00926007">
            <w:r w:rsidRPr="00BC4333">
              <w:t>ul. Piekoszowska</w:t>
            </w:r>
            <w:r w:rsidRPr="00CB5EDB">
              <w:t xml:space="preserve"> </w:t>
            </w:r>
            <w:r w:rsidRPr="00BC4333">
              <w:t>116B/11</w:t>
            </w:r>
            <w:r w:rsidRPr="00CB5EDB">
              <w:t xml:space="preserve"> </w:t>
            </w:r>
          </w:p>
          <w:p w:rsidR="00C522A9" w:rsidRPr="00CB5EDB" w:rsidRDefault="00C522A9" w:rsidP="00926007">
            <w:pPr>
              <w:jc w:val="both"/>
            </w:pPr>
            <w:r w:rsidRPr="00BC4333">
              <w:t>25-632</w:t>
            </w:r>
            <w:r w:rsidRPr="00CB5EDB">
              <w:t xml:space="preserve"> </w:t>
            </w:r>
            <w:r w:rsidRPr="00BC4333">
              <w:t>Kielce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  <w:r w:rsidRPr="00BC4333">
              <w:t>244 244.16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</w:p>
        </w:tc>
      </w:tr>
      <w:tr w:rsidR="00C522A9" w:rsidRPr="00075CD0" w:rsidTr="00281AA3">
        <w:tc>
          <w:tcPr>
            <w:tcW w:w="824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  <w:r w:rsidRPr="00BC4333">
              <w:t>2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  <w:r w:rsidRPr="00BC4333">
              <w:t>2</w:t>
            </w:r>
          </w:p>
        </w:tc>
        <w:tc>
          <w:tcPr>
            <w:tcW w:w="3402" w:type="dxa"/>
            <w:shd w:val="clear" w:color="auto" w:fill="auto"/>
          </w:tcPr>
          <w:p w:rsidR="00C522A9" w:rsidRPr="00CB5EDB" w:rsidRDefault="00C522A9" w:rsidP="00926007">
            <w:r w:rsidRPr="00BC4333">
              <w:t>Import - Export Andrzej Grygiel</w:t>
            </w:r>
          </w:p>
          <w:p w:rsidR="00C522A9" w:rsidRPr="00CB5EDB" w:rsidRDefault="00C522A9" w:rsidP="00926007">
            <w:r w:rsidRPr="00BC4333">
              <w:t>ul. Piekoszowska</w:t>
            </w:r>
            <w:r w:rsidRPr="00CB5EDB">
              <w:t xml:space="preserve"> </w:t>
            </w:r>
            <w:r w:rsidRPr="00BC4333">
              <w:t>116B/11</w:t>
            </w:r>
            <w:r w:rsidRPr="00CB5EDB">
              <w:t xml:space="preserve"> </w:t>
            </w:r>
          </w:p>
          <w:p w:rsidR="00C522A9" w:rsidRPr="00CB5EDB" w:rsidRDefault="00C522A9" w:rsidP="00926007">
            <w:pPr>
              <w:jc w:val="both"/>
            </w:pPr>
            <w:r w:rsidRPr="00BC4333">
              <w:t>25-632</w:t>
            </w:r>
            <w:r w:rsidRPr="00CB5EDB">
              <w:t xml:space="preserve"> </w:t>
            </w:r>
            <w:r w:rsidRPr="00BC4333">
              <w:t>Kielce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  <w:r w:rsidRPr="00BC4333">
              <w:t>226 787.04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</w:p>
        </w:tc>
      </w:tr>
      <w:tr w:rsidR="00C522A9" w:rsidRPr="00075CD0" w:rsidTr="00281AA3">
        <w:tc>
          <w:tcPr>
            <w:tcW w:w="824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  <w:r w:rsidRPr="00BC4333">
              <w:t>2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  <w:r w:rsidRPr="00BC4333">
              <w:t>3</w:t>
            </w:r>
          </w:p>
        </w:tc>
        <w:tc>
          <w:tcPr>
            <w:tcW w:w="3402" w:type="dxa"/>
            <w:shd w:val="clear" w:color="auto" w:fill="auto"/>
          </w:tcPr>
          <w:p w:rsidR="00C522A9" w:rsidRPr="00CB5EDB" w:rsidRDefault="00C522A9" w:rsidP="00926007">
            <w:r w:rsidRPr="00BC4333">
              <w:t>Import - Export Andrzej Grygiel</w:t>
            </w:r>
          </w:p>
          <w:p w:rsidR="00C522A9" w:rsidRPr="00CB5EDB" w:rsidRDefault="00C522A9" w:rsidP="00926007">
            <w:r w:rsidRPr="00BC4333">
              <w:t>ul. Piekoszowska</w:t>
            </w:r>
            <w:r w:rsidRPr="00CB5EDB">
              <w:t xml:space="preserve"> </w:t>
            </w:r>
            <w:r w:rsidRPr="00BC4333">
              <w:t>116B/11</w:t>
            </w:r>
            <w:r w:rsidRPr="00CB5EDB">
              <w:t xml:space="preserve"> </w:t>
            </w:r>
          </w:p>
          <w:p w:rsidR="00C522A9" w:rsidRPr="00CB5EDB" w:rsidRDefault="00C522A9" w:rsidP="00926007">
            <w:pPr>
              <w:jc w:val="both"/>
            </w:pPr>
            <w:r w:rsidRPr="00BC4333">
              <w:t>25-632</w:t>
            </w:r>
            <w:r w:rsidRPr="00CB5EDB">
              <w:t xml:space="preserve"> </w:t>
            </w:r>
            <w:r w:rsidRPr="00BC4333">
              <w:t>Kielce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  <w:r w:rsidRPr="00BC4333">
              <w:t>461 233.44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</w:p>
        </w:tc>
      </w:tr>
      <w:tr w:rsidR="00C522A9" w:rsidRPr="00075CD0" w:rsidTr="00281AA3">
        <w:tc>
          <w:tcPr>
            <w:tcW w:w="824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  <w:r w:rsidRPr="00BC4333">
              <w:t>2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  <w:r w:rsidRPr="00BC4333">
              <w:t>4</w:t>
            </w:r>
          </w:p>
        </w:tc>
        <w:tc>
          <w:tcPr>
            <w:tcW w:w="3402" w:type="dxa"/>
            <w:shd w:val="clear" w:color="auto" w:fill="auto"/>
          </w:tcPr>
          <w:p w:rsidR="00C522A9" w:rsidRPr="00CB5EDB" w:rsidRDefault="00C522A9" w:rsidP="00926007">
            <w:r w:rsidRPr="00BC4333">
              <w:t>Import - Export Andrzej Grygiel</w:t>
            </w:r>
          </w:p>
          <w:p w:rsidR="00C522A9" w:rsidRPr="00CB5EDB" w:rsidRDefault="00C522A9" w:rsidP="00926007">
            <w:r w:rsidRPr="00BC4333">
              <w:t>ul. Piekoszowska</w:t>
            </w:r>
            <w:r w:rsidRPr="00CB5EDB">
              <w:t xml:space="preserve"> </w:t>
            </w:r>
            <w:r w:rsidRPr="00BC4333">
              <w:t>116B/11</w:t>
            </w:r>
            <w:r w:rsidRPr="00CB5EDB">
              <w:t xml:space="preserve"> </w:t>
            </w:r>
          </w:p>
          <w:p w:rsidR="00C522A9" w:rsidRPr="00CB5EDB" w:rsidRDefault="00C522A9" w:rsidP="00926007">
            <w:pPr>
              <w:jc w:val="both"/>
            </w:pPr>
            <w:r w:rsidRPr="00BC4333">
              <w:t>25-632</w:t>
            </w:r>
            <w:r w:rsidRPr="00CB5EDB">
              <w:t xml:space="preserve"> </w:t>
            </w:r>
            <w:r w:rsidRPr="00BC4333">
              <w:t>Kielce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  <w:r w:rsidRPr="00BC4333">
              <w:t>141 912.00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</w:p>
        </w:tc>
      </w:tr>
      <w:tr w:rsidR="00C522A9" w:rsidRPr="00075CD0" w:rsidTr="00281AA3">
        <w:tc>
          <w:tcPr>
            <w:tcW w:w="824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  <w:r w:rsidRPr="00BC4333">
              <w:t>3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  <w:r w:rsidRPr="00BC4333">
              <w:t>1</w:t>
            </w:r>
            <w:bookmarkStart w:id="0" w:name="_GoBack"/>
            <w:bookmarkEnd w:id="0"/>
          </w:p>
        </w:tc>
        <w:tc>
          <w:tcPr>
            <w:tcW w:w="3402" w:type="dxa"/>
            <w:shd w:val="clear" w:color="auto" w:fill="auto"/>
          </w:tcPr>
          <w:p w:rsidR="00113B53" w:rsidRPr="00113B53" w:rsidRDefault="00113B53" w:rsidP="00926007">
            <w:r w:rsidRPr="00113B53">
              <w:t>Konsorcjum :</w:t>
            </w:r>
          </w:p>
          <w:p w:rsidR="00113B53" w:rsidRPr="00113B53" w:rsidRDefault="00113B53" w:rsidP="00926007">
            <w:r w:rsidRPr="00113B53">
              <w:t>Pol-Kom-Tech Sp. z o. o. - lider</w:t>
            </w:r>
          </w:p>
          <w:p w:rsidR="00113B53" w:rsidRPr="00113B53" w:rsidRDefault="00113B53" w:rsidP="00926007">
            <w:r w:rsidRPr="00113B53">
              <w:t xml:space="preserve">ul. Olimpijska 12 </w:t>
            </w:r>
          </w:p>
          <w:p w:rsidR="00113B53" w:rsidRPr="00113B53" w:rsidRDefault="00113B53" w:rsidP="00926007">
            <w:r w:rsidRPr="00113B53">
              <w:t>30-065 Kraków</w:t>
            </w:r>
          </w:p>
          <w:p w:rsidR="00113B53" w:rsidRPr="00113B53" w:rsidRDefault="00113B53" w:rsidP="00926007">
            <w:r w:rsidRPr="00113B53">
              <w:t>Ekobay Sp. z o. o. – członek</w:t>
            </w:r>
          </w:p>
          <w:p w:rsidR="00113B53" w:rsidRPr="00113B53" w:rsidRDefault="00113B53" w:rsidP="00926007">
            <w:r w:rsidRPr="00113B53">
              <w:t>ul. Tyniecka 34</w:t>
            </w:r>
          </w:p>
          <w:p w:rsidR="00C522A9" w:rsidRPr="00CB5EDB" w:rsidRDefault="00113B53" w:rsidP="00926007">
            <w:r w:rsidRPr="00113B53">
              <w:rPr>
                <w:lang w:val="cs-CZ"/>
              </w:rPr>
              <w:t>32-050 Skawina</w:t>
            </w:r>
            <w:r w:rsidRPr="00113B53">
              <w:t xml:space="preserve">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  <w:r w:rsidRPr="00BC4333">
              <w:t>612 000.00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</w:p>
        </w:tc>
      </w:tr>
      <w:tr w:rsidR="00C522A9" w:rsidRPr="00075CD0" w:rsidTr="00281AA3">
        <w:tc>
          <w:tcPr>
            <w:tcW w:w="824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  <w:r w:rsidRPr="00BC4333">
              <w:lastRenderedPageBreak/>
              <w:t>3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  <w:r w:rsidRPr="00BC4333">
              <w:t>2</w:t>
            </w:r>
          </w:p>
        </w:tc>
        <w:tc>
          <w:tcPr>
            <w:tcW w:w="3402" w:type="dxa"/>
            <w:shd w:val="clear" w:color="auto" w:fill="auto"/>
          </w:tcPr>
          <w:p w:rsidR="00926007" w:rsidRDefault="00926007" w:rsidP="00926007">
            <w:r>
              <w:t>Konsorcjum</w:t>
            </w:r>
          </w:p>
          <w:p w:rsidR="00C522A9" w:rsidRPr="00CB5EDB" w:rsidRDefault="00C522A9" w:rsidP="00926007">
            <w:r w:rsidRPr="00BC4333">
              <w:t>Pol-Kom-Tech Sp. z o. o.</w:t>
            </w:r>
            <w:r w:rsidR="00926007">
              <w:t xml:space="preserve"> - lider</w:t>
            </w:r>
          </w:p>
          <w:p w:rsidR="00C522A9" w:rsidRPr="00CB5EDB" w:rsidRDefault="00C522A9" w:rsidP="00926007">
            <w:r w:rsidRPr="00BC4333">
              <w:t>ul. Olimpijska</w:t>
            </w:r>
            <w:r w:rsidRPr="00CB5EDB">
              <w:t xml:space="preserve"> </w:t>
            </w:r>
            <w:r w:rsidRPr="00BC4333">
              <w:t>12</w:t>
            </w:r>
            <w:r w:rsidRPr="00CB5EDB">
              <w:t xml:space="preserve"> </w:t>
            </w:r>
          </w:p>
          <w:p w:rsidR="00C522A9" w:rsidRDefault="00C522A9" w:rsidP="00926007">
            <w:pPr>
              <w:jc w:val="both"/>
            </w:pPr>
            <w:r w:rsidRPr="00BC4333">
              <w:t>30-065</w:t>
            </w:r>
            <w:r w:rsidRPr="00CB5EDB">
              <w:t xml:space="preserve"> </w:t>
            </w:r>
            <w:r w:rsidRPr="00BC4333">
              <w:t>Kraków</w:t>
            </w:r>
          </w:p>
          <w:p w:rsidR="00113B53" w:rsidRPr="00113B53" w:rsidRDefault="00113B53" w:rsidP="00926007">
            <w:pPr>
              <w:jc w:val="both"/>
            </w:pPr>
            <w:r w:rsidRPr="00113B53">
              <w:t>Ekobay Sp. z o. o. – członek</w:t>
            </w:r>
          </w:p>
          <w:p w:rsidR="00113B53" w:rsidRPr="00113B53" w:rsidRDefault="00113B53" w:rsidP="00926007">
            <w:pPr>
              <w:jc w:val="both"/>
            </w:pPr>
            <w:r w:rsidRPr="00113B53">
              <w:t>ul. Tyniecka 34</w:t>
            </w:r>
          </w:p>
          <w:p w:rsidR="00113B53" w:rsidRPr="00CB5EDB" w:rsidRDefault="00113B53" w:rsidP="00926007">
            <w:pPr>
              <w:jc w:val="both"/>
            </w:pPr>
            <w:r w:rsidRPr="00113B53">
              <w:rPr>
                <w:lang w:val="cs-CZ"/>
              </w:rPr>
              <w:t>32-050 Skawina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  <w:r w:rsidRPr="00BC4333">
              <w:t>1 440 000.00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</w:p>
        </w:tc>
      </w:tr>
      <w:tr w:rsidR="00C522A9" w:rsidRPr="00075CD0" w:rsidTr="00281AA3">
        <w:tc>
          <w:tcPr>
            <w:tcW w:w="824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  <w:r w:rsidRPr="00BC4333">
              <w:t>3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  <w:r w:rsidRPr="00BC4333">
              <w:t>3</w:t>
            </w:r>
          </w:p>
        </w:tc>
        <w:tc>
          <w:tcPr>
            <w:tcW w:w="3402" w:type="dxa"/>
            <w:shd w:val="clear" w:color="auto" w:fill="auto"/>
          </w:tcPr>
          <w:p w:rsidR="00926007" w:rsidRDefault="00926007" w:rsidP="00926007">
            <w:r>
              <w:t>Konsorcjum</w:t>
            </w:r>
          </w:p>
          <w:p w:rsidR="00C522A9" w:rsidRPr="00CB5EDB" w:rsidRDefault="00C522A9" w:rsidP="00926007">
            <w:r w:rsidRPr="00BC4333">
              <w:t>Pol-Kom-Tech Sp. z o. o.</w:t>
            </w:r>
            <w:r w:rsidR="00926007">
              <w:t xml:space="preserve"> - lider</w:t>
            </w:r>
          </w:p>
          <w:p w:rsidR="00C522A9" w:rsidRPr="00CB5EDB" w:rsidRDefault="00C522A9" w:rsidP="00926007">
            <w:r w:rsidRPr="00BC4333">
              <w:t>ul. Olimpijska</w:t>
            </w:r>
            <w:r w:rsidRPr="00CB5EDB">
              <w:t xml:space="preserve"> </w:t>
            </w:r>
            <w:r w:rsidRPr="00BC4333">
              <w:t>12</w:t>
            </w:r>
            <w:r w:rsidRPr="00CB5EDB">
              <w:t xml:space="preserve"> </w:t>
            </w:r>
          </w:p>
          <w:p w:rsidR="00C522A9" w:rsidRDefault="00C522A9" w:rsidP="00926007">
            <w:pPr>
              <w:jc w:val="both"/>
            </w:pPr>
            <w:r w:rsidRPr="00BC4333">
              <w:t>30-065</w:t>
            </w:r>
            <w:r w:rsidRPr="00CB5EDB">
              <w:t xml:space="preserve"> </w:t>
            </w:r>
            <w:r w:rsidRPr="00BC4333">
              <w:t>Kraków</w:t>
            </w:r>
          </w:p>
          <w:p w:rsidR="00113B53" w:rsidRPr="00113B53" w:rsidRDefault="00113B53" w:rsidP="00926007">
            <w:pPr>
              <w:jc w:val="both"/>
            </w:pPr>
            <w:r w:rsidRPr="00113B53">
              <w:t>Ekobay Sp. z o. o. – członek</w:t>
            </w:r>
          </w:p>
          <w:p w:rsidR="00113B53" w:rsidRPr="00113B53" w:rsidRDefault="00113B53" w:rsidP="00926007">
            <w:pPr>
              <w:jc w:val="both"/>
            </w:pPr>
            <w:r w:rsidRPr="00113B53">
              <w:t>ul. Tyniecka 34</w:t>
            </w:r>
          </w:p>
          <w:p w:rsidR="00113B53" w:rsidRPr="00CB5EDB" w:rsidRDefault="00113B53" w:rsidP="00926007">
            <w:pPr>
              <w:jc w:val="both"/>
            </w:pPr>
            <w:r w:rsidRPr="00113B53">
              <w:rPr>
                <w:lang w:val="cs-CZ"/>
              </w:rPr>
              <w:t>32-050 Skawina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  <w:r w:rsidRPr="00BC4333">
              <w:t>828 000.00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</w:p>
        </w:tc>
      </w:tr>
      <w:tr w:rsidR="00C522A9" w:rsidRPr="00075CD0" w:rsidTr="00281AA3">
        <w:tc>
          <w:tcPr>
            <w:tcW w:w="824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  <w:r w:rsidRPr="00BC4333">
              <w:t>3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  <w:r w:rsidRPr="00BC4333">
              <w:t>4</w:t>
            </w:r>
          </w:p>
        </w:tc>
        <w:tc>
          <w:tcPr>
            <w:tcW w:w="3402" w:type="dxa"/>
            <w:shd w:val="clear" w:color="auto" w:fill="auto"/>
          </w:tcPr>
          <w:p w:rsidR="00926007" w:rsidRDefault="00926007" w:rsidP="00926007">
            <w:r>
              <w:t>Konsorcjum</w:t>
            </w:r>
          </w:p>
          <w:p w:rsidR="00C522A9" w:rsidRPr="00CB5EDB" w:rsidRDefault="00C522A9" w:rsidP="00926007">
            <w:r w:rsidRPr="00BC4333">
              <w:t>Pol-Kom-Tech Sp. z o. o.</w:t>
            </w:r>
            <w:r w:rsidR="00926007">
              <w:t xml:space="preserve"> - lider</w:t>
            </w:r>
          </w:p>
          <w:p w:rsidR="00C522A9" w:rsidRPr="00CB5EDB" w:rsidRDefault="00C522A9" w:rsidP="00926007">
            <w:r w:rsidRPr="00BC4333">
              <w:t>ul. Olimpijska</w:t>
            </w:r>
            <w:r w:rsidRPr="00CB5EDB">
              <w:t xml:space="preserve"> </w:t>
            </w:r>
            <w:r w:rsidRPr="00BC4333">
              <w:t>12</w:t>
            </w:r>
            <w:r w:rsidRPr="00CB5EDB">
              <w:t xml:space="preserve"> </w:t>
            </w:r>
          </w:p>
          <w:p w:rsidR="00C522A9" w:rsidRDefault="00C522A9" w:rsidP="00926007">
            <w:pPr>
              <w:jc w:val="both"/>
            </w:pPr>
            <w:r w:rsidRPr="00BC4333">
              <w:t>30-065</w:t>
            </w:r>
            <w:r w:rsidRPr="00CB5EDB">
              <w:t xml:space="preserve"> </w:t>
            </w:r>
            <w:r w:rsidRPr="00BC4333">
              <w:t>Kraków</w:t>
            </w:r>
          </w:p>
          <w:p w:rsidR="00113B53" w:rsidRPr="00113B53" w:rsidRDefault="00113B53" w:rsidP="00926007">
            <w:pPr>
              <w:jc w:val="both"/>
            </w:pPr>
            <w:r w:rsidRPr="00113B53">
              <w:t>Ekobay Sp. z o. o. – członek</w:t>
            </w:r>
          </w:p>
          <w:p w:rsidR="00113B53" w:rsidRPr="00113B53" w:rsidRDefault="00113B53" w:rsidP="00926007">
            <w:pPr>
              <w:jc w:val="both"/>
            </w:pPr>
            <w:r w:rsidRPr="00113B53">
              <w:t>ul. Tyniecka 34</w:t>
            </w:r>
          </w:p>
          <w:p w:rsidR="00113B53" w:rsidRPr="00CB5EDB" w:rsidRDefault="00113B53" w:rsidP="00926007">
            <w:pPr>
              <w:jc w:val="both"/>
            </w:pPr>
            <w:r w:rsidRPr="00113B53">
              <w:rPr>
                <w:lang w:val="cs-CZ"/>
              </w:rPr>
              <w:t>32-050 Skawina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  <w:r w:rsidRPr="00BC4333">
              <w:t>648 000.00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</w:p>
        </w:tc>
      </w:tr>
      <w:tr w:rsidR="00C522A9" w:rsidRPr="00075CD0" w:rsidTr="00281AA3">
        <w:tc>
          <w:tcPr>
            <w:tcW w:w="824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  <w:r w:rsidRPr="00BC4333">
              <w:t>4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  <w:r w:rsidRPr="00BC4333">
              <w:t>4</w:t>
            </w:r>
          </w:p>
        </w:tc>
        <w:tc>
          <w:tcPr>
            <w:tcW w:w="3402" w:type="dxa"/>
            <w:shd w:val="clear" w:color="auto" w:fill="auto"/>
          </w:tcPr>
          <w:p w:rsidR="00C522A9" w:rsidRPr="00CB5EDB" w:rsidRDefault="00C522A9" w:rsidP="00926007">
            <w:r w:rsidRPr="00BC4333">
              <w:t>WILAND Andrzej Wilk</w:t>
            </w:r>
          </w:p>
          <w:p w:rsidR="00C522A9" w:rsidRPr="00CB5EDB" w:rsidRDefault="00C522A9" w:rsidP="00926007">
            <w:r w:rsidRPr="00BC4333">
              <w:t>Koźmice Wielkie</w:t>
            </w:r>
            <w:r w:rsidRPr="00CB5EDB">
              <w:t xml:space="preserve"> </w:t>
            </w:r>
            <w:r w:rsidRPr="00BC4333">
              <w:t>442</w:t>
            </w:r>
            <w:r w:rsidRPr="00CB5EDB">
              <w:t xml:space="preserve"> </w:t>
            </w:r>
          </w:p>
          <w:p w:rsidR="00C522A9" w:rsidRPr="00CB5EDB" w:rsidRDefault="00C522A9" w:rsidP="00926007">
            <w:pPr>
              <w:jc w:val="both"/>
            </w:pPr>
            <w:r w:rsidRPr="00BC4333">
              <w:t>32-020</w:t>
            </w:r>
            <w:r w:rsidRPr="00CB5EDB">
              <w:t xml:space="preserve"> </w:t>
            </w:r>
            <w:r w:rsidRPr="00BC4333">
              <w:t>Wieliczka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  <w:r w:rsidRPr="00BC4333">
              <w:t>215 939.52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</w:p>
        </w:tc>
      </w:tr>
      <w:tr w:rsidR="00C522A9" w:rsidRPr="00075CD0" w:rsidTr="00281AA3">
        <w:tc>
          <w:tcPr>
            <w:tcW w:w="824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  <w:r w:rsidRPr="00BC4333">
              <w:t>5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  <w:r w:rsidRPr="00BC4333">
              <w:t>1</w:t>
            </w:r>
          </w:p>
        </w:tc>
        <w:tc>
          <w:tcPr>
            <w:tcW w:w="3402" w:type="dxa"/>
            <w:shd w:val="clear" w:color="auto" w:fill="auto"/>
          </w:tcPr>
          <w:p w:rsidR="00281AA3" w:rsidRDefault="00C522A9" w:rsidP="00926007">
            <w:r w:rsidRPr="00BC4333">
              <w:t xml:space="preserve">Zakłady  Usługowe  POŁUDNIE  </w:t>
            </w:r>
          </w:p>
          <w:p w:rsidR="00C522A9" w:rsidRPr="00CB5EDB" w:rsidRDefault="00C522A9" w:rsidP="00926007">
            <w:r w:rsidRPr="00BC4333">
              <w:t>Sp. z</w:t>
            </w:r>
            <w:r w:rsidR="00281AA3">
              <w:t xml:space="preserve"> </w:t>
            </w:r>
            <w:r w:rsidRPr="00BC4333">
              <w:t>o.o.</w:t>
            </w:r>
          </w:p>
          <w:p w:rsidR="00C522A9" w:rsidRPr="00CB5EDB" w:rsidRDefault="00C522A9" w:rsidP="00926007">
            <w:r w:rsidRPr="00BC4333">
              <w:t>ul. Lubicz</w:t>
            </w:r>
            <w:r w:rsidRPr="00CB5EDB">
              <w:t xml:space="preserve"> </w:t>
            </w:r>
            <w:r w:rsidRPr="00BC4333">
              <w:t>14</w:t>
            </w:r>
            <w:r w:rsidRPr="00CB5EDB">
              <w:t xml:space="preserve"> </w:t>
            </w:r>
          </w:p>
          <w:p w:rsidR="00C522A9" w:rsidRPr="00CB5EDB" w:rsidRDefault="00C522A9" w:rsidP="00926007">
            <w:pPr>
              <w:jc w:val="both"/>
            </w:pPr>
            <w:r w:rsidRPr="00BC4333">
              <w:t>31-504</w:t>
            </w:r>
            <w:r w:rsidRPr="00CB5EDB">
              <w:t xml:space="preserve"> </w:t>
            </w:r>
            <w:r w:rsidRPr="00BC4333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  <w:r w:rsidRPr="00BC4333">
              <w:t>349 531.20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</w:p>
        </w:tc>
      </w:tr>
      <w:tr w:rsidR="00C522A9" w:rsidRPr="00075CD0" w:rsidTr="00281AA3">
        <w:tc>
          <w:tcPr>
            <w:tcW w:w="824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  <w:r w:rsidRPr="00BC4333">
              <w:t>5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  <w:r w:rsidRPr="00BC4333">
              <w:t>2</w:t>
            </w:r>
          </w:p>
        </w:tc>
        <w:tc>
          <w:tcPr>
            <w:tcW w:w="3402" w:type="dxa"/>
            <w:shd w:val="clear" w:color="auto" w:fill="auto"/>
          </w:tcPr>
          <w:p w:rsidR="00281AA3" w:rsidRDefault="00C522A9" w:rsidP="00926007">
            <w:r w:rsidRPr="00BC4333">
              <w:t xml:space="preserve">Zakłady  Usługowe  POŁUDNIE  </w:t>
            </w:r>
          </w:p>
          <w:p w:rsidR="00C522A9" w:rsidRPr="00CB5EDB" w:rsidRDefault="00C522A9" w:rsidP="00926007">
            <w:r w:rsidRPr="00BC4333">
              <w:t>Sp. z</w:t>
            </w:r>
            <w:r w:rsidR="00281AA3">
              <w:t xml:space="preserve"> </w:t>
            </w:r>
            <w:r w:rsidRPr="00BC4333">
              <w:t>o.o.</w:t>
            </w:r>
          </w:p>
          <w:p w:rsidR="00C522A9" w:rsidRPr="00CB5EDB" w:rsidRDefault="00C522A9" w:rsidP="00926007">
            <w:r w:rsidRPr="00BC4333">
              <w:t>ul. Lubicz</w:t>
            </w:r>
            <w:r w:rsidRPr="00CB5EDB">
              <w:t xml:space="preserve"> </w:t>
            </w:r>
            <w:r w:rsidRPr="00BC4333">
              <w:t>14</w:t>
            </w:r>
            <w:r w:rsidRPr="00CB5EDB">
              <w:t xml:space="preserve"> </w:t>
            </w:r>
          </w:p>
          <w:p w:rsidR="00C522A9" w:rsidRPr="00CB5EDB" w:rsidRDefault="00C522A9" w:rsidP="00926007">
            <w:pPr>
              <w:jc w:val="both"/>
            </w:pPr>
            <w:r w:rsidRPr="00BC4333">
              <w:t>31-504</w:t>
            </w:r>
            <w:r w:rsidRPr="00CB5EDB">
              <w:t xml:space="preserve"> </w:t>
            </w:r>
            <w:r w:rsidRPr="00BC4333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  <w:r w:rsidRPr="00BC4333">
              <w:t>501 552.00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522A9" w:rsidRPr="00CB5EDB" w:rsidRDefault="00C522A9" w:rsidP="00926007">
            <w:pPr>
              <w:jc w:val="center"/>
            </w:pP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 w:rsidSect="00CB5E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173" w:rsidRDefault="00BF5173">
      <w:r>
        <w:separator/>
      </w:r>
    </w:p>
  </w:endnote>
  <w:endnote w:type="continuationSeparator" w:id="0">
    <w:p w:rsidR="00BF5173" w:rsidRDefault="00BF5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92600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600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600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2600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173" w:rsidRDefault="00BF5173">
      <w:r>
        <w:separator/>
      </w:r>
    </w:p>
  </w:footnote>
  <w:footnote w:type="continuationSeparator" w:id="0">
    <w:p w:rsidR="00BF5173" w:rsidRDefault="00BF51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333" w:rsidRDefault="00BC43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333" w:rsidRDefault="00BC43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333" w:rsidRDefault="00BC43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EF9"/>
    <w:rsid w:val="0001764B"/>
    <w:rsid w:val="0003529D"/>
    <w:rsid w:val="00075CD0"/>
    <w:rsid w:val="00092C61"/>
    <w:rsid w:val="000B4EF9"/>
    <w:rsid w:val="00113B53"/>
    <w:rsid w:val="0014428B"/>
    <w:rsid w:val="0018613E"/>
    <w:rsid w:val="001A443E"/>
    <w:rsid w:val="002628C2"/>
    <w:rsid w:val="00281AA3"/>
    <w:rsid w:val="00342653"/>
    <w:rsid w:val="0035216A"/>
    <w:rsid w:val="003B044E"/>
    <w:rsid w:val="00495302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26007"/>
    <w:rsid w:val="009F189D"/>
    <w:rsid w:val="00A3048A"/>
    <w:rsid w:val="00A80738"/>
    <w:rsid w:val="00AC7F83"/>
    <w:rsid w:val="00B50940"/>
    <w:rsid w:val="00BC4333"/>
    <w:rsid w:val="00BF5173"/>
    <w:rsid w:val="00C236D3"/>
    <w:rsid w:val="00C522A9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357</Words>
  <Characters>2143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Danuta Karlikowska</dc:creator>
  <cp:lastModifiedBy>Danuta Karlikowska</cp:lastModifiedBy>
  <cp:revision>2</cp:revision>
  <cp:lastPrinted>2020-10-01T05:44:00Z</cp:lastPrinted>
  <dcterms:created xsi:type="dcterms:W3CDTF">2020-10-01T05:45:00Z</dcterms:created>
  <dcterms:modified xsi:type="dcterms:W3CDTF">2020-10-01T05:45:00Z</dcterms:modified>
</cp:coreProperties>
</file>