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4BE44A" w14:textId="77777777" w:rsidR="00CB6204" w:rsidRDefault="00645944" w:rsidP="00CB6204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68CA2290" wp14:editId="2D9CD59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13335" t="8255" r="9525" b="9525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CD51096" w14:textId="77777777" w:rsidR="00CB6204" w:rsidRDefault="00CB6204" w:rsidP="00CB6204"/>
                          <w:p w14:paraId="74EA2FF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3E2E81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078AF1BE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7868C88F" w14:textId="77777777"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6E2FB2D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CCAD679" w14:textId="77777777"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7C92B3B9" w14:textId="77777777"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2305C342" w14:textId="77777777"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2F2088FA" w14:textId="77777777"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>
        <w:rPr>
          <w:b/>
          <w:i w:val="0"/>
        </w:rPr>
        <w:t>3</w:t>
      </w:r>
    </w:p>
    <w:p w14:paraId="31819D29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4770329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C130DB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327C3027" w14:textId="4A8F1F4E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07A42" w:rsidRPr="00B07A42">
        <w:rPr>
          <w:b/>
          <w:sz w:val="24"/>
        </w:rPr>
        <w:t>ZP/2</w:t>
      </w:r>
      <w:r w:rsidR="00A20F8C">
        <w:rPr>
          <w:b/>
          <w:sz w:val="24"/>
        </w:rPr>
        <w:t>1</w:t>
      </w:r>
      <w:r w:rsidR="00B07A42" w:rsidRPr="00B07A42">
        <w:rPr>
          <w:b/>
          <w:sz w:val="24"/>
        </w:rPr>
        <w:t>/20</w:t>
      </w:r>
      <w:r w:rsidR="00A20F8C">
        <w:rPr>
          <w:b/>
          <w:sz w:val="24"/>
        </w:rPr>
        <w:t>20</w:t>
      </w:r>
    </w:p>
    <w:p w14:paraId="615025E7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5ACAF1AC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36A63CC2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2275C02F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1A5A9F85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21A67FFE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0B89027A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2230B593" w14:textId="77777777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07A42" w:rsidRPr="00B07A42">
        <w:rPr>
          <w:b/>
        </w:rPr>
        <w:t>przetarg nieograniczony</w:t>
      </w:r>
      <w:r w:rsidR="00753DC1">
        <w:t xml:space="preserve"> na:</w:t>
      </w:r>
    </w:p>
    <w:p w14:paraId="41B2852B" w14:textId="00C9386F" w:rsidR="0000184A" w:rsidRDefault="00B07A42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07A42">
        <w:rPr>
          <w:b/>
          <w:sz w:val="24"/>
          <w:szCs w:val="24"/>
        </w:rPr>
        <w:t>Świadczenie całodobowych usług transportu sanitarnego pacjentów, krwi i jej składników, materiałów biologicznych i materiałów wykorzystywanych do udzielania świadczeń zdrowotnych</w:t>
      </w:r>
      <w:r w:rsidR="00A20F8C">
        <w:rPr>
          <w:b/>
          <w:sz w:val="24"/>
          <w:szCs w:val="24"/>
        </w:rPr>
        <w:t>,</w:t>
      </w:r>
      <w:r w:rsidRPr="00B07A42">
        <w:rPr>
          <w:b/>
          <w:sz w:val="24"/>
          <w:szCs w:val="24"/>
        </w:rPr>
        <w:t xml:space="preserve"> dokumentacji medycznej</w:t>
      </w:r>
      <w:r w:rsidR="00A20F8C">
        <w:rPr>
          <w:b/>
          <w:sz w:val="24"/>
          <w:szCs w:val="24"/>
        </w:rPr>
        <w:t xml:space="preserve"> </w:t>
      </w:r>
      <w:r w:rsidR="00A20F8C" w:rsidRPr="00A20F8C">
        <w:rPr>
          <w:b/>
          <w:sz w:val="24"/>
          <w:szCs w:val="24"/>
        </w:rPr>
        <w:t>oraz awaryjnego transportu leków</w:t>
      </w:r>
    </w:p>
    <w:p w14:paraId="78ABA85F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C6737F9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07A42" w:rsidRPr="00B07A42">
        <w:rPr>
          <w:sz w:val="24"/>
          <w:szCs w:val="24"/>
        </w:rPr>
        <w:t>(</w:t>
      </w:r>
      <w:proofErr w:type="spellStart"/>
      <w:r w:rsidR="00B07A42" w:rsidRPr="00B07A42">
        <w:rPr>
          <w:sz w:val="24"/>
          <w:szCs w:val="24"/>
        </w:rPr>
        <w:t>t.j</w:t>
      </w:r>
      <w:proofErr w:type="spellEnd"/>
      <w:r w:rsidR="00B07A42" w:rsidRPr="00B07A42">
        <w:rPr>
          <w:sz w:val="24"/>
          <w:szCs w:val="24"/>
        </w:rPr>
        <w:t xml:space="preserve">. Dz. U. z  2018 r. poz. 1986 z </w:t>
      </w:r>
      <w:proofErr w:type="spellStart"/>
      <w:r w:rsidR="00B07A42" w:rsidRPr="00B07A42">
        <w:rPr>
          <w:sz w:val="24"/>
          <w:szCs w:val="24"/>
        </w:rPr>
        <w:t>późn</w:t>
      </w:r>
      <w:proofErr w:type="spellEnd"/>
      <w:r w:rsidR="00B07A42" w:rsidRPr="00B07A4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14:paraId="4EDB4836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D6E2A17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16519278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26CBE77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07A42" w:rsidRPr="00B07A42">
        <w:rPr>
          <w:sz w:val="24"/>
          <w:szCs w:val="24"/>
        </w:rPr>
        <w:t>(</w:t>
      </w:r>
      <w:proofErr w:type="spellStart"/>
      <w:r w:rsidR="00B07A42" w:rsidRPr="00B07A42">
        <w:rPr>
          <w:sz w:val="24"/>
          <w:szCs w:val="24"/>
        </w:rPr>
        <w:t>t.j</w:t>
      </w:r>
      <w:proofErr w:type="spellEnd"/>
      <w:r w:rsidR="00B07A42" w:rsidRPr="00B07A42">
        <w:rPr>
          <w:sz w:val="24"/>
          <w:szCs w:val="24"/>
        </w:rPr>
        <w:t xml:space="preserve">. Dz. U. z  2018 r. poz. 1986 z </w:t>
      </w:r>
      <w:proofErr w:type="spellStart"/>
      <w:r w:rsidR="00B07A42" w:rsidRPr="00B07A42">
        <w:rPr>
          <w:sz w:val="24"/>
          <w:szCs w:val="24"/>
        </w:rPr>
        <w:t>późn</w:t>
      </w:r>
      <w:proofErr w:type="spellEnd"/>
      <w:r w:rsidR="00B07A42" w:rsidRPr="00B07A42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14:paraId="30D3AFE7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B07A42" w:rsidRPr="00B07A42">
        <w:rPr>
          <w:sz w:val="24"/>
          <w:szCs w:val="24"/>
        </w:rPr>
        <w:t>(</w:t>
      </w:r>
      <w:proofErr w:type="spellStart"/>
      <w:r w:rsidR="00B07A42" w:rsidRPr="00B07A42">
        <w:rPr>
          <w:sz w:val="24"/>
          <w:szCs w:val="24"/>
        </w:rPr>
        <w:t>t.j</w:t>
      </w:r>
      <w:proofErr w:type="spellEnd"/>
      <w:r w:rsidR="00B07A42" w:rsidRPr="00B07A42">
        <w:rPr>
          <w:sz w:val="24"/>
          <w:szCs w:val="24"/>
        </w:rPr>
        <w:t xml:space="preserve">. Dz. U. z  2018 r. poz. 1986 z </w:t>
      </w:r>
      <w:proofErr w:type="spellStart"/>
      <w:r w:rsidR="00B07A42" w:rsidRPr="00B07A42">
        <w:rPr>
          <w:sz w:val="24"/>
          <w:szCs w:val="24"/>
        </w:rPr>
        <w:t>późn</w:t>
      </w:r>
      <w:proofErr w:type="spellEnd"/>
      <w:r w:rsidR="00B07A42" w:rsidRPr="00B07A42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14:paraId="440FEE22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54"/>
        <w:gridCol w:w="5863"/>
      </w:tblGrid>
      <w:tr w:rsidR="00312A4F" w:rsidRPr="0000184A" w14:paraId="2AFFC620" w14:textId="77777777" w:rsidTr="00C527C7">
        <w:tc>
          <w:tcPr>
            <w:tcW w:w="543" w:type="dxa"/>
          </w:tcPr>
          <w:p w14:paraId="322F778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620A36F6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3CEB53E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260851AA" w14:textId="77777777" w:rsidTr="00C527C7">
        <w:tc>
          <w:tcPr>
            <w:tcW w:w="543" w:type="dxa"/>
          </w:tcPr>
          <w:p w14:paraId="31608C5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5FF4FA3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542EE4B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240CD37A" w14:textId="77777777" w:rsidTr="00C527C7">
        <w:tc>
          <w:tcPr>
            <w:tcW w:w="543" w:type="dxa"/>
          </w:tcPr>
          <w:p w14:paraId="2831A7CC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13FF0A1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3A31D032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40AF9B69" w14:textId="77777777" w:rsidTr="00C527C7">
        <w:tc>
          <w:tcPr>
            <w:tcW w:w="543" w:type="dxa"/>
          </w:tcPr>
          <w:p w14:paraId="1B19A379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41A11C9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5CD3B40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2BE9DD91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45E5D606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1D506F8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31D49073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42B65AE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80AD5D" w14:textId="77777777" w:rsidR="00D121F8" w:rsidRDefault="00D121F8">
      <w:r>
        <w:separator/>
      </w:r>
    </w:p>
  </w:endnote>
  <w:endnote w:type="continuationSeparator" w:id="0">
    <w:p w14:paraId="48068AD7" w14:textId="77777777" w:rsidR="00D121F8" w:rsidRDefault="00D12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4EA8D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AB09439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B1A39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0DDD7FC" w14:textId="77777777" w:rsidR="00336EEB" w:rsidRDefault="0064594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4573F6F" wp14:editId="7229326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13335" t="6985" r="571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5CBC83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14:paraId="29B3A941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59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4594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369BDB" w14:textId="77777777" w:rsidR="00B07A42" w:rsidRDefault="00B07A4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4B9DAB0" w14:textId="77777777" w:rsidR="00D121F8" w:rsidRDefault="00D121F8">
      <w:r>
        <w:separator/>
      </w:r>
    </w:p>
  </w:footnote>
  <w:footnote w:type="continuationSeparator" w:id="0">
    <w:p w14:paraId="511CB0A8" w14:textId="77777777" w:rsidR="00D121F8" w:rsidRDefault="00D121F8">
      <w:r>
        <w:continuationSeparator/>
      </w:r>
    </w:p>
  </w:footnote>
  <w:footnote w:id="1">
    <w:p w14:paraId="31808D23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2BB35633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2030D2" w14:textId="77777777" w:rsidR="00B07A42" w:rsidRDefault="00B07A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86D1C9" w14:textId="77777777" w:rsidR="00B07A42" w:rsidRDefault="00B07A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5EDBB1" w14:textId="77777777" w:rsidR="00B07A42" w:rsidRDefault="00B07A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271"/>
    <w:rsid w:val="0000184A"/>
    <w:rsid w:val="00012997"/>
    <w:rsid w:val="000621A2"/>
    <w:rsid w:val="00075CEC"/>
    <w:rsid w:val="00106AC7"/>
    <w:rsid w:val="00111271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45944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0F8C"/>
    <w:rsid w:val="00A24942"/>
    <w:rsid w:val="00A311C9"/>
    <w:rsid w:val="00A46EFE"/>
    <w:rsid w:val="00A807A7"/>
    <w:rsid w:val="00AB6C06"/>
    <w:rsid w:val="00AB7377"/>
    <w:rsid w:val="00AD329C"/>
    <w:rsid w:val="00B07A42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121F8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928F82D"/>
  <w15:chartTrackingRefBased/>
  <w15:docId w15:val="{71A73BAA-46CB-4EF1-89DB-599920A4A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EFA2A-9D2E-4DBC-8187-41C9D5501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2020-09-25T08:33:00Z</dcterms:created>
  <dcterms:modified xsi:type="dcterms:W3CDTF">2020-09-25T08:33:00Z</dcterms:modified>
</cp:coreProperties>
</file>