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18AB3" w14:textId="77777777" w:rsidR="00114568" w:rsidRPr="00114568" w:rsidRDefault="003D6D1F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F33E578" wp14:editId="44F6F13A">
                <wp:simplePos x="0" y="0"/>
                <wp:positionH relativeFrom="column">
                  <wp:posOffset>-167005</wp:posOffset>
                </wp:positionH>
                <wp:positionV relativeFrom="paragraph">
                  <wp:posOffset>236220</wp:posOffset>
                </wp:positionV>
                <wp:extent cx="2164715" cy="733425"/>
                <wp:effectExtent l="0" t="0" r="26035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14AB66" w14:textId="77777777" w:rsidR="00114568" w:rsidRDefault="00114568" w:rsidP="00114568"/>
                          <w:p w14:paraId="050019D0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EAE50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1620F2C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ECD0BE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10E6FC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C7A22D8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4979561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33E578" id="Prostokąt: zaokrąglone rogi 1" o:spid="_x0000_s1026" style="position:absolute;left:0;text-align:left;margin-left:-13.15pt;margin-top:18.6pt;width:170.45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" filled="f" strokeweight=".25pt">
                <v:textbox inset="1pt,1pt,1pt,1pt">
                  <w:txbxContent>
                    <w:p w14:paraId="0514AB66" w14:textId="77777777" w:rsidR="00114568" w:rsidRDefault="00114568" w:rsidP="00114568"/>
                    <w:p w14:paraId="050019D0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6FEAE50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21620F2C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9ECD0BE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1D10E6FC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C7A22D8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4979561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3F1CBA" w:rsidRPr="003F1CBA">
        <w:rPr>
          <w:b/>
          <w:bCs/>
          <w:sz w:val="22"/>
          <w:szCs w:val="22"/>
        </w:rPr>
        <w:t>1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6DB2FB26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659C00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291461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EFF916D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7D7AC14F" w14:textId="040FB0A3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w trybie </w:t>
      </w:r>
      <w:r w:rsidR="003F1CBA" w:rsidRPr="003F1CBA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3F1CBA" w:rsidRPr="003F1CBA">
        <w:rPr>
          <w:b/>
          <w:sz w:val="22"/>
          <w:szCs w:val="22"/>
        </w:rPr>
        <w:t>Świadczenie całodobowych usług transportu sanitarnego pacjentów, krwi i jej składników, materiałów biologicznych i materiałów wykorzystywanych do udzielania świadczeń zdrowotnych</w:t>
      </w:r>
      <w:r w:rsidR="00CB2C2D">
        <w:rPr>
          <w:b/>
          <w:sz w:val="22"/>
          <w:szCs w:val="22"/>
        </w:rPr>
        <w:t>,</w:t>
      </w:r>
      <w:r w:rsidR="003F1CBA" w:rsidRPr="003F1CBA">
        <w:rPr>
          <w:b/>
          <w:sz w:val="22"/>
          <w:szCs w:val="22"/>
        </w:rPr>
        <w:t xml:space="preserve"> dokumentacji medycznej</w:t>
      </w:r>
      <w:r w:rsidR="00CB2C2D">
        <w:rPr>
          <w:b/>
          <w:sz w:val="22"/>
          <w:szCs w:val="22"/>
        </w:rPr>
        <w:t xml:space="preserve"> </w:t>
      </w:r>
      <w:r w:rsidR="00CB2C2D">
        <w:rPr>
          <w:b/>
        </w:rPr>
        <w:t>oraz awaryjnego transportu leków</w:t>
      </w:r>
      <w:r w:rsidR="00114568" w:rsidRPr="00114568">
        <w:rPr>
          <w:sz w:val="22"/>
          <w:szCs w:val="22"/>
        </w:rPr>
        <w:t xml:space="preserve">” – znak sprawy: </w:t>
      </w:r>
      <w:r w:rsidR="003F1CBA" w:rsidRPr="003F1CBA">
        <w:rPr>
          <w:b/>
          <w:sz w:val="22"/>
          <w:szCs w:val="22"/>
        </w:rPr>
        <w:t>ZP/</w:t>
      </w:r>
      <w:r w:rsidR="008A1EBC">
        <w:rPr>
          <w:b/>
          <w:sz w:val="22"/>
          <w:szCs w:val="22"/>
        </w:rPr>
        <w:t>2</w:t>
      </w:r>
      <w:r w:rsidR="00CB2C2D">
        <w:rPr>
          <w:b/>
          <w:sz w:val="22"/>
          <w:szCs w:val="22"/>
        </w:rPr>
        <w:t>1</w:t>
      </w:r>
      <w:r w:rsidR="003F1CBA" w:rsidRPr="003F1CBA">
        <w:rPr>
          <w:b/>
          <w:sz w:val="22"/>
          <w:szCs w:val="22"/>
        </w:rPr>
        <w:t>/20</w:t>
      </w:r>
      <w:r w:rsidR="00CB2C2D">
        <w:rPr>
          <w:b/>
          <w:sz w:val="22"/>
          <w:szCs w:val="22"/>
        </w:rPr>
        <w:t>20</w:t>
      </w:r>
    </w:p>
    <w:p w14:paraId="6956F52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80894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0C31A064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66E2CA8F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14:paraId="12E04C6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581AC9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AC5D7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53B6FC5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41E0F43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E05130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D9322A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DFB232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680FDB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5FD58A8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40A68A6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018BB4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7ADEBAB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E3040E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C377C7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14:paraId="2636D930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2136C6A7" w14:textId="4997C558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69F0B58B" w14:textId="5EE4679A"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PAKIET </w:t>
      </w:r>
      <w:r w:rsidR="00A46111">
        <w:rPr>
          <w:rFonts w:ascii="Calibri Light" w:hAnsi="Calibri Light" w:cs="Calibri Light"/>
          <w:b/>
          <w:bCs/>
          <w:sz w:val="20"/>
          <w:szCs w:val="20"/>
        </w:rPr>
        <w:t>1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058"/>
        <w:gridCol w:w="992"/>
        <w:gridCol w:w="1192"/>
        <w:gridCol w:w="1276"/>
        <w:gridCol w:w="850"/>
        <w:gridCol w:w="1134"/>
        <w:gridCol w:w="1276"/>
        <w:gridCol w:w="142"/>
      </w:tblGrid>
      <w:tr w:rsidR="00746074" w14:paraId="7CCF0607" w14:textId="77777777" w:rsidTr="009D4FBD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71861D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32E099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DF342A" w14:textId="77777777"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m-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cu</w:t>
            </w:r>
            <w:proofErr w:type="spellEnd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/ 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średnia 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 kilometrów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 m-</w:t>
            </w:r>
            <w:proofErr w:type="spellStart"/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cu</w:t>
            </w:r>
            <w:proofErr w:type="spellEnd"/>
          </w:p>
        </w:tc>
        <w:tc>
          <w:tcPr>
            <w:tcW w:w="1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E0D5EC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za 1 wyjazd/ za 1 km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7B8E17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A06BA2E" w14:textId="77777777"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 w:rsidR="008C249C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216EE5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A82E84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F0D6A5F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B6B86C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CCDCF17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8E869D" w14:textId="77777777" w:rsidR="00746074" w:rsidRDefault="00746074">
            <w:pPr>
              <w:pStyle w:val="Zawartotabeli"/>
              <w:jc w:val="center"/>
              <w:textAlignment w:val="center"/>
            </w:pPr>
          </w:p>
        </w:tc>
      </w:tr>
      <w:tr w:rsidR="00746074" w14:paraId="7C03FDFC" w14:textId="77777777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27484F" w14:textId="77777777"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0DCBA6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4A8E0C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384E09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16636C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F0E9E6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49D0DB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DE3328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5D57F4" w14:textId="77777777" w:rsidR="00746074" w:rsidRDefault="00746074">
            <w:pPr>
              <w:pStyle w:val="Zawartotabeli"/>
              <w:jc w:val="center"/>
            </w:pPr>
          </w:p>
        </w:tc>
      </w:tr>
      <w:tr w:rsidR="00746074" w14:paraId="3869F800" w14:textId="77777777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339E4A" w14:textId="77777777" w:rsidR="00746074" w:rsidRDefault="0074607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4C4C89" w14:textId="77777777" w:rsidR="00746074" w:rsidRPr="004D6626" w:rsidRDefault="0074607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pacjentów nie wymagających opieki medycznej</w:t>
            </w:r>
          </w:p>
        </w:tc>
        <w:tc>
          <w:tcPr>
            <w:tcW w:w="6862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20DA77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252B5802" w14:textId="77777777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5BD9A3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9208C" w14:textId="028ABF8F" w:rsidR="00746074" w:rsidRPr="004D6626" w:rsidRDefault="00746074" w:rsidP="009D4FBD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Rejon I </w:t>
            </w:r>
            <w:proofErr w:type="spellStart"/>
            <w:r w:rsidRPr="004D6626">
              <w:rPr>
                <w:sz w:val="20"/>
                <w:szCs w:val="20"/>
              </w:rPr>
              <w:t>p</w:t>
            </w:r>
            <w:r w:rsidR="00A46111">
              <w:rPr>
                <w:sz w:val="20"/>
                <w:szCs w:val="20"/>
              </w:rPr>
              <w:t>oz</w:t>
            </w:r>
            <w:proofErr w:type="spellEnd"/>
            <w:r w:rsidRPr="004D6626">
              <w:rPr>
                <w:sz w:val="20"/>
                <w:szCs w:val="20"/>
              </w:rPr>
              <w:t xml:space="preserve"> 1</w:t>
            </w:r>
            <w:r w:rsidR="004E766D">
              <w:rPr>
                <w:sz w:val="20"/>
                <w:szCs w:val="20"/>
              </w:rPr>
              <w:t>-4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28EFF" w14:textId="1BECFF4E" w:rsidR="00746074" w:rsidRDefault="00A46111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28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4BB4F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22841D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333224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174E3E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217F15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152B4E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6C220980" w14:textId="77777777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DC0432" w14:textId="77777777"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999FDF" w14:textId="3D765B9F" w:rsidR="00746074" w:rsidRPr="004D6626" w:rsidRDefault="00746074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</w:t>
            </w:r>
            <w:r w:rsidR="004E766D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970035" w14:textId="54F34755"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46111">
              <w:rPr>
                <w:rFonts w:ascii="Calibri Light" w:hAnsi="Calibri Light" w:cs="Calibri Light"/>
                <w:sz w:val="20"/>
                <w:szCs w:val="20"/>
              </w:rPr>
              <w:t>8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EFD50E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D7831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8BE41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F77DE8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A61342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DACFC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353F73B8" w14:textId="77777777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D3580D" w14:textId="77777777"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E5E1EE" w14:textId="33A254E8" w:rsidR="00746074" w:rsidRPr="004D6626" w:rsidRDefault="00746074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</w:t>
            </w:r>
            <w:r w:rsidR="004E766D">
              <w:rPr>
                <w:sz w:val="20"/>
                <w:szCs w:val="20"/>
              </w:rPr>
              <w:t>II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19675C" w14:textId="05A34B5C" w:rsidR="00746074" w:rsidRDefault="00A46111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3 9</w:t>
            </w:r>
            <w:r w:rsidR="009D4FBD">
              <w:rPr>
                <w:rFonts w:ascii="Calibri Light" w:hAnsi="Calibri Light" w:cs="Calibri Light"/>
                <w:sz w:val="20"/>
                <w:szCs w:val="20"/>
              </w:rPr>
              <w:t>00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 xml:space="preserve"> km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9F3706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0EABBB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DF1AE0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16B31B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1E156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E6182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562F8DC2" w14:textId="77777777" w:rsidTr="009D4FBD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73C39" w14:textId="77777777"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20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E4380" w14:textId="52A045DE" w:rsidR="00746074" w:rsidRPr="004D6626" w:rsidRDefault="00746074" w:rsidP="009D4FBD">
            <w:pPr>
              <w:pStyle w:val="Normalny1"/>
              <w:snapToGrid w:val="0"/>
              <w:rPr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Rejon I</w:t>
            </w:r>
            <w:r w:rsidR="004E766D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07BD1" w14:textId="555A9ABD" w:rsidR="00746074" w:rsidRDefault="009D4FBD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1 </w:t>
            </w:r>
            <w:r w:rsidR="00A46111">
              <w:rPr>
                <w:rFonts w:ascii="Calibri Light" w:hAnsi="Calibri Light" w:cs="Calibri Light"/>
                <w:sz w:val="20"/>
                <w:szCs w:val="20"/>
              </w:rPr>
              <w:t>9</w:t>
            </w:r>
            <w:r>
              <w:rPr>
                <w:rFonts w:ascii="Calibri Light" w:hAnsi="Calibri Light" w:cs="Calibri Light"/>
                <w:sz w:val="20"/>
                <w:szCs w:val="20"/>
              </w:rPr>
              <w:t>00</w:t>
            </w:r>
            <w:r w:rsidR="008C249C">
              <w:rPr>
                <w:rFonts w:ascii="Calibri Light" w:hAnsi="Calibri Light" w:cs="Calibri Light"/>
                <w:sz w:val="20"/>
                <w:szCs w:val="20"/>
              </w:rPr>
              <w:t xml:space="preserve"> km</w:t>
            </w:r>
          </w:p>
        </w:tc>
        <w:tc>
          <w:tcPr>
            <w:tcW w:w="11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2AAD36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43B181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D9E3F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AC9E71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4740CD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8DB398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0E860226" w14:textId="77777777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E2683" w14:textId="77777777" w:rsidR="00746074" w:rsidRDefault="00746074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86408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732244DF" w14:textId="77777777"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B9012C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EA6A9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FC8BA4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60D310A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031F202F" w14:textId="664C0552"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PAKIET </w:t>
      </w:r>
      <w:r w:rsidR="00A46111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  <w:gridCol w:w="142"/>
      </w:tblGrid>
      <w:tr w:rsidR="00746074" w14:paraId="2A25A001" w14:textId="77777777" w:rsidTr="002F1A5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224C7E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DD5811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8849F0" w14:textId="77777777"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  miesiącu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8933C8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947750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B23B69" w14:textId="77777777"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(kol 2 x 3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9E1505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992D8A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D750755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A73FFD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44EAD58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5CDA0A" w14:textId="77777777" w:rsidR="00746074" w:rsidRDefault="00746074" w:rsidP="00746074">
            <w:pPr>
              <w:pStyle w:val="Zawartotabeli"/>
              <w:jc w:val="center"/>
              <w:textAlignment w:val="center"/>
            </w:pPr>
          </w:p>
        </w:tc>
      </w:tr>
      <w:tr w:rsidR="00746074" w14:paraId="56DB6A2C" w14:textId="77777777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80F33" w14:textId="77777777"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EBB9EC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485486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DF6A17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F5C889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1B1F91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96B174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27653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22170F" w14:textId="77777777" w:rsidR="00746074" w:rsidRDefault="00746074">
            <w:pPr>
              <w:pStyle w:val="Zawartotabeli"/>
              <w:jc w:val="center"/>
            </w:pPr>
          </w:p>
        </w:tc>
      </w:tr>
      <w:tr w:rsidR="00746074" w14:paraId="7511F682" w14:textId="77777777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84FE04" w14:textId="77777777" w:rsidR="00746074" w:rsidRDefault="0074607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1A5BD" w14:textId="77777777" w:rsidR="00746074" w:rsidRPr="004D6626" w:rsidRDefault="0074607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krwi i jej składników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1005AD" w14:textId="77777777" w:rsidR="00746074" w:rsidRDefault="00746074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D4FBD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B6724B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4BAD25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3E2EB1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923CBB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30924C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94893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4B8ED31F" w14:textId="77777777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AC187" w14:textId="77777777" w:rsidR="00746074" w:rsidRDefault="00746074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4F2BE2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04538720" w14:textId="77777777"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37A38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47489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977C78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14629B3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3BBA7EE9" w14:textId="489793BE"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PAKIET </w:t>
      </w:r>
      <w:r w:rsidR="00A46111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  <w:gridCol w:w="142"/>
      </w:tblGrid>
      <w:tr w:rsidR="00746074" w14:paraId="5E4F0102" w14:textId="77777777" w:rsidTr="002F1A5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CA38409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80D53D8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5641A3" w14:textId="77777777"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 miesiącu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20DE95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07E833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63BFDA" w14:textId="77777777"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(kol 2 x 3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C3C113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D2B630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7A449CC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AFE26B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A8DC509" w14:textId="77777777" w:rsidR="00746074" w:rsidRDefault="00746074" w:rsidP="0074607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CCE3E0" w14:textId="77777777" w:rsidR="00746074" w:rsidRDefault="00746074" w:rsidP="00746074">
            <w:pPr>
              <w:pStyle w:val="Zawartotabeli"/>
              <w:jc w:val="center"/>
              <w:textAlignment w:val="center"/>
            </w:pPr>
          </w:p>
        </w:tc>
      </w:tr>
      <w:tr w:rsidR="00746074" w14:paraId="6B1697CF" w14:textId="77777777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69481" w14:textId="77777777"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DBC620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4C6203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58E343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133079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374F19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E25450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C95FFF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7498CC" w14:textId="77777777" w:rsidR="00746074" w:rsidRDefault="00746074">
            <w:pPr>
              <w:pStyle w:val="Zawartotabeli"/>
              <w:jc w:val="center"/>
            </w:pPr>
          </w:p>
        </w:tc>
      </w:tr>
      <w:tr w:rsidR="00746074" w14:paraId="76E8999A" w14:textId="77777777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CAC7E6" w14:textId="77777777" w:rsidR="00746074" w:rsidRDefault="00746074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63AB61" w14:textId="77777777" w:rsidR="00746074" w:rsidRPr="004D6626" w:rsidRDefault="00746074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sanitarny materiałów biologicznych i materiałów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B28680" w14:textId="77777777" w:rsidR="00746074" w:rsidRDefault="00746074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D4FBD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DEA34F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32BDA20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5BE1F3" w14:textId="77777777" w:rsidR="00746074" w:rsidRDefault="0074607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F82FE0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15CF2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78F13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333FFA73" w14:textId="77777777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5990A5" w14:textId="77777777" w:rsidR="00746074" w:rsidRDefault="00746074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EF2C5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57842776" w14:textId="77777777" w:rsidR="00746074" w:rsidRDefault="0074607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AC70B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E2970F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9FEC7" w14:textId="77777777" w:rsidR="00746074" w:rsidRDefault="0074607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877E5D2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AB86D2C" w14:textId="2C84C060" w:rsidR="00746074" w:rsidRDefault="00746074" w:rsidP="0074607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PAKIET </w:t>
      </w:r>
      <w:r w:rsidR="00A46111">
        <w:rPr>
          <w:rFonts w:ascii="Calibri Light" w:hAnsi="Calibri Light" w:cs="Calibri Light"/>
          <w:b/>
          <w:bCs/>
          <w:sz w:val="20"/>
          <w:szCs w:val="20"/>
        </w:rPr>
        <w:t>4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  <w:gridCol w:w="142"/>
      </w:tblGrid>
      <w:tr w:rsidR="00746074" w14:paraId="0A632D1F" w14:textId="77777777" w:rsidTr="002F1A58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41208E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8AACD2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14C7D5" w14:textId="77777777" w:rsidR="00746074" w:rsidRDefault="002F1A58" w:rsidP="002F1A58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</w:t>
            </w:r>
            <w:r w:rsidR="00746074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lość wyjazdów  miesiącu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432485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DD031E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CD7908" w14:textId="77777777" w:rsidR="00746074" w:rsidRDefault="00746074" w:rsidP="009D4FBD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(kol 2 x 3 x </w:t>
            </w:r>
            <w:r w:rsidR="009D4FBD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12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A8E74B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BE1BB5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239EB70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09E4C0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D999B60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EA9501" w14:textId="77777777" w:rsidR="00746074" w:rsidRDefault="00746074" w:rsidP="00265143">
            <w:pPr>
              <w:pStyle w:val="Zawartotabeli"/>
              <w:jc w:val="center"/>
              <w:textAlignment w:val="center"/>
            </w:pPr>
          </w:p>
        </w:tc>
      </w:tr>
      <w:tr w:rsidR="00746074" w14:paraId="6EA94D4B" w14:textId="77777777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C6A501" w14:textId="77777777" w:rsidR="00746074" w:rsidRDefault="00746074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B4C751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4F51DB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0419E6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625025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A948C6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59A9A5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CE175B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62AD91" w14:textId="77777777" w:rsidR="00746074" w:rsidRDefault="00746074" w:rsidP="00265143">
            <w:pPr>
              <w:pStyle w:val="Zawartotabeli"/>
              <w:jc w:val="center"/>
            </w:pPr>
          </w:p>
        </w:tc>
      </w:tr>
      <w:tr w:rsidR="00746074" w14:paraId="26B6AAB2" w14:textId="77777777" w:rsidTr="002F1A58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0072A3C" w14:textId="77777777" w:rsidR="00746074" w:rsidRDefault="00746074" w:rsidP="00265143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EC2087" w14:textId="77777777" w:rsidR="00746074" w:rsidRPr="004D6626" w:rsidRDefault="00746074" w:rsidP="00265143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>Transport zwykły dokumentacji medycznej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A8C810" w14:textId="77777777" w:rsidR="00746074" w:rsidRDefault="00746074" w:rsidP="009D4FB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9D4FBD">
              <w:rPr>
                <w:rFonts w:ascii="Calibri Light" w:hAnsi="Calibri Light" w:cs="Calibri Light"/>
                <w:sz w:val="20"/>
                <w:szCs w:val="20"/>
              </w:rPr>
              <w:t>0 wyjazdów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FF2AA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D5055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5F87EB" w14:textId="77777777" w:rsidR="00746074" w:rsidRDefault="00746074" w:rsidP="00265143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E47AD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406148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E0F227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746074" w14:paraId="1A594643" w14:textId="77777777" w:rsidTr="0017365F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BF310D" w14:textId="77777777" w:rsidR="00746074" w:rsidRDefault="00746074" w:rsidP="00265143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99703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75B33F61" w14:textId="77777777" w:rsidR="00746074" w:rsidRDefault="00746074" w:rsidP="00265143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935EA7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A31498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59E2A9" w14:textId="77777777" w:rsidR="00746074" w:rsidRDefault="00746074" w:rsidP="00265143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6DE93C26" w14:textId="77777777" w:rsidR="00746074" w:rsidRDefault="00746074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27B56668" w14:textId="77777777" w:rsidR="0017365F" w:rsidRDefault="0017365F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6347A591" w14:textId="4A3BE36E" w:rsidR="00A46111" w:rsidRDefault="00A46111" w:rsidP="00A461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PAKIET 5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993"/>
        <w:gridCol w:w="1417"/>
        <w:gridCol w:w="1276"/>
        <w:gridCol w:w="850"/>
        <w:gridCol w:w="1134"/>
        <w:gridCol w:w="1276"/>
        <w:gridCol w:w="142"/>
      </w:tblGrid>
      <w:tr w:rsidR="00A46111" w14:paraId="7BB307D5" w14:textId="77777777" w:rsidTr="00D3339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A79553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186F57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741C71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Średnia ilość wyjazdów  miesiącu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7411F7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 netto za 1 wyjazd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E1EE53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480A578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 x 12 miesięcy)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8B2B9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CD6402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8283DB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094E4F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30E202B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4C193" w14:textId="77777777" w:rsidR="00A46111" w:rsidRDefault="00A46111" w:rsidP="00D33396">
            <w:pPr>
              <w:pStyle w:val="Zawartotabeli"/>
              <w:jc w:val="center"/>
              <w:textAlignment w:val="center"/>
            </w:pPr>
          </w:p>
        </w:tc>
      </w:tr>
      <w:tr w:rsidR="00A46111" w14:paraId="42384BB5" w14:textId="77777777" w:rsidTr="00D3339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4068A6" w14:textId="77777777" w:rsidR="00A46111" w:rsidRDefault="00A46111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B5BEF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029911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BB718B1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AE6FE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BC4397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79BCDE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4F4F4A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A19E07" w14:textId="77777777" w:rsidR="00A46111" w:rsidRDefault="00A46111" w:rsidP="00D33396">
            <w:pPr>
              <w:pStyle w:val="Zawartotabeli"/>
              <w:jc w:val="center"/>
            </w:pPr>
          </w:p>
        </w:tc>
      </w:tr>
      <w:tr w:rsidR="00A46111" w14:paraId="78B52400" w14:textId="77777777" w:rsidTr="00D33396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BD3E71" w14:textId="77777777" w:rsidR="00A46111" w:rsidRDefault="00A46111" w:rsidP="00D3339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1126CD" w14:textId="70CA34FD" w:rsidR="00A46111" w:rsidRPr="004D6626" w:rsidRDefault="00A46111" w:rsidP="00D3339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4D6626">
              <w:rPr>
                <w:sz w:val="20"/>
                <w:szCs w:val="20"/>
              </w:rPr>
              <w:t xml:space="preserve">Transport </w:t>
            </w:r>
            <w:r>
              <w:rPr>
                <w:sz w:val="20"/>
                <w:szCs w:val="20"/>
              </w:rPr>
              <w:t>awaryjny leków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0A77B1" w14:textId="64FB488C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wyjazdy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9E8677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992972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D7C651" w14:textId="77777777" w:rsidR="00A46111" w:rsidRDefault="00A46111" w:rsidP="00D3339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FEB56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4413F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57E33B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46111" w14:paraId="01694155" w14:textId="77777777" w:rsidTr="00D33396">
        <w:tc>
          <w:tcPr>
            <w:tcW w:w="467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32FE79" w14:textId="77777777" w:rsidR="00A46111" w:rsidRDefault="00A46111" w:rsidP="00D3339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594625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</w:tcPr>
          <w:p w14:paraId="76E4B947" w14:textId="77777777" w:rsidR="00A46111" w:rsidRDefault="00A46111" w:rsidP="00D3339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4CFB4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C1106C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FC584" w14:textId="77777777" w:rsidR="00A46111" w:rsidRDefault="00A46111" w:rsidP="00D3339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DFC0E67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09C16BED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C560E41" w14:textId="77777777" w:rsidR="00A46111" w:rsidRDefault="00A46111" w:rsidP="00A46111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76F201AA" w14:textId="0844E84D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>Razem pakiet 1-5: ……………………… zł netto (słownie: ……………………………………………………………………………………………………….)</w:t>
      </w:r>
    </w:p>
    <w:p w14:paraId="0D323C10" w14:textId="15B21713" w:rsidR="00843C5F" w:rsidRDefault="00843C5F" w:rsidP="00843C5F">
      <w:pPr>
        <w:spacing w:line="276" w:lineRule="auto"/>
        <w:ind w:left="284"/>
        <w:contextualSpacing/>
        <w:jc w:val="both"/>
        <w:rPr>
          <w:b/>
          <w:sz w:val="22"/>
        </w:rPr>
      </w:pPr>
      <w:r>
        <w:rPr>
          <w:b/>
          <w:sz w:val="22"/>
        </w:rPr>
        <w:t>Razem pakiet 1-5: ……………………… zł brutto (słownie: ……………………………………………………………………………………………………….)</w:t>
      </w:r>
    </w:p>
    <w:p w14:paraId="7C6C6FB6" w14:textId="77777777" w:rsidR="00843C5F" w:rsidRPr="00843C5F" w:rsidRDefault="00843C5F" w:rsidP="00843C5F">
      <w:pPr>
        <w:spacing w:line="276" w:lineRule="auto"/>
        <w:ind w:left="284"/>
        <w:contextualSpacing/>
        <w:jc w:val="both"/>
        <w:rPr>
          <w:sz w:val="22"/>
        </w:rPr>
      </w:pPr>
    </w:p>
    <w:p w14:paraId="4BE991EB" w14:textId="6C2BE8CD" w:rsidR="0017365F" w:rsidRPr="00114568" w:rsidRDefault="00843C5F" w:rsidP="0017365F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>
        <w:rPr>
          <w:b/>
          <w:sz w:val="22"/>
        </w:rPr>
        <w:t>O</w:t>
      </w:r>
      <w:r w:rsidR="0017365F" w:rsidRPr="00114568">
        <w:rPr>
          <w:b/>
          <w:sz w:val="22"/>
        </w:rPr>
        <w:t>ŚWIADCZAMY</w:t>
      </w:r>
      <w:r w:rsidR="0017365F" w:rsidRPr="00114568">
        <w:rPr>
          <w:sz w:val="22"/>
        </w:rPr>
        <w:t>, że:</w:t>
      </w:r>
    </w:p>
    <w:p w14:paraId="5A8FBAD6" w14:textId="77777777" w:rsidR="0017365F" w:rsidRPr="00114568" w:rsidRDefault="0017365F" w:rsidP="0017365F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lastRenderedPageBreak/>
        <w:t>zapoznaliśmy się ze Specyfikacją Istotnych Warunków Zamówienia i uznajemy się za związanych określonymi w niej zasadami postępowania;</w:t>
      </w:r>
    </w:p>
    <w:p w14:paraId="56FF951C" w14:textId="77777777" w:rsidR="0017365F" w:rsidRDefault="0017365F" w:rsidP="0017365F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6082632" w14:textId="77777777" w:rsidR="0017365F" w:rsidRDefault="0017365F" w:rsidP="0017365F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1AE0988" w14:textId="77777777" w:rsidR="0017365F" w:rsidRPr="00C437AC" w:rsidRDefault="0017365F" w:rsidP="0017365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17365F" w:rsidRPr="001661BD" w14:paraId="0D608F7D" w14:textId="77777777" w:rsidTr="0002263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0772E" w14:textId="77777777"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8F236" w14:textId="77777777"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05D0B493" w14:textId="77777777"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C0C4C" w14:textId="77777777" w:rsidR="0017365F" w:rsidRPr="001661BD" w:rsidRDefault="0017365F" w:rsidP="0002263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17365F" w:rsidRPr="001661BD" w14:paraId="283EF683" w14:textId="77777777" w:rsidTr="0002263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D53A6" w14:textId="77777777" w:rsidR="0017365F" w:rsidRPr="001661BD" w:rsidRDefault="0017365F" w:rsidP="0002263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EEBB6" w14:textId="77777777"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67E1" w14:textId="77777777"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365F" w:rsidRPr="001661BD" w14:paraId="76FBEAA2" w14:textId="77777777" w:rsidTr="0002263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B5EA" w14:textId="77777777" w:rsidR="0017365F" w:rsidRPr="001661BD" w:rsidRDefault="0017365F" w:rsidP="0002263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69FEE" w14:textId="77777777"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26A11" w14:textId="77777777" w:rsidR="0017365F" w:rsidRPr="001661BD" w:rsidRDefault="0017365F" w:rsidP="0002263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654E99" w14:textId="77777777" w:rsidR="0017365F" w:rsidRPr="00C437AC" w:rsidRDefault="0017365F" w:rsidP="0017365F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7E852642" w14:textId="77777777" w:rsidR="0017365F" w:rsidRDefault="0017365F" w:rsidP="0017365F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punkt zgłoszeniowy znajduje się w: (adres, telefon) ………………………………….................</w:t>
      </w:r>
    </w:p>
    <w:p w14:paraId="5519BAA5" w14:textId="779B39E1" w:rsidR="0017365F" w:rsidRDefault="0017365F" w:rsidP="0017365F">
      <w:pPr>
        <w:numPr>
          <w:ilvl w:val="0"/>
          <w:numId w:val="37"/>
        </w:numPr>
        <w:spacing w:before="120" w:after="120" w:line="276" w:lineRule="auto"/>
        <w:contextualSpacing/>
        <w:jc w:val="both"/>
        <w:outlineLvl w:val="1"/>
        <w:rPr>
          <w:sz w:val="22"/>
        </w:rPr>
      </w:pPr>
      <w:r w:rsidRPr="0017365F">
        <w:rPr>
          <w:sz w:val="22"/>
        </w:rPr>
        <w:t xml:space="preserve">czas podstawienia odpowiedniego środka transportu wynosi: </w:t>
      </w:r>
      <w:r w:rsidRPr="0017365F">
        <w:rPr>
          <w:b/>
          <w:sz w:val="22"/>
        </w:rPr>
        <w:t>/podać w godzinach lub w minutach</w:t>
      </w:r>
      <w:r w:rsidR="007A43FC">
        <w:rPr>
          <w:b/>
          <w:sz w:val="22"/>
        </w:rPr>
        <w:t xml:space="preserve"> – nie dłużej niż 2 h</w:t>
      </w:r>
      <w:r w:rsidRPr="0017365F">
        <w:rPr>
          <w:b/>
          <w:sz w:val="22"/>
        </w:rPr>
        <w:t xml:space="preserve">/ </w:t>
      </w:r>
      <w:r w:rsidRPr="0017365F">
        <w:rPr>
          <w:b/>
          <w:bCs/>
          <w:iCs/>
          <w:color w:val="000000"/>
        </w:rPr>
        <w:t xml:space="preserve">……………………. </w:t>
      </w:r>
      <w:r w:rsidR="007A43FC">
        <w:rPr>
          <w:b/>
          <w:bCs/>
          <w:iCs/>
          <w:color w:val="000000"/>
        </w:rPr>
        <w:t>d</w:t>
      </w:r>
      <w:r w:rsidR="00D405CD">
        <w:rPr>
          <w:b/>
          <w:bCs/>
          <w:iCs/>
          <w:color w:val="000000"/>
        </w:rPr>
        <w:t xml:space="preserve">la pakietu 1,3,4,5 </w:t>
      </w:r>
      <w:r>
        <w:rPr>
          <w:b/>
          <w:bCs/>
          <w:iCs/>
          <w:color w:val="000000"/>
        </w:rPr>
        <w:t>*</w:t>
      </w:r>
      <w:r w:rsidRPr="0017365F">
        <w:rPr>
          <w:b/>
          <w:bCs/>
          <w:iCs/>
          <w:color w:val="000000"/>
        </w:rPr>
        <w:t>/</w:t>
      </w:r>
      <w:r w:rsidRPr="0017365F">
        <w:rPr>
          <w:sz w:val="22"/>
        </w:rPr>
        <w:t xml:space="preserve">vide kryteria oceny ofert/ </w:t>
      </w:r>
    </w:p>
    <w:p w14:paraId="3DE51CB9" w14:textId="15BA994E" w:rsidR="00D405CD" w:rsidRPr="0017365F" w:rsidRDefault="00D405CD" w:rsidP="0017365F">
      <w:pPr>
        <w:numPr>
          <w:ilvl w:val="0"/>
          <w:numId w:val="37"/>
        </w:numPr>
        <w:spacing w:before="120" w:after="120" w:line="276" w:lineRule="auto"/>
        <w:contextualSpacing/>
        <w:jc w:val="both"/>
        <w:outlineLvl w:val="1"/>
        <w:rPr>
          <w:sz w:val="22"/>
        </w:rPr>
      </w:pPr>
      <w:r w:rsidRPr="0017365F">
        <w:rPr>
          <w:sz w:val="22"/>
        </w:rPr>
        <w:t>czas podstawienia odpowiedniego środka transportu wynosi:</w:t>
      </w:r>
      <w:r>
        <w:rPr>
          <w:sz w:val="22"/>
        </w:rPr>
        <w:t xml:space="preserve"> do 30 minut (dla pakietu 2)</w:t>
      </w:r>
    </w:p>
    <w:p w14:paraId="571A31C5" w14:textId="77777777" w:rsidR="0017365F" w:rsidRPr="00695112" w:rsidRDefault="0017365F" w:rsidP="0017365F">
      <w:pPr>
        <w:pStyle w:val="Akapitzlist"/>
        <w:numPr>
          <w:ilvl w:val="0"/>
          <w:numId w:val="37"/>
        </w:numPr>
        <w:spacing w:before="60" w:after="120"/>
        <w:jc w:val="both"/>
        <w:rPr>
          <w:b/>
        </w:rPr>
      </w:pPr>
      <w:r w:rsidRPr="00B40913">
        <w:t>dysponuje</w:t>
      </w:r>
      <w:r>
        <w:t>my</w:t>
      </w:r>
      <w:r w:rsidRPr="00B40913">
        <w:t xml:space="preserve"> </w:t>
      </w:r>
      <w:r>
        <w:t>nw. liczbą środków transportu</w:t>
      </w:r>
      <w:r w:rsidRPr="00B40913">
        <w:t xml:space="preserve">, które spełniają warunki o których mowa w SIWZ: </w:t>
      </w:r>
      <w:r w:rsidRPr="00695112">
        <w:rPr>
          <w:b/>
        </w:rPr>
        <w:t>/podać liczbę pojazdów/</w:t>
      </w:r>
    </w:p>
    <w:p w14:paraId="22F426A3" w14:textId="77777777" w:rsidR="0017365F" w:rsidRPr="00B40913" w:rsidRDefault="0017365F" w:rsidP="0017365F">
      <w:pPr>
        <w:pStyle w:val="Akapitzlist"/>
        <w:spacing w:before="60" w:after="120"/>
        <w:ind w:left="644"/>
        <w:jc w:val="both"/>
      </w:pPr>
    </w:p>
    <w:p w14:paraId="43673A05" w14:textId="753929F6" w:rsidR="0017365F" w:rsidRPr="00B40913" w:rsidRDefault="007A43FC" w:rsidP="0017365F">
      <w:pPr>
        <w:pStyle w:val="Akapitzlist"/>
        <w:spacing w:before="60" w:after="120"/>
        <w:ind w:left="644"/>
        <w:jc w:val="both"/>
      </w:pPr>
      <w:r>
        <w:t>a</w:t>
      </w:r>
      <w:r w:rsidR="0017365F" w:rsidRPr="00B40913">
        <w:t>)</w:t>
      </w:r>
      <w:r w:rsidR="0017365F">
        <w:t xml:space="preserve"> </w:t>
      </w:r>
      <w:r w:rsidR="000F6F66">
        <w:t>(min. 4 – podać liczbę)</w:t>
      </w:r>
      <w:r w:rsidR="0017365F">
        <w:t xml:space="preserve">………….. </w:t>
      </w:r>
      <w:r w:rsidR="0017365F" w:rsidRPr="00B40913">
        <w:t>pojazd</w:t>
      </w:r>
      <w:r w:rsidR="0017365F">
        <w:t>y</w:t>
      </w:r>
      <w:r w:rsidR="008D1D11">
        <w:t>/ów</w:t>
      </w:r>
      <w:r w:rsidR="0017365F" w:rsidRPr="00B40913">
        <w:t xml:space="preserve"> służąc</w:t>
      </w:r>
      <w:r w:rsidR="0017365F">
        <w:t>e</w:t>
      </w:r>
      <w:r w:rsidR="008D1D11">
        <w:t>/</w:t>
      </w:r>
      <w:proofErr w:type="spellStart"/>
      <w:r w:rsidR="008D1D11">
        <w:t>ych</w:t>
      </w:r>
      <w:proofErr w:type="spellEnd"/>
      <w:r w:rsidR="0017365F" w:rsidRPr="00B40913">
        <w:t xml:space="preserve"> do przewozu osób w pozycji siedzącej; posiadając</w:t>
      </w:r>
      <w:r w:rsidR="0017365F">
        <w:t>e</w:t>
      </w:r>
      <w:r w:rsidR="008D1D11">
        <w:t>/</w:t>
      </w:r>
      <w:proofErr w:type="spellStart"/>
      <w:r w:rsidR="008D1D11">
        <w:t>ych</w:t>
      </w:r>
      <w:proofErr w:type="spellEnd"/>
      <w:r w:rsidR="0017365F" w:rsidRPr="00B40913">
        <w:t xml:space="preserve"> pozytywną opinię Powiatowej Stacji Sanitarno-Epidemiologicznej, któr</w:t>
      </w:r>
      <w:r w:rsidR="0017365F">
        <w:t>ych</w:t>
      </w:r>
      <w:r w:rsidR="0017365F" w:rsidRPr="00B40913">
        <w:t xml:space="preserve"> rok produkcji jest nie starszy niż 201</w:t>
      </w:r>
      <w:r w:rsidR="005A65C7">
        <w:t>5</w:t>
      </w:r>
      <w:r w:rsidR="0017365F" w:rsidRPr="00B40913">
        <w:t xml:space="preserve"> r.  posiadając</w:t>
      </w:r>
      <w:r w:rsidR="0017365F">
        <w:t>e</w:t>
      </w:r>
      <w:r w:rsidR="0017365F" w:rsidRPr="00B40913">
        <w:t xml:space="preserve"> aktualne badania techniczne,  ubezpieczenie komunikacyjne OC, NW</w:t>
      </w:r>
    </w:p>
    <w:p w14:paraId="6A29A030" w14:textId="77777777" w:rsidR="0017365F" w:rsidRPr="00B40913" w:rsidRDefault="0017365F" w:rsidP="0017365F">
      <w:pPr>
        <w:pStyle w:val="Akapitzlist"/>
        <w:spacing w:before="60" w:after="120"/>
        <w:ind w:left="644"/>
        <w:jc w:val="both"/>
      </w:pPr>
    </w:p>
    <w:p w14:paraId="59F3517D" w14:textId="6455A7AD" w:rsidR="0017365F" w:rsidRPr="00B40913" w:rsidRDefault="007A43FC" w:rsidP="0017365F">
      <w:pPr>
        <w:pStyle w:val="Akapitzlist"/>
        <w:spacing w:before="60" w:after="120"/>
        <w:ind w:left="644"/>
        <w:jc w:val="both"/>
      </w:pPr>
      <w:r>
        <w:t>b</w:t>
      </w:r>
      <w:r w:rsidR="0017365F" w:rsidRPr="00B40913">
        <w:t xml:space="preserve">) </w:t>
      </w:r>
      <w:r w:rsidR="000F6F66">
        <w:t>(min. 1 – podać liczbę)</w:t>
      </w:r>
      <w:r w:rsidR="0017365F">
        <w:t>…………. p</w:t>
      </w:r>
      <w:r w:rsidR="0017365F" w:rsidRPr="00B40913">
        <w:t>ojazd</w:t>
      </w:r>
      <w:r w:rsidR="0017365F">
        <w:t>/y</w:t>
      </w:r>
      <w:r w:rsidR="0017365F" w:rsidRPr="00B40913">
        <w:t xml:space="preserve"> uprzywilejowany</w:t>
      </w:r>
      <w:r w:rsidR="0017365F">
        <w:t>/e</w:t>
      </w:r>
      <w:r w:rsidR="0017365F" w:rsidRPr="00B40913">
        <w:t xml:space="preserve"> przeznaczony</w:t>
      </w:r>
      <w:r w:rsidR="0017365F">
        <w:t>/e</w:t>
      </w:r>
      <w:r w:rsidR="0017365F" w:rsidRPr="00B40913">
        <w:t xml:space="preserve"> do przewozu krwi, materiałów krwiopochodnych, materiałów biologicznych i materiałów wykorzystywany</w:t>
      </w:r>
      <w:r w:rsidR="0017365F">
        <w:t>/e</w:t>
      </w:r>
      <w:r w:rsidR="0017365F" w:rsidRPr="00B40913">
        <w:t>h do udzielania świadczeń zdrowotnych, posiadający</w:t>
      </w:r>
      <w:r w:rsidR="0017365F">
        <w:t>/e</w:t>
      </w:r>
      <w:r w:rsidR="0017365F" w:rsidRPr="00B40913">
        <w:t xml:space="preserve"> pozytywną opinię Powiatowej Stacji Sanitarno-Epidemiologicznej, którego</w:t>
      </w:r>
      <w:r w:rsidR="0017365F">
        <w:t>/</w:t>
      </w:r>
      <w:proofErr w:type="spellStart"/>
      <w:r w:rsidR="0017365F">
        <w:t>ych</w:t>
      </w:r>
      <w:proofErr w:type="spellEnd"/>
      <w:r w:rsidR="0017365F" w:rsidRPr="00B40913">
        <w:t xml:space="preserve"> rok produkcji jest nie starszy niż 201</w:t>
      </w:r>
      <w:r w:rsidR="005A65C7">
        <w:t>5</w:t>
      </w:r>
      <w:r w:rsidR="0017365F" w:rsidRPr="00B40913">
        <w:t xml:space="preserve"> r.  posiadający</w:t>
      </w:r>
      <w:r w:rsidR="0017365F">
        <w:t>/e</w:t>
      </w:r>
      <w:r w:rsidR="0017365F" w:rsidRPr="00B40913">
        <w:t xml:space="preserve"> aktualne badania techniczne, ubezpieczenie komunikacyjne OC, NW </w:t>
      </w:r>
    </w:p>
    <w:p w14:paraId="668A1282" w14:textId="77777777" w:rsidR="0017365F" w:rsidRPr="00B40913" w:rsidRDefault="0017365F" w:rsidP="0017365F">
      <w:pPr>
        <w:pStyle w:val="Akapitzlist"/>
        <w:spacing w:before="60" w:after="120"/>
        <w:ind w:left="644"/>
        <w:jc w:val="both"/>
      </w:pPr>
    </w:p>
    <w:p w14:paraId="4F1142DA" w14:textId="77777777" w:rsidR="0017365F" w:rsidRPr="00114568" w:rsidRDefault="0017365F" w:rsidP="0017365F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643E7405" w14:textId="77777777" w:rsidR="0017365F" w:rsidRPr="00114568" w:rsidRDefault="0017365F" w:rsidP="0017365F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4AF5C0F4" w14:textId="77777777" w:rsidR="0017365F" w:rsidRPr="00457E10" w:rsidRDefault="0017365F" w:rsidP="0017365F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50F82203" w14:textId="77777777" w:rsidR="0017365F" w:rsidRPr="00457E10" w:rsidRDefault="0017365F" w:rsidP="0017365F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5A3DB0F8" w14:textId="77777777" w:rsidR="0017365F" w:rsidRPr="00114568" w:rsidRDefault="0017365F" w:rsidP="0017365F">
      <w:pPr>
        <w:numPr>
          <w:ilvl w:val="0"/>
          <w:numId w:val="39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17365F" w:rsidRPr="000F2C92" w14:paraId="3BE7696B" w14:textId="77777777" w:rsidTr="0002263F">
        <w:tc>
          <w:tcPr>
            <w:tcW w:w="2551" w:type="dxa"/>
            <w:shd w:val="clear" w:color="auto" w:fill="auto"/>
            <w:vAlign w:val="center"/>
          </w:tcPr>
          <w:p w14:paraId="0BBAF8CE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EE7C118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365F" w:rsidRPr="000F2C92" w14:paraId="61FC4A2F" w14:textId="77777777" w:rsidTr="0002263F">
        <w:tc>
          <w:tcPr>
            <w:tcW w:w="2551" w:type="dxa"/>
            <w:shd w:val="clear" w:color="auto" w:fill="auto"/>
            <w:vAlign w:val="center"/>
          </w:tcPr>
          <w:p w14:paraId="37C41473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8514CCD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365F" w:rsidRPr="000F2C92" w14:paraId="6963987B" w14:textId="77777777" w:rsidTr="0002263F">
        <w:tc>
          <w:tcPr>
            <w:tcW w:w="2551" w:type="dxa"/>
            <w:shd w:val="clear" w:color="auto" w:fill="auto"/>
            <w:vAlign w:val="center"/>
          </w:tcPr>
          <w:p w14:paraId="26B6D4B4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4F0AB8E2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17365F" w:rsidRPr="000F2C92" w14:paraId="15320A6D" w14:textId="77777777" w:rsidTr="0002263F">
        <w:tc>
          <w:tcPr>
            <w:tcW w:w="2551" w:type="dxa"/>
            <w:shd w:val="clear" w:color="auto" w:fill="auto"/>
            <w:vAlign w:val="center"/>
          </w:tcPr>
          <w:p w14:paraId="2CDD937B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4B6FA5A2" w14:textId="77777777" w:rsidR="0017365F" w:rsidRPr="000F2C92" w:rsidRDefault="0017365F" w:rsidP="0002263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C6B185" w14:textId="77777777" w:rsidR="0017365F" w:rsidRPr="00457E10" w:rsidRDefault="0017365F" w:rsidP="0017365F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5094FE74" w14:textId="77777777" w:rsidR="0017365F" w:rsidRPr="00114568" w:rsidRDefault="0017365F" w:rsidP="0017365F">
      <w:pPr>
        <w:numPr>
          <w:ilvl w:val="0"/>
          <w:numId w:val="39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EF27863" w14:textId="77777777" w:rsidR="0017365F" w:rsidRPr="00114568" w:rsidRDefault="0017365F" w:rsidP="0017365F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37015C69" w14:textId="77777777" w:rsidR="0017365F" w:rsidRPr="00114568" w:rsidRDefault="0017365F" w:rsidP="0017365F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A42F818" w14:textId="77777777" w:rsidR="0017365F" w:rsidRDefault="0017365F" w:rsidP="0017365F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0634834B" w14:textId="77777777" w:rsidR="0017365F" w:rsidRDefault="0017365F" w:rsidP="0017365F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9D8E2B" w14:textId="77777777" w:rsidR="0017365F" w:rsidRPr="00114568" w:rsidRDefault="0017365F" w:rsidP="0017365F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Pr="00114568">
        <w:rPr>
          <w:i/>
          <w:sz w:val="22"/>
          <w:szCs w:val="22"/>
        </w:rPr>
        <w:t>___________________________________</w:t>
      </w:r>
    </w:p>
    <w:p w14:paraId="6263CAC1" w14:textId="77777777" w:rsidR="0017365F" w:rsidRDefault="0017365F" w:rsidP="0017365F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p w14:paraId="296644BA" w14:textId="77777777" w:rsidR="0017365F" w:rsidRDefault="0017365F" w:rsidP="0017365F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3675BA7" w14:textId="77777777" w:rsidR="0017365F" w:rsidRPr="00114568" w:rsidRDefault="0017365F" w:rsidP="0017365F">
      <w:pPr>
        <w:tabs>
          <w:tab w:val="center" w:pos="7655"/>
        </w:tabs>
        <w:rPr>
          <w:i/>
          <w:sz w:val="18"/>
          <w:szCs w:val="18"/>
        </w:rPr>
      </w:pPr>
    </w:p>
    <w:sectPr w:rsidR="0017365F" w:rsidRPr="00114568" w:rsidSect="009D4FBD">
      <w:headerReference w:type="default" r:id="rId7"/>
      <w:footerReference w:type="default" r:id="rId8"/>
      <w:pgSz w:w="11906" w:h="16838"/>
      <w:pgMar w:top="851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2F571E" w14:textId="77777777" w:rsidR="00F357B4" w:rsidRDefault="00F357B4">
      <w:r>
        <w:separator/>
      </w:r>
    </w:p>
  </w:endnote>
  <w:endnote w:type="continuationSeparator" w:id="0">
    <w:p w14:paraId="44A81C7A" w14:textId="77777777" w:rsidR="00F357B4" w:rsidRDefault="00F3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024FE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82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7F221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912698" w14:textId="77777777" w:rsidR="00F357B4" w:rsidRDefault="00F357B4">
      <w:r>
        <w:separator/>
      </w:r>
    </w:p>
  </w:footnote>
  <w:footnote w:type="continuationSeparator" w:id="0">
    <w:p w14:paraId="08276A64" w14:textId="77777777" w:rsidR="00F357B4" w:rsidRDefault="00F357B4">
      <w:r>
        <w:continuationSeparator/>
      </w:r>
    </w:p>
  </w:footnote>
  <w:footnote w:id="1">
    <w:p w14:paraId="5C70D0BA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6F044CA1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2FCAD42" w14:textId="77777777" w:rsidR="0017365F" w:rsidRDefault="0017365F" w:rsidP="0017365F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28F7EB1" w14:textId="77777777" w:rsidR="0017365F" w:rsidRDefault="0017365F" w:rsidP="0017365F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FC0B3D" w14:textId="77777777" w:rsidR="0017365F" w:rsidRDefault="0017365F" w:rsidP="0017365F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E993D" w14:textId="7FEBE7A1" w:rsidR="000F2C92" w:rsidRPr="000F2C92" w:rsidRDefault="000F2C92" w:rsidP="000F2C92">
    <w:pPr>
      <w:pStyle w:val="Nagwek"/>
    </w:pPr>
    <w:r w:rsidRPr="000F2C92">
      <w:t xml:space="preserve">Znak sprawy </w:t>
    </w:r>
    <w:r w:rsidR="003F1CBA">
      <w:t>ZP/</w:t>
    </w:r>
    <w:r w:rsidR="008A1EBC">
      <w:t>2</w:t>
    </w:r>
    <w:r w:rsidR="00CB2C2D">
      <w:t>1</w:t>
    </w:r>
    <w:r w:rsidR="003F1CBA">
      <w:t>/20</w:t>
    </w:r>
    <w:r w:rsidR="00CB2C2D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4E71BA"/>
    <w:multiLevelType w:val="hybridMultilevel"/>
    <w:tmpl w:val="B068057C"/>
    <w:lvl w:ilvl="0" w:tplc="2DAA27AE">
      <w:start w:val="3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5"/>
  </w:num>
  <w:num w:numId="12">
    <w:abstractNumId w:val="13"/>
  </w:num>
  <w:num w:numId="13">
    <w:abstractNumId w:val="24"/>
  </w:num>
  <w:num w:numId="14">
    <w:abstractNumId w:val="36"/>
  </w:num>
  <w:num w:numId="15">
    <w:abstractNumId w:val="22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FED"/>
    <w:rsid w:val="000E2FED"/>
    <w:rsid w:val="000F18FA"/>
    <w:rsid w:val="000F2C92"/>
    <w:rsid w:val="000F6F66"/>
    <w:rsid w:val="00114568"/>
    <w:rsid w:val="00144DCE"/>
    <w:rsid w:val="0017365F"/>
    <w:rsid w:val="002F1A58"/>
    <w:rsid w:val="00306360"/>
    <w:rsid w:val="00354AC4"/>
    <w:rsid w:val="003D6D1F"/>
    <w:rsid w:val="003F1CBA"/>
    <w:rsid w:val="004027AB"/>
    <w:rsid w:val="00457E10"/>
    <w:rsid w:val="004C5269"/>
    <w:rsid w:val="004D6626"/>
    <w:rsid w:val="004E766D"/>
    <w:rsid w:val="005A65C7"/>
    <w:rsid w:val="00637863"/>
    <w:rsid w:val="006703E0"/>
    <w:rsid w:val="00695112"/>
    <w:rsid w:val="00695E89"/>
    <w:rsid w:val="00703495"/>
    <w:rsid w:val="00733F44"/>
    <w:rsid w:val="00746074"/>
    <w:rsid w:val="00754090"/>
    <w:rsid w:val="007A43FC"/>
    <w:rsid w:val="00843C5F"/>
    <w:rsid w:val="00866E4F"/>
    <w:rsid w:val="00896C1F"/>
    <w:rsid w:val="008A1EBC"/>
    <w:rsid w:val="008C249C"/>
    <w:rsid w:val="008D1D11"/>
    <w:rsid w:val="00913412"/>
    <w:rsid w:val="009D4FBD"/>
    <w:rsid w:val="00A100DA"/>
    <w:rsid w:val="00A46111"/>
    <w:rsid w:val="00B21345"/>
    <w:rsid w:val="00B70888"/>
    <w:rsid w:val="00C33979"/>
    <w:rsid w:val="00C437AC"/>
    <w:rsid w:val="00C57DDD"/>
    <w:rsid w:val="00CB2C2D"/>
    <w:rsid w:val="00D274F5"/>
    <w:rsid w:val="00D405CD"/>
    <w:rsid w:val="00D7082E"/>
    <w:rsid w:val="00E54E5A"/>
    <w:rsid w:val="00EB3C67"/>
    <w:rsid w:val="00F357B4"/>
    <w:rsid w:val="00F43C37"/>
    <w:rsid w:val="00F46EEC"/>
    <w:rsid w:val="00F52B87"/>
    <w:rsid w:val="00F8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5130853"/>
  <w15:chartTrackingRefBased/>
  <w15:docId w15:val="{A322B494-B8FF-4A27-87F7-F2B43CBF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74607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74607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695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7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747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2020-09-30T10:23:00Z</dcterms:created>
  <dcterms:modified xsi:type="dcterms:W3CDTF">2020-09-30T10:23:00Z</dcterms:modified>
</cp:coreProperties>
</file>