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05005" w14:textId="77777777" w:rsidR="00025386" w:rsidRPr="00B77707" w:rsidRDefault="004C17C3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5B68192" wp14:editId="0595A538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E00FA6" w14:textId="77777777" w:rsidR="00025386" w:rsidRDefault="00025386" w:rsidP="00025386"/>
                          <w:p w14:paraId="0AC5121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5404C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348FD65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22DEC1F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6C858B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FF9309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DB88919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E12C4F">
        <w:rPr>
          <w:b/>
          <w:i w:val="0"/>
        </w:rPr>
        <w:t>4</w:t>
      </w:r>
    </w:p>
    <w:p w14:paraId="3C7AB053" w14:textId="77777777" w:rsidR="00025386" w:rsidRDefault="00025386"/>
    <w:p w14:paraId="49CB3831" w14:textId="77777777" w:rsidR="00025386" w:rsidRPr="00025386" w:rsidRDefault="00025386" w:rsidP="00025386"/>
    <w:p w14:paraId="14379A0D" w14:textId="77777777" w:rsidR="00025386" w:rsidRPr="00025386" w:rsidRDefault="00025386" w:rsidP="00025386"/>
    <w:p w14:paraId="341DADEE" w14:textId="4C0DCF7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81DAA" w:rsidRPr="00981DAA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D31E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DC584D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981DAA" w:rsidRPr="00981DAA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DC584D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71A648B1" w14:textId="77777777" w:rsidR="00025386" w:rsidRPr="00025386" w:rsidRDefault="00025386" w:rsidP="00025386"/>
    <w:p w14:paraId="133FA836" w14:textId="77777777" w:rsidR="00025386" w:rsidRDefault="00025386" w:rsidP="00025386"/>
    <w:p w14:paraId="0C24E77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7ED0EE3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304F84FB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5AD524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53B018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3B682A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BBF9F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16278D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9C232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A15A8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BFBE64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9BDE9EA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5C391B9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81DAA" w:rsidRPr="00981DAA">
        <w:rPr>
          <w:rFonts w:ascii="Times New Roman" w:hAnsi="Times New Roman"/>
          <w:sz w:val="24"/>
          <w:szCs w:val="24"/>
        </w:rPr>
        <w:t>(</w:t>
      </w:r>
      <w:proofErr w:type="spellStart"/>
      <w:r w:rsidR="00981DAA" w:rsidRPr="00981DAA">
        <w:rPr>
          <w:rFonts w:ascii="Times New Roman" w:hAnsi="Times New Roman"/>
          <w:sz w:val="24"/>
          <w:szCs w:val="24"/>
        </w:rPr>
        <w:t>t.j</w:t>
      </w:r>
      <w:proofErr w:type="spellEnd"/>
      <w:r w:rsidR="00981DAA" w:rsidRPr="00981DAA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981DAA" w:rsidRPr="00981DAA">
        <w:rPr>
          <w:rFonts w:ascii="Times New Roman" w:hAnsi="Times New Roman"/>
          <w:sz w:val="24"/>
          <w:szCs w:val="24"/>
        </w:rPr>
        <w:t>późn</w:t>
      </w:r>
      <w:proofErr w:type="spellEnd"/>
      <w:r w:rsidR="00981DAA" w:rsidRPr="00981DA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ABA264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225B0A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9AF67E9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7932161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1860590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5D90285F" w14:textId="249BE3C8" w:rsidR="00BE3BCE" w:rsidRPr="00B77707" w:rsidRDefault="00981DA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1DAA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całodobowych usług transportu sanitarnego pacjentów, krwi i jej składników, materiałów biologicznych i materiałów wykorzystywanych do udzielania świadczeń zdrowotnych</w:t>
      </w:r>
      <w:r w:rsidR="00DC584D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1DA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dokumentacji medycznej</w:t>
      </w:r>
      <w:r w:rsidR="00DC584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DC584D">
        <w:rPr>
          <w:rFonts w:ascii="Times New Roman" w:hAnsi="Times New Roman"/>
          <w:b/>
        </w:rPr>
        <w:t>oraz awaryjnego transportu leków</w:t>
      </w:r>
    </w:p>
    <w:p w14:paraId="7E69B42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8312EB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51DAB1CC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4DE3AE3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2A00672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024044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C5E35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2AFC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0B425A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6FD31E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7A6FD556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F583875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67AAFD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BB925C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8E9EB4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0F3C2E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28A10E2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6B51A8" w14:textId="77777777" w:rsidR="000D4FD0" w:rsidRDefault="000D4FD0" w:rsidP="00025386">
      <w:pPr>
        <w:spacing w:after="0" w:line="240" w:lineRule="auto"/>
      </w:pPr>
      <w:r>
        <w:separator/>
      </w:r>
    </w:p>
  </w:endnote>
  <w:endnote w:type="continuationSeparator" w:id="0">
    <w:p w14:paraId="237A5BD5" w14:textId="77777777" w:rsidR="000D4FD0" w:rsidRDefault="000D4F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C024C" w14:textId="77777777" w:rsidR="00981DAA" w:rsidRDefault="00981D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51A757" w14:textId="77777777" w:rsidR="00025386" w:rsidRDefault="004C17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CABA093" wp14:editId="0F3C06D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FD3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C8DA12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78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78F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6D1CD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EBA86" w14:textId="77777777" w:rsidR="00981DAA" w:rsidRDefault="00981D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F00D64" w14:textId="77777777" w:rsidR="000D4FD0" w:rsidRDefault="000D4FD0" w:rsidP="00025386">
      <w:pPr>
        <w:spacing w:after="0" w:line="240" w:lineRule="auto"/>
      </w:pPr>
      <w:r>
        <w:separator/>
      </w:r>
    </w:p>
  </w:footnote>
  <w:footnote w:type="continuationSeparator" w:id="0">
    <w:p w14:paraId="5643BF16" w14:textId="77777777" w:rsidR="000D4FD0" w:rsidRDefault="000D4F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3724B8" w14:textId="77777777" w:rsidR="00981DAA" w:rsidRDefault="00981D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22CDF" w14:textId="77777777" w:rsidR="00981DAA" w:rsidRDefault="00981D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FCD068" w14:textId="77777777" w:rsidR="00981DAA" w:rsidRDefault="00981D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0DD"/>
    <w:rsid w:val="00025386"/>
    <w:rsid w:val="000423B9"/>
    <w:rsid w:val="00084786"/>
    <w:rsid w:val="000D4FD0"/>
    <w:rsid w:val="001C2314"/>
    <w:rsid w:val="001D31E8"/>
    <w:rsid w:val="004374F2"/>
    <w:rsid w:val="00460705"/>
    <w:rsid w:val="00485239"/>
    <w:rsid w:val="004C17C3"/>
    <w:rsid w:val="0055145C"/>
    <w:rsid w:val="005624D8"/>
    <w:rsid w:val="00657A47"/>
    <w:rsid w:val="00745A44"/>
    <w:rsid w:val="007479AE"/>
    <w:rsid w:val="008B797E"/>
    <w:rsid w:val="008F2498"/>
    <w:rsid w:val="00981DAA"/>
    <w:rsid w:val="00A56A6F"/>
    <w:rsid w:val="00B77707"/>
    <w:rsid w:val="00BE3BCE"/>
    <w:rsid w:val="00C170DD"/>
    <w:rsid w:val="00D55FC4"/>
    <w:rsid w:val="00DC584D"/>
    <w:rsid w:val="00DC587A"/>
    <w:rsid w:val="00DC78F2"/>
    <w:rsid w:val="00DE73DD"/>
    <w:rsid w:val="00E12C4F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EC6ACB"/>
  <w15:chartTrackingRefBased/>
  <w15:docId w15:val="{55AF5FD9-D122-4B87-B73C-22C43C2D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2020-09-25T08:25:00Z</dcterms:created>
  <dcterms:modified xsi:type="dcterms:W3CDTF">2020-09-25T08:25:00Z</dcterms:modified>
</cp:coreProperties>
</file>