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8B15B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B3E7A">
        <w:rPr>
          <w:b/>
          <w:i w:val="0"/>
          <w:sz w:val="22"/>
          <w:szCs w:val="22"/>
        </w:rPr>
        <w:t>2</w:t>
      </w:r>
    </w:p>
    <w:p w14:paraId="5F58C806" w14:textId="77777777" w:rsidR="005103B9" w:rsidRDefault="005103B9" w:rsidP="005103B9">
      <w:pPr>
        <w:spacing w:after="0" w:line="480" w:lineRule="auto"/>
        <w:rPr>
          <w:b/>
        </w:rPr>
      </w:pPr>
    </w:p>
    <w:p w14:paraId="6BFE7175" w14:textId="6CCEF60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B114B" w:rsidRPr="00DB114B">
        <w:rPr>
          <w:rFonts w:ascii="Times New Roman" w:hAnsi="Times New Roman"/>
          <w:b/>
        </w:rPr>
        <w:t>ZP/</w:t>
      </w:r>
      <w:r w:rsidR="00246D5F">
        <w:rPr>
          <w:rFonts w:ascii="Times New Roman" w:hAnsi="Times New Roman"/>
          <w:b/>
        </w:rPr>
        <w:t>2</w:t>
      </w:r>
      <w:r w:rsidR="00FD507A">
        <w:rPr>
          <w:rFonts w:ascii="Times New Roman" w:hAnsi="Times New Roman"/>
          <w:b/>
        </w:rPr>
        <w:t>1</w:t>
      </w:r>
      <w:r w:rsidR="00DB114B" w:rsidRPr="00DB114B">
        <w:rPr>
          <w:rFonts w:ascii="Times New Roman" w:hAnsi="Times New Roman"/>
          <w:b/>
        </w:rPr>
        <w:t>/20</w:t>
      </w:r>
      <w:r w:rsidR="00FD507A">
        <w:rPr>
          <w:rFonts w:ascii="Times New Roman" w:hAnsi="Times New Roman"/>
          <w:b/>
        </w:rPr>
        <w:t>20</w:t>
      </w:r>
    </w:p>
    <w:p w14:paraId="1B538932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EC30805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Szpital Specjalistyczny im. Stefana Żeromskiego SPZOZ w Krakowie</w:t>
      </w:r>
    </w:p>
    <w:p w14:paraId="4B17A53F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os. Na Skarpie</w:t>
      </w: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14:paraId="652B3E6C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DB114B" w:rsidRPr="00DB114B">
        <w:rPr>
          <w:sz w:val="22"/>
          <w:szCs w:val="22"/>
        </w:rPr>
        <w:t>Kraków</w:t>
      </w:r>
    </w:p>
    <w:p w14:paraId="47069B96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38BA7F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FB7FD87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08630D5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70C40E8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C22E2D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16534CA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2A6E553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7B886FC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D1F1F41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4DFED2CF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43EA3301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0AB3851C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B114B" w:rsidRPr="00DB114B">
        <w:rPr>
          <w:rFonts w:ascii="Times New Roman" w:hAnsi="Times New Roman"/>
        </w:rPr>
        <w:t>(</w:t>
      </w:r>
      <w:proofErr w:type="spellStart"/>
      <w:r w:rsidR="00DB114B" w:rsidRPr="00DB114B">
        <w:rPr>
          <w:rFonts w:ascii="Times New Roman" w:hAnsi="Times New Roman"/>
        </w:rPr>
        <w:t>t.j</w:t>
      </w:r>
      <w:proofErr w:type="spellEnd"/>
      <w:r w:rsidR="00DB114B" w:rsidRPr="00DB114B">
        <w:rPr>
          <w:rFonts w:ascii="Times New Roman" w:hAnsi="Times New Roman"/>
        </w:rPr>
        <w:t xml:space="preserve">. Dz. U. z  2018 r. poz. 1986 z </w:t>
      </w:r>
      <w:proofErr w:type="spellStart"/>
      <w:r w:rsidR="00DB114B" w:rsidRPr="00DB114B">
        <w:rPr>
          <w:rFonts w:ascii="Times New Roman" w:hAnsi="Times New Roman"/>
        </w:rPr>
        <w:t>późn</w:t>
      </w:r>
      <w:proofErr w:type="spellEnd"/>
      <w:r w:rsidR="00DB114B" w:rsidRPr="00DB114B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24062B30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1BB383C4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50D2B9F0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F340DD2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B02FEC4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F47800" w14:textId="3B5A1101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B114B" w:rsidRPr="00DB114B">
        <w:rPr>
          <w:rFonts w:ascii="Times New Roman" w:hAnsi="Times New Roman"/>
          <w:b/>
        </w:rPr>
        <w:t>Świadczenie całodobowych usług transportu sanitarnego pacjentów, krwi i jej składników, materiałów biologicznych i materiałów wykorzystywanych do udzielania świadczeń zdrowotnych</w:t>
      </w:r>
      <w:r w:rsidR="00FD507A">
        <w:rPr>
          <w:rFonts w:ascii="Times New Roman" w:hAnsi="Times New Roman"/>
          <w:b/>
        </w:rPr>
        <w:t>,</w:t>
      </w:r>
      <w:r w:rsidR="00DB114B" w:rsidRPr="00DB114B">
        <w:rPr>
          <w:rFonts w:ascii="Times New Roman" w:hAnsi="Times New Roman"/>
          <w:b/>
        </w:rPr>
        <w:t xml:space="preserve"> dokumentacji medycznej</w:t>
      </w:r>
      <w:r w:rsidR="00FD507A">
        <w:rPr>
          <w:rFonts w:ascii="Times New Roman" w:hAnsi="Times New Roman"/>
          <w:b/>
        </w:rPr>
        <w:t xml:space="preserve"> oraz awaryjnego transportu leków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B114B" w:rsidRPr="00DB114B">
        <w:rPr>
          <w:rFonts w:ascii="Times New Roman" w:hAnsi="Times New Roman"/>
          <w:b/>
        </w:rPr>
        <w:t>Szpital Specjalistyczny im. Stefana Żeromskiego SPZOZ w 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9AC66D3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F189CA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E3FDBC1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52DE5EFE" w14:textId="77777777" w:rsidR="00DB114B" w:rsidRPr="00997D0F" w:rsidRDefault="00DB114B" w:rsidP="00DB114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37EF14FC" w14:textId="77777777" w:rsidR="00DB114B" w:rsidRPr="00023477" w:rsidRDefault="00DB114B" w:rsidP="00DB114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6A04D1CC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5F17F89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CB69159" w14:textId="77777777" w:rsidR="00DB114B" w:rsidRPr="00997D0F" w:rsidRDefault="00DB114B" w:rsidP="00DB114B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2F2D05B" w14:textId="77777777" w:rsidR="00DB114B" w:rsidRPr="000247FF" w:rsidRDefault="00DB114B" w:rsidP="00DB114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683028C5" w14:textId="77777777" w:rsidR="00DB114B" w:rsidRPr="000247FF" w:rsidRDefault="00DB114B" w:rsidP="00DB114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1A98F532" w14:textId="77777777" w:rsidR="00292198" w:rsidRPr="00292198" w:rsidRDefault="00292198" w:rsidP="00292198">
      <w:pPr>
        <w:rPr>
          <w:rFonts w:ascii="Times New Roman" w:hAnsi="Times New Roman"/>
        </w:rPr>
      </w:pPr>
    </w:p>
    <w:p w14:paraId="79033AA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BEE216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984A60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0E1BE60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5110F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4048E0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DC96DB3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38226A0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3107D4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AA1D1C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CF9646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68CDA12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496AF8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3D93A85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FA6BDB0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AC7B35A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5A6DFB96" w14:textId="77777777" w:rsidTr="005103B9">
        <w:tc>
          <w:tcPr>
            <w:tcW w:w="709" w:type="dxa"/>
          </w:tcPr>
          <w:p w14:paraId="2A382FD4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88FB154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4B92D12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48599B75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0ADBBE9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0E9C69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F93158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8AE9EE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E131E91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E889D48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1A06AFB2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0D8EFFA8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41F28827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105E1BE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5606D2B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48C9B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066F22B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093608E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0EC0984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A35F660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339B084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3735AA85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20DB7FBE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1FC0642F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2D00F7B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EEA232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7D1411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1B9E80A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407B0AF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611F661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7A25A1AE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10B88421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11B19978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593BE6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2B5BE64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9F32EC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97179DA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15C6C40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1B194BD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4A3E70F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2EE40078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7BF2C32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35748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CC526D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706D0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E13C510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77BEC13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EC6B5E" w14:textId="77777777" w:rsidR="001A7E19" w:rsidRDefault="001A7E19" w:rsidP="0038231F">
      <w:pPr>
        <w:spacing w:after="0" w:line="240" w:lineRule="auto"/>
      </w:pPr>
      <w:r>
        <w:separator/>
      </w:r>
    </w:p>
  </w:endnote>
  <w:endnote w:type="continuationSeparator" w:id="0">
    <w:p w14:paraId="7F650DF5" w14:textId="77777777" w:rsidR="001A7E19" w:rsidRDefault="001A7E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06DC40" w14:textId="77777777" w:rsidR="00DB114B" w:rsidRDefault="00DB11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570B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4FC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4FC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786F98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E9E64" w14:textId="77777777" w:rsidR="00DB114B" w:rsidRDefault="00DB1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1C7902" w14:textId="77777777" w:rsidR="001A7E19" w:rsidRDefault="001A7E19" w:rsidP="0038231F">
      <w:pPr>
        <w:spacing w:after="0" w:line="240" w:lineRule="auto"/>
      </w:pPr>
      <w:r>
        <w:separator/>
      </w:r>
    </w:p>
  </w:footnote>
  <w:footnote w:type="continuationSeparator" w:id="0">
    <w:p w14:paraId="2B5A7113" w14:textId="77777777" w:rsidR="001A7E19" w:rsidRDefault="001A7E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21B44C" w14:textId="77777777" w:rsidR="00DB114B" w:rsidRDefault="00DB11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C1C80" w14:textId="77777777" w:rsidR="00DB114B" w:rsidRDefault="00DB11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A9217" w14:textId="77777777" w:rsidR="00DB114B" w:rsidRDefault="00DB11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E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7E19"/>
    <w:rsid w:val="001C2DD3"/>
    <w:rsid w:val="001C6945"/>
    <w:rsid w:val="001F027E"/>
    <w:rsid w:val="00203A40"/>
    <w:rsid w:val="002168A8"/>
    <w:rsid w:val="002426FF"/>
    <w:rsid w:val="00246D5F"/>
    <w:rsid w:val="00255142"/>
    <w:rsid w:val="00256CEC"/>
    <w:rsid w:val="00262D61"/>
    <w:rsid w:val="00284368"/>
    <w:rsid w:val="00290B01"/>
    <w:rsid w:val="00292198"/>
    <w:rsid w:val="002A01C0"/>
    <w:rsid w:val="002B2AD9"/>
    <w:rsid w:val="002C1C7B"/>
    <w:rsid w:val="002C4137"/>
    <w:rsid w:val="002C4948"/>
    <w:rsid w:val="002E641A"/>
    <w:rsid w:val="00313417"/>
    <w:rsid w:val="00313911"/>
    <w:rsid w:val="00333209"/>
    <w:rsid w:val="00333FE4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4FCF"/>
    <w:rsid w:val="006A3A1F"/>
    <w:rsid w:val="006A52B6"/>
    <w:rsid w:val="006B3E7A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114B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D507A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7A0546"/>
  <w15:docId w15:val="{3C639D90-72ED-43EF-B757-6C968B4A0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756D8-D39F-4BD6-A59B-3403EE87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686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2020-09-25T08:25:00Z</dcterms:created>
  <dcterms:modified xsi:type="dcterms:W3CDTF">2020-09-25T08:25:00Z</dcterms:modified>
</cp:coreProperties>
</file>