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EAB4CF" w14:textId="77777777" w:rsidR="00007727" w:rsidRDefault="004D5E46" w:rsidP="00007727">
      <w:pPr>
        <w:jc w:val="right"/>
        <w:rPr>
          <w:b/>
          <w:bCs/>
          <w:sz w:val="24"/>
        </w:rPr>
      </w:pPr>
      <w:r>
        <w:rPr>
          <w:sz w:val="24"/>
        </w:rPr>
        <w:t>Myślenice</w:t>
      </w:r>
      <w:r w:rsidR="00007727">
        <w:rPr>
          <w:sz w:val="24"/>
        </w:rPr>
        <w:t xml:space="preserve"> dnia: </w:t>
      </w:r>
      <w:r w:rsidR="0024200C" w:rsidRPr="0024200C">
        <w:rPr>
          <w:sz w:val="24"/>
        </w:rPr>
        <w:t>2020-09-24</w:t>
      </w:r>
    </w:p>
    <w:p w14:paraId="0327595F" w14:textId="77777777" w:rsidR="00007727" w:rsidRDefault="00DB20C0" w:rsidP="00A80738">
      <w:pPr>
        <w:rPr>
          <w:b/>
          <w:bCs/>
          <w:sz w:val="24"/>
        </w:rPr>
      </w:pPr>
      <w:r>
        <w:rPr>
          <w:b/>
          <w:bCs/>
          <w:sz w:val="24"/>
        </w:rPr>
        <w:t>Biuro Zamówień Publicznych</w:t>
      </w:r>
    </w:p>
    <w:p w14:paraId="179C41D8" w14:textId="77777777"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4200C" w:rsidRPr="0024200C">
        <w:rPr>
          <w:b/>
          <w:sz w:val="24"/>
          <w:szCs w:val="24"/>
        </w:rPr>
        <w:t>BZP/271/47/2020</w:t>
      </w:r>
      <w:r w:rsidR="00A80738">
        <w:rPr>
          <w:sz w:val="24"/>
        </w:rPr>
        <w:tab/>
        <w:t xml:space="preserve"> </w:t>
      </w:r>
    </w:p>
    <w:p w14:paraId="6096B50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0AB381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948C5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D8132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064D36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0F14C0" w14:textId="77777777"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4200C" w:rsidRPr="0024200C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14:paraId="089BC6AC" w14:textId="77777777" w:rsidR="00A80738" w:rsidRPr="00490DC0" w:rsidRDefault="0024200C" w:rsidP="00C659E2">
      <w:pPr>
        <w:pStyle w:val="Tekstpodstawowywcity"/>
        <w:spacing w:before="120" w:after="240"/>
        <w:ind w:firstLine="0"/>
        <w:jc w:val="center"/>
      </w:pPr>
      <w:r w:rsidRPr="0024200C">
        <w:rPr>
          <w:b/>
        </w:rPr>
        <w:t>Przebudowa i budowa ogólnodostępnych boisk do siatkówki plażowej działka nr 1139/2 w Myślenicach, obręb 0003</w:t>
      </w:r>
    </w:p>
    <w:p w14:paraId="29BE0FA3" w14:textId="77777777"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4200C" w:rsidRPr="0024200C">
        <w:rPr>
          <w:sz w:val="24"/>
          <w:szCs w:val="24"/>
        </w:rPr>
        <w:t>23/09/2020</w:t>
      </w:r>
      <w:r w:rsidR="00FF4AB1" w:rsidRPr="00FF4AB1">
        <w:rPr>
          <w:sz w:val="24"/>
          <w:szCs w:val="24"/>
        </w:rPr>
        <w:t xml:space="preserve"> o godz. </w:t>
      </w:r>
      <w:r w:rsidR="0024200C" w:rsidRPr="0024200C">
        <w:rPr>
          <w:sz w:val="24"/>
          <w:szCs w:val="24"/>
        </w:rPr>
        <w:t>11:15</w:t>
      </w:r>
      <w:r w:rsidR="00FF4AB1">
        <w:rPr>
          <w:sz w:val="24"/>
          <w:szCs w:val="24"/>
        </w:rPr>
        <w:t>.</w:t>
      </w:r>
    </w:p>
    <w:p w14:paraId="7B6AB747" w14:textId="77777777" w:rsidR="00DB20C0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14:paraId="4806218B" w14:textId="77777777"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24200C" w:rsidRPr="0024200C">
        <w:rPr>
          <w:b/>
          <w:sz w:val="24"/>
          <w:szCs w:val="24"/>
        </w:rPr>
        <w:t>156 192.03</w:t>
      </w:r>
      <w:r w:rsidR="00FF4AB1" w:rsidRPr="00FF4AB1">
        <w:rPr>
          <w:sz w:val="24"/>
          <w:szCs w:val="24"/>
        </w:rPr>
        <w:t xml:space="preserve"> zł brutto.</w:t>
      </w:r>
    </w:p>
    <w:p w14:paraId="2E41A9FD" w14:textId="77777777"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276"/>
        <w:gridCol w:w="1559"/>
      </w:tblGrid>
      <w:tr w:rsidR="0069085C" w:rsidRPr="00493F8C" w14:paraId="3245ED4D" w14:textId="77777777" w:rsidTr="00DB20C0">
        <w:tc>
          <w:tcPr>
            <w:tcW w:w="706" w:type="dxa"/>
            <w:shd w:val="clear" w:color="auto" w:fill="auto"/>
            <w:vAlign w:val="center"/>
          </w:tcPr>
          <w:p w14:paraId="2823163E" w14:textId="77777777"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14:paraId="65191F5D" w14:textId="77777777"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14:paraId="0FD520A2" w14:textId="77777777"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E51A543" w14:textId="77777777"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3E074F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FAB20DC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3189CD9" w14:textId="77777777"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4200C" w:rsidRPr="00493F8C" w14:paraId="3D318DA1" w14:textId="77777777" w:rsidTr="00AF0DC4">
        <w:tc>
          <w:tcPr>
            <w:tcW w:w="706" w:type="dxa"/>
            <w:shd w:val="clear" w:color="auto" w:fill="auto"/>
            <w:vAlign w:val="center"/>
          </w:tcPr>
          <w:p w14:paraId="3FAD6CDA" w14:textId="77777777" w:rsidR="0024200C" w:rsidRPr="00490DC0" w:rsidRDefault="0024200C" w:rsidP="00AF0DC4">
            <w:pPr>
              <w:spacing w:before="120" w:after="120"/>
              <w:jc w:val="center"/>
            </w:pPr>
            <w:r w:rsidRPr="0024200C">
              <w:t>1</w:t>
            </w:r>
          </w:p>
        </w:tc>
        <w:tc>
          <w:tcPr>
            <w:tcW w:w="2696" w:type="dxa"/>
            <w:shd w:val="clear" w:color="auto" w:fill="auto"/>
          </w:tcPr>
          <w:p w14:paraId="7B35C4C7" w14:textId="77777777" w:rsidR="0024200C" w:rsidRPr="00490DC0" w:rsidRDefault="0024200C" w:rsidP="00AF0DC4">
            <w:pPr>
              <w:spacing w:before="40"/>
            </w:pPr>
            <w:r w:rsidRPr="0024200C">
              <w:t>BUDARUS Dariusz Sułkowski</w:t>
            </w:r>
          </w:p>
          <w:p w14:paraId="58CB0179" w14:textId="77777777" w:rsidR="0024200C" w:rsidRPr="00490DC0" w:rsidRDefault="0024200C" w:rsidP="00AF0DC4">
            <w:r w:rsidRPr="0024200C">
              <w:t>Sowliny</w:t>
            </w:r>
            <w:r w:rsidRPr="00490DC0">
              <w:t xml:space="preserve"> </w:t>
            </w:r>
            <w:r w:rsidRPr="0024200C">
              <w:t>280</w:t>
            </w:r>
            <w:r>
              <w:t>,</w:t>
            </w:r>
            <w:r w:rsidRPr="0024200C">
              <w:t>34-600</w:t>
            </w:r>
            <w:r w:rsidRPr="00490DC0">
              <w:t xml:space="preserve"> </w:t>
            </w:r>
            <w:r w:rsidRPr="0024200C">
              <w:t>Limanowa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F047078" w14:textId="77777777" w:rsidR="0024200C" w:rsidRPr="00490DC0" w:rsidRDefault="0024200C" w:rsidP="00AF0DC4">
            <w:pPr>
              <w:spacing w:before="120" w:after="120"/>
              <w:jc w:val="both"/>
            </w:pPr>
            <w:r w:rsidRPr="0024200C">
              <w:t>168 881.36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85BB2EA" w14:textId="77777777" w:rsidR="0024200C" w:rsidRPr="00490DC0" w:rsidRDefault="0024200C" w:rsidP="00AF0DC4">
            <w:pPr>
              <w:spacing w:before="120"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EB96A6" w14:textId="77777777" w:rsidR="0024200C" w:rsidRPr="00490DC0" w:rsidRDefault="0024200C" w:rsidP="00AF0DC4">
            <w:pPr>
              <w:spacing w:before="120" w:after="120"/>
              <w:jc w:val="both"/>
            </w:pPr>
            <w:r w:rsidRPr="0024200C">
              <w:t>60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8FF1767" w14:textId="77777777" w:rsidR="0024200C" w:rsidRPr="00490DC0" w:rsidRDefault="0024200C" w:rsidP="00AF0DC4">
            <w:pPr>
              <w:spacing w:before="120" w:after="120"/>
              <w:jc w:val="both"/>
            </w:pPr>
          </w:p>
        </w:tc>
      </w:tr>
      <w:tr w:rsidR="0024200C" w:rsidRPr="00493F8C" w14:paraId="28388ADC" w14:textId="77777777" w:rsidTr="00AF0DC4">
        <w:tc>
          <w:tcPr>
            <w:tcW w:w="706" w:type="dxa"/>
            <w:shd w:val="clear" w:color="auto" w:fill="auto"/>
            <w:vAlign w:val="center"/>
          </w:tcPr>
          <w:p w14:paraId="311330B5" w14:textId="77777777" w:rsidR="0024200C" w:rsidRPr="00490DC0" w:rsidRDefault="0024200C" w:rsidP="00AF0DC4">
            <w:pPr>
              <w:spacing w:before="120" w:after="120"/>
              <w:jc w:val="center"/>
            </w:pPr>
            <w:r w:rsidRPr="0024200C">
              <w:t>2</w:t>
            </w:r>
          </w:p>
        </w:tc>
        <w:tc>
          <w:tcPr>
            <w:tcW w:w="2696" w:type="dxa"/>
            <w:shd w:val="clear" w:color="auto" w:fill="auto"/>
          </w:tcPr>
          <w:p w14:paraId="484053B7" w14:textId="77777777" w:rsidR="0024200C" w:rsidRPr="00490DC0" w:rsidRDefault="0024200C" w:rsidP="00AF0DC4">
            <w:pPr>
              <w:spacing w:before="40"/>
            </w:pPr>
            <w:r w:rsidRPr="0024200C">
              <w:t>Firma FRANCUZ Bogdan Francuz</w:t>
            </w:r>
          </w:p>
          <w:p w14:paraId="66D863A7" w14:textId="77777777" w:rsidR="0024200C" w:rsidRPr="00490DC0" w:rsidRDefault="0024200C" w:rsidP="00AF0DC4">
            <w:r w:rsidRPr="0024200C">
              <w:t>Żębocin</w:t>
            </w:r>
            <w:r w:rsidRPr="00490DC0">
              <w:t xml:space="preserve"> </w:t>
            </w:r>
            <w:r w:rsidRPr="0024200C">
              <w:t>24B</w:t>
            </w:r>
            <w:r>
              <w:t>,</w:t>
            </w:r>
            <w:r w:rsidRPr="0024200C">
              <w:t>32-100</w:t>
            </w:r>
            <w:r w:rsidRPr="00490DC0">
              <w:t xml:space="preserve"> </w:t>
            </w:r>
            <w:r w:rsidRPr="0024200C">
              <w:t>Proszowice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73E526" w14:textId="77777777" w:rsidR="0024200C" w:rsidRPr="00490DC0" w:rsidRDefault="0024200C" w:rsidP="00AF0DC4">
            <w:pPr>
              <w:spacing w:before="120" w:after="120"/>
              <w:jc w:val="both"/>
            </w:pPr>
            <w:r w:rsidRPr="0024200C">
              <w:t>193 278.87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72A905C" w14:textId="77777777" w:rsidR="0024200C" w:rsidRPr="00490DC0" w:rsidRDefault="0024200C" w:rsidP="00AF0DC4">
            <w:pPr>
              <w:spacing w:before="120"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6F1040C" w14:textId="77777777" w:rsidR="0024200C" w:rsidRPr="00490DC0" w:rsidRDefault="0024200C" w:rsidP="00AF0DC4">
            <w:pPr>
              <w:spacing w:before="120" w:after="120"/>
              <w:jc w:val="both"/>
            </w:pPr>
            <w:r w:rsidRPr="0024200C">
              <w:t>61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35061E" w14:textId="77777777" w:rsidR="0024200C" w:rsidRPr="00490DC0" w:rsidRDefault="0024200C" w:rsidP="00AF0DC4">
            <w:pPr>
              <w:spacing w:before="120" w:after="120"/>
              <w:jc w:val="both"/>
            </w:pPr>
          </w:p>
        </w:tc>
      </w:tr>
      <w:tr w:rsidR="0024200C" w:rsidRPr="00493F8C" w14:paraId="61F1582B" w14:textId="77777777" w:rsidTr="00AF0DC4">
        <w:tc>
          <w:tcPr>
            <w:tcW w:w="706" w:type="dxa"/>
            <w:shd w:val="clear" w:color="auto" w:fill="auto"/>
            <w:vAlign w:val="center"/>
          </w:tcPr>
          <w:p w14:paraId="1C33EB39" w14:textId="77777777" w:rsidR="0024200C" w:rsidRPr="00490DC0" w:rsidRDefault="0024200C" w:rsidP="00AF0DC4">
            <w:pPr>
              <w:spacing w:before="120" w:after="120"/>
              <w:jc w:val="center"/>
            </w:pPr>
            <w:r w:rsidRPr="0024200C">
              <w:t>3</w:t>
            </w:r>
          </w:p>
        </w:tc>
        <w:tc>
          <w:tcPr>
            <w:tcW w:w="2696" w:type="dxa"/>
            <w:shd w:val="clear" w:color="auto" w:fill="auto"/>
          </w:tcPr>
          <w:p w14:paraId="0ED3A042" w14:textId="77777777" w:rsidR="0024200C" w:rsidRPr="00490DC0" w:rsidRDefault="0024200C" w:rsidP="00AF0DC4">
            <w:pPr>
              <w:spacing w:before="40"/>
            </w:pPr>
            <w:r w:rsidRPr="0024200C">
              <w:t>UNIKOP usługi sprzętem budowlanym</w:t>
            </w:r>
          </w:p>
          <w:p w14:paraId="67B7C071" w14:textId="77777777" w:rsidR="0024200C" w:rsidRPr="00490DC0" w:rsidRDefault="0024200C" w:rsidP="00AF0DC4">
            <w:r w:rsidRPr="0024200C">
              <w:t>Konopnickiej</w:t>
            </w:r>
            <w:r w:rsidRPr="00490DC0">
              <w:t xml:space="preserve"> </w:t>
            </w:r>
            <w:r w:rsidRPr="0024200C">
              <w:t>1b</w:t>
            </w:r>
            <w:r>
              <w:t>,</w:t>
            </w:r>
            <w:r w:rsidRPr="0024200C">
              <w:t>32-400</w:t>
            </w:r>
            <w:r w:rsidRPr="00490DC0">
              <w:t xml:space="preserve"> </w:t>
            </w:r>
            <w:r w:rsidRPr="0024200C">
              <w:t>Myślenice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5E9F4C" w14:textId="77777777" w:rsidR="0024200C" w:rsidRPr="00490DC0" w:rsidRDefault="0024200C" w:rsidP="00AF0DC4">
            <w:pPr>
              <w:spacing w:before="120" w:after="120"/>
              <w:jc w:val="both"/>
            </w:pPr>
            <w:r w:rsidRPr="0024200C">
              <w:t>176 000.00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11DDD5" w14:textId="77777777" w:rsidR="0024200C" w:rsidRPr="00490DC0" w:rsidRDefault="0024200C" w:rsidP="00AF0DC4">
            <w:pPr>
              <w:spacing w:before="120" w:after="120"/>
              <w:jc w:val="both"/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4780933" w14:textId="77777777" w:rsidR="0024200C" w:rsidRPr="00490DC0" w:rsidRDefault="0024200C" w:rsidP="00AF0DC4">
            <w:pPr>
              <w:spacing w:before="120" w:after="120"/>
              <w:jc w:val="both"/>
            </w:pPr>
            <w:r w:rsidRPr="0024200C">
              <w:t>60 miesiące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C05B4AE" w14:textId="77777777" w:rsidR="0024200C" w:rsidRPr="00490DC0" w:rsidRDefault="0024200C" w:rsidP="00AF0DC4">
            <w:pPr>
              <w:spacing w:before="120" w:after="120"/>
              <w:jc w:val="both"/>
            </w:pPr>
          </w:p>
        </w:tc>
      </w:tr>
    </w:tbl>
    <w:p w14:paraId="02D0451D" w14:textId="77777777" w:rsidR="00A80738" w:rsidRDefault="00A80738" w:rsidP="00A80738">
      <w:pPr>
        <w:jc w:val="right"/>
        <w:rPr>
          <w:sz w:val="24"/>
        </w:rPr>
      </w:pPr>
    </w:p>
    <w:p w14:paraId="0AF814B3" w14:textId="77777777" w:rsidR="00C236D3" w:rsidRDefault="004D5E46" w:rsidP="00173B20">
      <w:pPr>
        <w:jc w:val="right"/>
        <w:rPr>
          <w:sz w:val="22"/>
        </w:rPr>
      </w:pPr>
      <w:r>
        <w:rPr>
          <w:sz w:val="22"/>
        </w:rPr>
        <w:t>Sporządził:</w:t>
      </w:r>
      <w:r w:rsidR="0024200C" w:rsidRPr="0024200C">
        <w:rPr>
          <w:sz w:val="22"/>
        </w:rPr>
        <w:t xml:space="preserve">  Bogdan</w:t>
      </w:r>
      <w:r w:rsidR="00A80738">
        <w:rPr>
          <w:sz w:val="22"/>
        </w:rPr>
        <w:t xml:space="preserve"> </w:t>
      </w:r>
      <w:r w:rsidR="0024200C" w:rsidRPr="0024200C">
        <w:rPr>
          <w:sz w:val="22"/>
        </w:rPr>
        <w:t>Pacek</w:t>
      </w:r>
    </w:p>
    <w:p w14:paraId="6A3EBC1E" w14:textId="77777777" w:rsidR="00E755B7" w:rsidRDefault="00E755B7" w:rsidP="00173B20">
      <w:pPr>
        <w:jc w:val="right"/>
      </w:pPr>
    </w:p>
    <w:p w14:paraId="03C3B85D" w14:textId="77777777" w:rsidR="00E755B7" w:rsidRDefault="00E755B7" w:rsidP="00173B20">
      <w:pPr>
        <w:jc w:val="right"/>
      </w:pPr>
    </w:p>
    <w:sectPr w:rsidR="00E755B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BD206" w14:textId="77777777" w:rsidR="00CA716A" w:rsidRDefault="00CA716A">
      <w:r>
        <w:separator/>
      </w:r>
    </w:p>
  </w:endnote>
  <w:endnote w:type="continuationSeparator" w:id="0">
    <w:p w14:paraId="49E8D52B" w14:textId="77777777" w:rsidR="00CA716A" w:rsidRDefault="00CA71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55C2D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B1F9E3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CDCFE" w14:textId="77777777" w:rsidR="009F189D" w:rsidRPr="00DB20C0" w:rsidRDefault="00DB20C0" w:rsidP="00DB20C0">
    <w:pPr>
      <w:pStyle w:val="Stopka"/>
    </w:pPr>
    <w:r w:rsidRPr="00617400">
      <w:rPr>
        <w:noProof/>
      </w:rPr>
      <w:pict w14:anchorId="0EE7F5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74.6pt;height:68.55pt;visibility:visible">
          <v:imagedata r:id="rId1" o:title="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4F25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23633" w14:textId="77777777" w:rsidR="009F189D" w:rsidRDefault="009F189D">
    <w:pPr>
      <w:pStyle w:val="Stopka"/>
      <w:tabs>
        <w:tab w:val="clear" w:pos="4536"/>
      </w:tabs>
      <w:jc w:val="center"/>
    </w:pPr>
  </w:p>
  <w:p w14:paraId="3755EB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AD832A" w14:textId="77777777" w:rsidR="00CA716A" w:rsidRDefault="00CA716A">
      <w:r>
        <w:separator/>
      </w:r>
    </w:p>
  </w:footnote>
  <w:footnote w:type="continuationSeparator" w:id="0">
    <w:p w14:paraId="67232E8B" w14:textId="77777777" w:rsidR="00CA716A" w:rsidRDefault="00CA71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94310" w14:textId="77777777" w:rsidR="0024200C" w:rsidRDefault="00242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4681D9" w14:textId="77777777" w:rsidR="004D5E46" w:rsidRDefault="00DB20C0">
    <w:pPr>
      <w:pStyle w:val="Nagwek"/>
    </w:pPr>
    <w:r w:rsidRPr="00617400">
      <w:rPr>
        <w:noProof/>
      </w:rPr>
      <w:pict w14:anchorId="0D8A54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.3pt;height:99.6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4CD385" w14:textId="77777777" w:rsidR="0024200C" w:rsidRDefault="002420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16A"/>
    <w:rsid w:val="00007727"/>
    <w:rsid w:val="00017720"/>
    <w:rsid w:val="00035488"/>
    <w:rsid w:val="00044642"/>
    <w:rsid w:val="000D7F25"/>
    <w:rsid w:val="000E00E5"/>
    <w:rsid w:val="00156A8B"/>
    <w:rsid w:val="00173B20"/>
    <w:rsid w:val="001C69FF"/>
    <w:rsid w:val="0023318D"/>
    <w:rsid w:val="0024200C"/>
    <w:rsid w:val="003D72FD"/>
    <w:rsid w:val="00423179"/>
    <w:rsid w:val="00490DC0"/>
    <w:rsid w:val="00493F8C"/>
    <w:rsid w:val="004C7E9B"/>
    <w:rsid w:val="004D5E46"/>
    <w:rsid w:val="0069085C"/>
    <w:rsid w:val="007816AA"/>
    <w:rsid w:val="00843263"/>
    <w:rsid w:val="00861E75"/>
    <w:rsid w:val="009D19BD"/>
    <w:rsid w:val="009F189D"/>
    <w:rsid w:val="00A80738"/>
    <w:rsid w:val="00AF6ACA"/>
    <w:rsid w:val="00B72300"/>
    <w:rsid w:val="00C236D3"/>
    <w:rsid w:val="00C659E2"/>
    <w:rsid w:val="00CA716A"/>
    <w:rsid w:val="00CB0802"/>
    <w:rsid w:val="00D06334"/>
    <w:rsid w:val="00D7128F"/>
    <w:rsid w:val="00DB20C0"/>
    <w:rsid w:val="00E755B7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367989D"/>
  <w15:chartTrackingRefBased/>
  <w15:docId w15:val="{70D21D6E-CD29-45CF-9204-B6AE36BB9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pac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126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Pacek</dc:creator>
  <cp:keywords/>
  <dc:description/>
  <cp:lastModifiedBy>Bogdan Pacek</cp:lastModifiedBy>
  <cp:revision>2</cp:revision>
  <cp:lastPrinted>2020-09-24T07:00:00Z</cp:lastPrinted>
  <dcterms:created xsi:type="dcterms:W3CDTF">2020-09-24T07:00:00Z</dcterms:created>
  <dcterms:modified xsi:type="dcterms:W3CDTF">2020-09-24T07:00:00Z</dcterms:modified>
</cp:coreProperties>
</file>