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CC184" w14:textId="353F6F47" w:rsidR="00FD3806" w:rsidRDefault="00FD3806" w:rsidP="00FD3806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6AA41ED3">
          <v:roundrect id="AutoShape 2" o:spid="_x0000_s1027" style="position:absolute;left:0;text-align:left;margin-left:-12.8pt;margin-top:21.35pt;width:177.35pt;height:5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" filled="f" strokeweight=".25pt">
            <v:textbox inset="1pt,1pt,1pt,1pt">
              <w:txbxContent>
                <w:p w14:paraId="53F3909F" w14:textId="77777777" w:rsidR="00FD3806" w:rsidRDefault="00FD3806" w:rsidP="00FD3806"/>
                <w:p w14:paraId="420007DE" w14:textId="77777777" w:rsidR="00FD3806" w:rsidRDefault="00FD3806" w:rsidP="00FD3806">
                  <w:pPr>
                    <w:rPr>
                      <w:sz w:val="12"/>
                    </w:rPr>
                  </w:pPr>
                </w:p>
                <w:p w14:paraId="163A9CE7" w14:textId="77777777" w:rsidR="00FD3806" w:rsidRDefault="00FD3806" w:rsidP="00FD3806">
                  <w:pPr>
                    <w:rPr>
                      <w:sz w:val="12"/>
                    </w:rPr>
                  </w:pPr>
                </w:p>
                <w:p w14:paraId="61A207CF" w14:textId="77777777" w:rsidR="00FD3806" w:rsidRDefault="00FD3806" w:rsidP="00FD3806">
                  <w:pPr>
                    <w:rPr>
                      <w:sz w:val="12"/>
                    </w:rPr>
                  </w:pPr>
                </w:p>
                <w:p w14:paraId="20126B64" w14:textId="77777777" w:rsidR="00FD3806" w:rsidRDefault="00FD3806" w:rsidP="00FD3806">
                  <w:pPr>
                    <w:rPr>
                      <w:sz w:val="12"/>
                    </w:rPr>
                  </w:pPr>
                </w:p>
                <w:p w14:paraId="7DAE90F9" w14:textId="77777777" w:rsidR="00FD3806" w:rsidRDefault="00FD3806" w:rsidP="00FD380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CFCA2C2" w14:textId="77777777" w:rsidR="00FD3806" w:rsidRDefault="00FD3806" w:rsidP="00FD3806"/>
              </w:txbxContent>
            </v:textbox>
          </v:roundrect>
        </w:pict>
      </w:r>
      <w:r>
        <w:rPr>
          <w:b/>
          <w:sz w:val="28"/>
        </w:rPr>
        <w:t>FORMULARZ  OFERTY</w:t>
      </w:r>
      <w:r>
        <w:rPr>
          <w:b/>
          <w:sz w:val="28"/>
          <w:u w:val="single"/>
        </w:rPr>
        <w:t xml:space="preserve"> </w:t>
      </w:r>
    </w:p>
    <w:p w14:paraId="6598EB5F" w14:textId="77777777" w:rsidR="00FD3806" w:rsidRDefault="00FD3806" w:rsidP="00FD3806">
      <w:pPr>
        <w:spacing w:line="360" w:lineRule="auto"/>
        <w:ind w:left="709" w:hanging="425"/>
        <w:jc w:val="center"/>
        <w:rPr>
          <w:b/>
          <w:sz w:val="24"/>
        </w:rPr>
      </w:pPr>
    </w:p>
    <w:p w14:paraId="368A969F" w14:textId="77777777" w:rsidR="00FD3806" w:rsidRDefault="00FD3806" w:rsidP="00FD3806">
      <w:pPr>
        <w:spacing w:line="360" w:lineRule="auto"/>
        <w:ind w:left="709" w:hanging="425"/>
        <w:jc w:val="center"/>
        <w:rPr>
          <w:b/>
          <w:sz w:val="24"/>
        </w:rPr>
      </w:pPr>
    </w:p>
    <w:p w14:paraId="7DC115F1" w14:textId="77777777" w:rsidR="00FD3806" w:rsidRDefault="00FD3806" w:rsidP="00FD3806">
      <w:pPr>
        <w:spacing w:line="360" w:lineRule="auto"/>
        <w:ind w:left="709" w:hanging="425"/>
        <w:jc w:val="both"/>
        <w:rPr>
          <w:sz w:val="24"/>
        </w:rPr>
      </w:pPr>
    </w:p>
    <w:p w14:paraId="7373C9FD" w14:textId="057D6A46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  <w:szCs w:val="24"/>
        </w:rPr>
        <w:t>Znak sprawy: IBR.271.1</w:t>
      </w:r>
      <w:r>
        <w:rPr>
          <w:sz w:val="24"/>
          <w:szCs w:val="24"/>
        </w:rPr>
        <w:t>7</w:t>
      </w:r>
      <w:r>
        <w:rPr>
          <w:sz w:val="24"/>
          <w:szCs w:val="24"/>
        </w:rPr>
        <w:t>.2020.MH</w:t>
      </w:r>
    </w:p>
    <w:p w14:paraId="3C18F076" w14:textId="77777777" w:rsidR="00FD3806" w:rsidRDefault="00FD3806" w:rsidP="00FD3806">
      <w:pPr>
        <w:ind w:left="987" w:firstLine="3969"/>
        <w:rPr>
          <w:b/>
          <w:sz w:val="24"/>
        </w:rPr>
      </w:pPr>
      <w:r>
        <w:rPr>
          <w:b/>
          <w:sz w:val="24"/>
        </w:rPr>
        <w:t>Gmina Baruchowo</w:t>
      </w:r>
    </w:p>
    <w:p w14:paraId="23CDBAF5" w14:textId="77777777" w:rsidR="00FD3806" w:rsidRDefault="00FD3806" w:rsidP="00FD3806">
      <w:pPr>
        <w:ind w:left="4677" w:firstLine="279"/>
        <w:rPr>
          <w:b/>
          <w:sz w:val="24"/>
        </w:rPr>
      </w:pPr>
      <w:r>
        <w:rPr>
          <w:b/>
          <w:sz w:val="24"/>
        </w:rPr>
        <w:t>Baruchowo 54</w:t>
      </w:r>
    </w:p>
    <w:p w14:paraId="268A058C" w14:textId="77777777" w:rsidR="00FD3806" w:rsidRDefault="00FD3806" w:rsidP="00FD3806">
      <w:pPr>
        <w:ind w:left="987" w:firstLine="3969"/>
        <w:rPr>
          <w:b/>
          <w:sz w:val="24"/>
        </w:rPr>
      </w:pPr>
      <w:r>
        <w:rPr>
          <w:b/>
          <w:sz w:val="24"/>
        </w:rPr>
        <w:t>87-821 Baruchowo</w:t>
      </w:r>
    </w:p>
    <w:p w14:paraId="18039CB6" w14:textId="77777777" w:rsidR="00FD3806" w:rsidRDefault="00FD3806" w:rsidP="00FD3806">
      <w:pPr>
        <w:spacing w:line="360" w:lineRule="auto"/>
        <w:jc w:val="both"/>
        <w:rPr>
          <w:sz w:val="24"/>
        </w:rPr>
      </w:pPr>
    </w:p>
    <w:p w14:paraId="5D9FA538" w14:textId="77777777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>
        <w:rPr>
          <w:b/>
          <w:sz w:val="24"/>
        </w:rPr>
        <w:t>przetarg nieograniczony</w:t>
      </w:r>
      <w:r>
        <w:rPr>
          <w:sz w:val="24"/>
        </w:rPr>
        <w:t>” na:</w:t>
      </w:r>
    </w:p>
    <w:p w14:paraId="50922A89" w14:textId="77777777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>
        <w:rPr>
          <w:b/>
          <w:sz w:val="24"/>
        </w:rPr>
        <w:t>Rewitalizacja miejscowości Baruchowo</w:t>
      </w:r>
      <w:r>
        <w:rPr>
          <w:sz w:val="24"/>
        </w:rPr>
        <w:t>”.</w:t>
      </w:r>
    </w:p>
    <w:p w14:paraId="1276B7C4" w14:textId="77777777" w:rsidR="00FD3806" w:rsidRDefault="00FD3806" w:rsidP="00FD3806">
      <w:pPr>
        <w:spacing w:line="360" w:lineRule="auto"/>
        <w:jc w:val="both"/>
        <w:rPr>
          <w:sz w:val="10"/>
          <w:szCs w:val="10"/>
        </w:rPr>
      </w:pPr>
    </w:p>
    <w:p w14:paraId="6F74A68D" w14:textId="77777777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692672F2" w14:textId="77777777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03149458" w14:textId="77777777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478BB30F" w14:textId="77777777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55611E0B" w14:textId="77777777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09CA6371" w14:textId="77777777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3455988E" w14:textId="77777777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…………………………………..……….</w:t>
      </w:r>
    </w:p>
    <w:p w14:paraId="52CA4365" w14:textId="77777777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…………………………………..……….</w:t>
      </w:r>
    </w:p>
    <w:p w14:paraId="3488624B" w14:textId="77777777" w:rsidR="00FD3806" w:rsidRDefault="00FD3806" w:rsidP="00FD3806">
      <w:pPr>
        <w:spacing w:line="360" w:lineRule="auto"/>
        <w:jc w:val="both"/>
        <w:rPr>
          <w:sz w:val="10"/>
          <w:szCs w:val="10"/>
        </w:rPr>
      </w:pPr>
    </w:p>
    <w:p w14:paraId="6F2FA099" w14:textId="77777777" w:rsidR="00FD3806" w:rsidRDefault="00FD3806" w:rsidP="00FD3806">
      <w:pPr>
        <w:numPr>
          <w:ilvl w:val="0"/>
          <w:numId w:val="43"/>
        </w:numPr>
        <w:tabs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>
        <w:rPr>
          <w:b/>
          <w:i/>
          <w:sz w:val="24"/>
        </w:rPr>
        <w:t>Oferujemy wykonanie w/w zamówienia publicznego za cenę ryczałtową:</w:t>
      </w:r>
    </w:p>
    <w:p w14:paraId="1131071E" w14:textId="77777777" w:rsidR="00FD3806" w:rsidRDefault="00FD3806" w:rsidP="00FD3806">
      <w:pPr>
        <w:spacing w:line="360" w:lineRule="auto"/>
        <w:ind w:firstLine="360"/>
        <w:rPr>
          <w:b/>
          <w:sz w:val="24"/>
        </w:rPr>
      </w:pPr>
    </w:p>
    <w:p w14:paraId="20EAD55A" w14:textId="77777777" w:rsidR="00FD3806" w:rsidRDefault="00FD3806" w:rsidP="00FD3806">
      <w:pPr>
        <w:spacing w:line="360" w:lineRule="auto"/>
        <w:ind w:firstLine="360"/>
        <w:rPr>
          <w:b/>
          <w:sz w:val="24"/>
        </w:rPr>
      </w:pPr>
      <w:r>
        <w:rPr>
          <w:b/>
          <w:sz w:val="24"/>
        </w:rPr>
        <w:t xml:space="preserve">netto </w:t>
      </w:r>
      <w:r>
        <w:rPr>
          <w:b/>
          <w:sz w:val="18"/>
          <w:szCs w:val="18"/>
        </w:rPr>
        <w:t>…………………..…………………….</w:t>
      </w:r>
      <w:r>
        <w:rPr>
          <w:b/>
          <w:sz w:val="24"/>
        </w:rPr>
        <w:t xml:space="preserve"> zł</w:t>
      </w:r>
    </w:p>
    <w:p w14:paraId="6C07B429" w14:textId="77777777" w:rsidR="00FD3806" w:rsidRDefault="00FD3806" w:rsidP="00FD3806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słownie: …………………………………………………………………………………………………………..</w:t>
      </w:r>
    </w:p>
    <w:p w14:paraId="7E977A42" w14:textId="77777777" w:rsidR="00FD3806" w:rsidRDefault="00FD3806" w:rsidP="00FD3806">
      <w:pPr>
        <w:spacing w:line="360" w:lineRule="auto"/>
        <w:ind w:firstLine="360"/>
        <w:rPr>
          <w:b/>
        </w:rPr>
      </w:pPr>
    </w:p>
    <w:p w14:paraId="143A2F70" w14:textId="77777777" w:rsidR="00FD3806" w:rsidRDefault="00FD3806" w:rsidP="00FD3806">
      <w:pPr>
        <w:spacing w:line="360" w:lineRule="auto"/>
        <w:ind w:firstLine="360"/>
        <w:rPr>
          <w:b/>
          <w:sz w:val="24"/>
        </w:rPr>
      </w:pPr>
      <w:r>
        <w:rPr>
          <w:b/>
          <w:sz w:val="24"/>
        </w:rPr>
        <w:t xml:space="preserve">stawka podatku VAT - </w:t>
      </w:r>
      <w:r>
        <w:rPr>
          <w:b/>
          <w:sz w:val="18"/>
          <w:szCs w:val="18"/>
        </w:rPr>
        <w:t>……………...</w:t>
      </w:r>
      <w:r>
        <w:rPr>
          <w:b/>
          <w:sz w:val="24"/>
        </w:rPr>
        <w:t xml:space="preserve"> %</w:t>
      </w:r>
    </w:p>
    <w:p w14:paraId="173AA01A" w14:textId="77777777" w:rsidR="00FD3806" w:rsidRDefault="00FD3806" w:rsidP="00FD3806">
      <w:pPr>
        <w:spacing w:line="360" w:lineRule="auto"/>
        <w:rPr>
          <w:b/>
          <w:sz w:val="24"/>
        </w:rPr>
      </w:pPr>
    </w:p>
    <w:p w14:paraId="3F1CB2B4" w14:textId="77777777" w:rsidR="00FD3806" w:rsidRDefault="00FD3806" w:rsidP="00FD3806">
      <w:pPr>
        <w:spacing w:line="360" w:lineRule="auto"/>
        <w:ind w:firstLine="360"/>
        <w:rPr>
          <w:b/>
          <w:sz w:val="24"/>
        </w:rPr>
      </w:pPr>
      <w:r>
        <w:rPr>
          <w:b/>
          <w:sz w:val="24"/>
        </w:rPr>
        <w:t xml:space="preserve">brutto </w:t>
      </w:r>
      <w:r>
        <w:rPr>
          <w:b/>
          <w:sz w:val="18"/>
          <w:szCs w:val="18"/>
        </w:rPr>
        <w:t>…………………..……………………</w:t>
      </w:r>
      <w:r>
        <w:rPr>
          <w:b/>
          <w:sz w:val="24"/>
        </w:rPr>
        <w:t xml:space="preserve"> zł</w:t>
      </w:r>
    </w:p>
    <w:p w14:paraId="4B007224" w14:textId="77777777" w:rsidR="00FD3806" w:rsidRDefault="00FD3806" w:rsidP="00FD3806">
      <w:pPr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>słownie: ……………………………………………………………………………………………………………..</w:t>
      </w:r>
    </w:p>
    <w:p w14:paraId="6B27A53E" w14:textId="77777777" w:rsidR="00FD3806" w:rsidRDefault="00FD3806" w:rsidP="00FD3806">
      <w:pPr>
        <w:spacing w:line="360" w:lineRule="auto"/>
        <w:rPr>
          <w:i/>
          <w:sz w:val="22"/>
          <w:szCs w:val="22"/>
        </w:rPr>
      </w:pPr>
    </w:p>
    <w:p w14:paraId="6AFB3761" w14:textId="77777777" w:rsidR="00FD3806" w:rsidRDefault="00FD3806" w:rsidP="00FD3806">
      <w:pPr>
        <w:numPr>
          <w:ilvl w:val="0"/>
          <w:numId w:val="43"/>
        </w:numPr>
        <w:tabs>
          <w:tab w:val="num" w:pos="284"/>
        </w:tabs>
        <w:spacing w:line="360" w:lineRule="auto"/>
        <w:ind w:left="284" w:hanging="284"/>
        <w:rPr>
          <w:sz w:val="24"/>
        </w:rPr>
      </w:pPr>
      <w:r>
        <w:rPr>
          <w:sz w:val="24"/>
        </w:rPr>
        <w:t>Oferowane czynniki cenotwórcze, według których rozliczane będą ewentualne roboty dodatkowe:</w:t>
      </w:r>
    </w:p>
    <w:p w14:paraId="428867D1" w14:textId="77777777" w:rsidR="00FD3806" w:rsidRDefault="00FD3806" w:rsidP="00FD3806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>
        <w:rPr>
          <w:sz w:val="18"/>
          <w:szCs w:val="18"/>
        </w:rPr>
        <w:t xml:space="preserve">...................................................................................... </w:t>
      </w:r>
      <w:r>
        <w:rPr>
          <w:sz w:val="24"/>
        </w:rPr>
        <w:t>zł)</w:t>
      </w:r>
    </w:p>
    <w:p w14:paraId="0603A634" w14:textId="77777777" w:rsidR="00FD3806" w:rsidRDefault="00FD3806" w:rsidP="00FD3806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>
        <w:rPr>
          <w:sz w:val="18"/>
          <w:szCs w:val="18"/>
        </w:rPr>
        <w:t>...............................</w:t>
      </w:r>
      <w:r>
        <w:rPr>
          <w:sz w:val="24"/>
        </w:rPr>
        <w:t xml:space="preserve"> % (od R) co do wartości zł</w:t>
      </w:r>
    </w:p>
    <w:p w14:paraId="550BD43C" w14:textId="77777777" w:rsidR="00FD3806" w:rsidRDefault="00FD3806" w:rsidP="00FD3806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>
        <w:rPr>
          <w:sz w:val="18"/>
          <w:szCs w:val="18"/>
        </w:rPr>
        <w:t>............................................................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41D9D63E" w14:textId="77777777" w:rsidR="00FD3806" w:rsidRDefault="00FD3806" w:rsidP="00FD3806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>
        <w:rPr>
          <w:sz w:val="18"/>
          <w:szCs w:val="18"/>
        </w:rPr>
        <w:t>....................................................</w:t>
      </w:r>
      <w:r>
        <w:rPr>
          <w:sz w:val="24"/>
        </w:rPr>
        <w:t xml:space="preserve"> %</w:t>
      </w:r>
    </w:p>
    <w:p w14:paraId="5CFCD732" w14:textId="77777777" w:rsidR="00FD3806" w:rsidRDefault="00FD3806" w:rsidP="00FD3806">
      <w:pPr>
        <w:spacing w:line="360" w:lineRule="auto"/>
        <w:ind w:hanging="284"/>
        <w:jc w:val="both"/>
        <w:rPr>
          <w:sz w:val="10"/>
          <w:szCs w:val="10"/>
        </w:rPr>
      </w:pPr>
    </w:p>
    <w:p w14:paraId="6AD88EB9" w14:textId="77777777" w:rsidR="00FD3806" w:rsidRDefault="00FD3806" w:rsidP="00FD3806">
      <w:pPr>
        <w:numPr>
          <w:ilvl w:val="0"/>
          <w:numId w:val="43"/>
        </w:numPr>
        <w:tabs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Oświadczamy, że zamówienie wykonamy w terminie od dnia podpisania umowy do …………………………………………..………. (jednak </w:t>
      </w:r>
      <w:r>
        <w:rPr>
          <w:b/>
          <w:bCs/>
          <w:sz w:val="24"/>
          <w:szCs w:val="24"/>
          <w:u w:val="single"/>
        </w:rPr>
        <w:t>nie później niż</w:t>
      </w:r>
      <w:r>
        <w:rPr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>do 30.06.2023 roku.).</w:t>
      </w:r>
    </w:p>
    <w:p w14:paraId="10E84F30" w14:textId="77777777" w:rsidR="00FD3806" w:rsidRDefault="00FD3806" w:rsidP="00FD3806">
      <w:pPr>
        <w:numPr>
          <w:ilvl w:val="0"/>
          <w:numId w:val="43"/>
        </w:numPr>
        <w:tabs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Oświadczamy, że zapoznaliśmy się ze specyfikacją istotnych warunków zamówienia i uznajemy się za związanych określonymi w niej zasadami postępowania,</w:t>
      </w:r>
    </w:p>
    <w:p w14:paraId="3B32A134" w14:textId="77777777" w:rsidR="00FD3806" w:rsidRDefault="00FD3806" w:rsidP="00FD3806">
      <w:pPr>
        <w:numPr>
          <w:ilvl w:val="0"/>
          <w:numId w:val="43"/>
        </w:numPr>
        <w:tabs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uważamy się za związanych niniejszą ofertą na czas wskazany w specyfikacji istotnych warunków zamówienia,</w:t>
      </w:r>
    </w:p>
    <w:p w14:paraId="205F2DA5" w14:textId="77777777" w:rsidR="00FD3806" w:rsidRDefault="00FD3806" w:rsidP="00FD3806">
      <w:pPr>
        <w:numPr>
          <w:ilvl w:val="0"/>
          <w:numId w:val="43"/>
        </w:numPr>
        <w:tabs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udzielamy gwarancji na okres ............. miesięcy licząc od daty odbioru końcowego.</w:t>
      </w:r>
    </w:p>
    <w:p w14:paraId="7E66E00A" w14:textId="77777777" w:rsidR="00FD3806" w:rsidRDefault="00FD3806" w:rsidP="00FD3806">
      <w:pPr>
        <w:numPr>
          <w:ilvl w:val="0"/>
          <w:numId w:val="43"/>
        </w:numPr>
        <w:tabs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>
        <w:rPr>
          <w:sz w:val="18"/>
          <w:szCs w:val="18"/>
        </w:rPr>
        <w:t>(** - niepotrzebne skreślić).</w:t>
      </w:r>
    </w:p>
    <w:p w14:paraId="4BADDC50" w14:textId="77777777" w:rsidR="00FD3806" w:rsidRDefault="00FD3806" w:rsidP="00FD3806">
      <w:pPr>
        <w:numPr>
          <w:ilvl w:val="0"/>
          <w:numId w:val="43"/>
        </w:numPr>
        <w:tabs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 o zwrot pieniędzy wniesionych tytułem wadium na konto*:</w:t>
      </w:r>
    </w:p>
    <w:p w14:paraId="67E9CC7D" w14:textId="77777777" w:rsidR="00FD3806" w:rsidRDefault="00FD3806" w:rsidP="00FD3806">
      <w:pPr>
        <w:pStyle w:val="Bezodstpw"/>
        <w:rPr>
          <w:sz w:val="24"/>
        </w:rPr>
      </w:pPr>
      <w:r>
        <w:t>.................................................................................................................................................................................................</w:t>
      </w:r>
      <w:r>
        <w:rPr>
          <w:sz w:val="24"/>
        </w:rPr>
        <w:t>,</w:t>
      </w:r>
    </w:p>
    <w:p w14:paraId="0F56D90A" w14:textId="77777777" w:rsidR="00FD3806" w:rsidRDefault="00FD3806" w:rsidP="00FD3806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* </w:t>
      </w:r>
      <w:r>
        <w:rPr>
          <w:i/>
        </w:rPr>
        <w:t>dotyczy tych Wykonawców, którzy wnoszą wadium gotówką</w:t>
      </w:r>
    </w:p>
    <w:p w14:paraId="11D11141" w14:textId="77777777" w:rsidR="00FD3806" w:rsidRDefault="00FD3806" w:rsidP="00FD3806">
      <w:pPr>
        <w:numPr>
          <w:ilvl w:val="0"/>
          <w:numId w:val="43"/>
        </w:numPr>
        <w:tabs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14:paraId="1C8F9C12" w14:textId="77777777" w:rsidR="00FD3806" w:rsidRDefault="00FD3806" w:rsidP="00FD3806">
      <w:pPr>
        <w:numPr>
          <w:ilvl w:val="0"/>
          <w:numId w:val="43"/>
        </w:numPr>
        <w:tabs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4C630D85" w14:textId="77777777" w:rsidR="00FD3806" w:rsidRDefault="00FD3806" w:rsidP="00FD3806">
      <w:pPr>
        <w:spacing w:line="36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0F0A7CE3" w14:textId="77777777" w:rsidR="00FD3806" w:rsidRDefault="00FD3806" w:rsidP="00FD3806">
      <w:pPr>
        <w:spacing w:line="36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2065D494" w14:textId="77777777" w:rsidR="00FD3806" w:rsidRDefault="00FD3806" w:rsidP="00FD3806">
      <w:pPr>
        <w:numPr>
          <w:ilvl w:val="0"/>
          <w:numId w:val="43"/>
        </w:numPr>
        <w:tabs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FD3806" w14:paraId="210EE466" w14:textId="77777777" w:rsidTr="00FD380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8E982" w14:textId="77777777" w:rsidR="00FD3806" w:rsidRDefault="00FD3806">
            <w:pPr>
              <w:spacing w:line="360" w:lineRule="auto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25D2" w14:textId="77777777" w:rsidR="00FD3806" w:rsidRDefault="00FD380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D3806" w14:paraId="0ABD572B" w14:textId="77777777" w:rsidTr="00FD380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CE150" w14:textId="77777777" w:rsidR="00FD3806" w:rsidRDefault="00FD3806">
            <w:pPr>
              <w:spacing w:line="360" w:lineRule="auto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A61C" w14:textId="77777777" w:rsidR="00FD3806" w:rsidRDefault="00FD380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D3806" w14:paraId="51576DF4" w14:textId="77777777" w:rsidTr="00FD380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5BBAE" w14:textId="77777777" w:rsidR="00FD3806" w:rsidRDefault="00FD380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B862" w14:textId="77777777" w:rsidR="00FD3806" w:rsidRDefault="00FD380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D3806" w14:paraId="73EDBCAB" w14:textId="77777777" w:rsidTr="00FD380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20821" w14:textId="77777777" w:rsidR="00FD3806" w:rsidRDefault="00FD380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8F57" w14:textId="77777777" w:rsidR="00FD3806" w:rsidRDefault="00FD380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D3806" w14:paraId="12CB75D2" w14:textId="77777777" w:rsidTr="00FD380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BD194" w14:textId="77777777" w:rsidR="00FD3806" w:rsidRDefault="00FD380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CC24" w14:textId="77777777" w:rsidR="00FD3806" w:rsidRDefault="00FD380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D3806" w14:paraId="539A794E" w14:textId="77777777" w:rsidTr="00FD380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3C3B2" w14:textId="77777777" w:rsidR="00FD3806" w:rsidRDefault="00FD380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454D" w14:textId="77777777" w:rsidR="00FD3806" w:rsidRDefault="00FD380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D3806" w14:paraId="70C6CFD3" w14:textId="77777777" w:rsidTr="00FD380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C9979" w14:textId="77777777" w:rsidR="00FD3806" w:rsidRDefault="00FD380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A5A1" w14:textId="77777777" w:rsidR="00FD3806" w:rsidRDefault="00FD380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D3806" w14:paraId="1DC159B3" w14:textId="77777777" w:rsidTr="00FD3806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FD6A7" w14:textId="77777777" w:rsidR="00FD3806" w:rsidRDefault="00FD380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8807" w14:textId="77777777" w:rsidR="00FD3806" w:rsidRDefault="00FD380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1D9AE3BF" w14:textId="77777777" w:rsidR="00FD3806" w:rsidRDefault="00FD3806" w:rsidP="00FD3806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5A1FE74F" w14:textId="77777777" w:rsidR="00FD3806" w:rsidRDefault="00FD3806" w:rsidP="00FD3806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14F9A223" w14:textId="77777777" w:rsidR="00FD3806" w:rsidRDefault="00FD3806" w:rsidP="00FD3806">
      <w:pPr>
        <w:spacing w:line="360" w:lineRule="auto"/>
        <w:jc w:val="both"/>
        <w:rPr>
          <w:sz w:val="24"/>
        </w:rPr>
      </w:pPr>
    </w:p>
    <w:p w14:paraId="47CDC36C" w14:textId="77777777" w:rsidR="00FD3806" w:rsidRDefault="00FD3806" w:rsidP="00FD3806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>
        <w:rPr>
          <w:sz w:val="18"/>
          <w:szCs w:val="18"/>
        </w:rPr>
        <w:t xml:space="preserve">…….….. </w:t>
      </w:r>
      <w:r>
        <w:rPr>
          <w:sz w:val="24"/>
        </w:rPr>
        <w:t>ponumerowanych stron z zachowaniem ciągłości numeracji.</w:t>
      </w:r>
    </w:p>
    <w:p w14:paraId="3BCEF49B" w14:textId="77777777" w:rsidR="00FD3806" w:rsidRDefault="00FD3806" w:rsidP="00FD3806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D8AA724" w14:textId="77777777" w:rsidR="00FD3806" w:rsidRDefault="00FD3806" w:rsidP="00FD380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p w14:paraId="1C412851" w14:textId="06472808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CB30B4" w14:textId="77777777" w:rsidR="0009518B" w:rsidRDefault="0009518B">
      <w:r>
        <w:separator/>
      </w:r>
    </w:p>
  </w:endnote>
  <w:endnote w:type="continuationSeparator" w:id="0">
    <w:p w14:paraId="4AC9F7C6" w14:textId="77777777" w:rsidR="0009518B" w:rsidRDefault="00095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F84978" w14:textId="77777777" w:rsidR="004E6F04" w:rsidRDefault="004E6F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8D944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5A53DF51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BC3612" w14:textId="77777777" w:rsidR="004E6F04" w:rsidRDefault="004E6F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479681" w14:textId="77777777" w:rsidR="0009518B" w:rsidRDefault="0009518B">
      <w:r>
        <w:separator/>
      </w:r>
    </w:p>
  </w:footnote>
  <w:footnote w:type="continuationSeparator" w:id="0">
    <w:p w14:paraId="1B3F6646" w14:textId="77777777" w:rsidR="0009518B" w:rsidRDefault="0009518B">
      <w:r>
        <w:continuationSeparator/>
      </w:r>
    </w:p>
  </w:footnote>
  <w:footnote w:id="1">
    <w:p w14:paraId="1C676651" w14:textId="77777777" w:rsidR="00FD3806" w:rsidRDefault="00FD3806" w:rsidP="00FD3806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10.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04EA5" w14:textId="77777777" w:rsidR="004E6F04" w:rsidRDefault="004E6F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1B2BF" w14:textId="77777777" w:rsidR="004E6F04" w:rsidRDefault="004E6F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9A7256" w14:textId="77777777" w:rsidR="004E6F04" w:rsidRDefault="004E6F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518B"/>
    <w:rsid w:val="00036230"/>
    <w:rsid w:val="0009518B"/>
    <w:rsid w:val="00206540"/>
    <w:rsid w:val="00241361"/>
    <w:rsid w:val="00283050"/>
    <w:rsid w:val="003852F4"/>
    <w:rsid w:val="004228BA"/>
    <w:rsid w:val="004E6F04"/>
    <w:rsid w:val="00533F5A"/>
    <w:rsid w:val="00864DCB"/>
    <w:rsid w:val="0093284C"/>
    <w:rsid w:val="00AA69F7"/>
    <w:rsid w:val="00D168A7"/>
    <w:rsid w:val="00D2466E"/>
    <w:rsid w:val="00D45776"/>
    <w:rsid w:val="00D774AB"/>
    <w:rsid w:val="00E81593"/>
    <w:rsid w:val="00F75D4F"/>
    <w:rsid w:val="00FD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D165D1A"/>
  <w15:chartTrackingRefBased/>
  <w15:docId w15:val="{256FF2BC-4857-44EA-AB89-09E6FD51A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80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  <w:style w:type="character" w:customStyle="1" w:styleId="TekstprzypisudolnegoZnak">
    <w:name w:val="Tekst przypisu dolnego Znak"/>
    <w:link w:val="Tekstprzypisudolnego"/>
    <w:semiHidden/>
    <w:rsid w:val="00FD3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92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337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Hajn</dc:creator>
  <cp:keywords/>
  <cp:lastModifiedBy>Gmina Baruchowo</cp:lastModifiedBy>
  <cp:revision>2</cp:revision>
  <cp:lastPrinted>2001-01-09T17:10:00Z</cp:lastPrinted>
  <dcterms:created xsi:type="dcterms:W3CDTF">2020-09-22T12:06:00Z</dcterms:created>
  <dcterms:modified xsi:type="dcterms:W3CDTF">2020-09-22T12:06:00Z</dcterms:modified>
</cp:coreProperties>
</file>