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14B0D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47FA756">
          <v:roundrect id="Prostokąt zaokrąglony 2" o:spid="_x0000_s1028" style="position:absolute;left:0;text-align:left;margin-left:-10.85pt;margin-top:-35.4pt;width:191.7pt;height:107.2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199ADC85" w14:textId="77777777" w:rsidR="00025386" w:rsidRDefault="00025386" w:rsidP="00025386"/>
                <w:p w14:paraId="650AA63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4978C4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4EC989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3A7BAAB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74B100B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5758170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7F3836C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53471" w:rsidRPr="00253471">
        <w:rPr>
          <w:b/>
          <w:i w:val="0"/>
        </w:rPr>
        <w:t>5</w:t>
      </w:r>
    </w:p>
    <w:p w14:paraId="77E8EF29" w14:textId="77777777" w:rsidR="00025386" w:rsidRDefault="00025386"/>
    <w:p w14:paraId="3E2C0180" w14:textId="77777777" w:rsidR="00025386" w:rsidRPr="00025386" w:rsidRDefault="00025386" w:rsidP="00025386"/>
    <w:p w14:paraId="394268A3" w14:textId="77777777" w:rsidR="00025386" w:rsidRPr="00025386" w:rsidRDefault="00025386" w:rsidP="00025386"/>
    <w:p w14:paraId="43B5069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53471" w:rsidRPr="00253471">
        <w:rPr>
          <w:rFonts w:ascii="Times New Roman" w:eastAsia="Times New Roman" w:hAnsi="Times New Roman"/>
          <w:b/>
          <w:sz w:val="24"/>
          <w:szCs w:val="20"/>
          <w:lang w:eastAsia="pl-PL"/>
        </w:rPr>
        <w:t>IBR.271.17.2020.MH</w:t>
      </w:r>
    </w:p>
    <w:p w14:paraId="12CA8C60" w14:textId="77777777" w:rsidR="00025386" w:rsidRPr="00025386" w:rsidRDefault="00025386" w:rsidP="00025386"/>
    <w:p w14:paraId="7F77F738" w14:textId="77777777" w:rsidR="00025386" w:rsidRDefault="00025386" w:rsidP="00025386"/>
    <w:p w14:paraId="38540FF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BF52A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576C846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920790C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DD0B7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B1A74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0F1FFC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EEE17F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F1AFC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394A590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446C2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98E67E0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33D46A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53471" w:rsidRPr="00253471">
        <w:rPr>
          <w:rFonts w:ascii="Times New Roman" w:hAnsi="Times New Roman"/>
          <w:sz w:val="24"/>
          <w:szCs w:val="24"/>
        </w:rPr>
        <w:t>(</w:t>
      </w:r>
      <w:proofErr w:type="spellStart"/>
      <w:r w:rsidR="00253471" w:rsidRPr="00253471">
        <w:rPr>
          <w:rFonts w:ascii="Times New Roman" w:hAnsi="Times New Roman"/>
          <w:sz w:val="24"/>
          <w:szCs w:val="24"/>
        </w:rPr>
        <w:t>t.j</w:t>
      </w:r>
      <w:proofErr w:type="spellEnd"/>
      <w:r w:rsidR="00253471" w:rsidRPr="0025347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A68D0C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121D6B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DB8DDD0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82221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075642C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52909FE9" w14:textId="77777777" w:rsidR="00BE3BCE" w:rsidRPr="00B77707" w:rsidRDefault="0025347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3471">
        <w:rPr>
          <w:rFonts w:ascii="Times New Roman" w:eastAsia="Times New Roman" w:hAnsi="Times New Roman"/>
          <w:b/>
          <w:sz w:val="24"/>
          <w:szCs w:val="24"/>
          <w:lang w:eastAsia="pl-PL"/>
        </w:rPr>
        <w:t>Rewitalizacja miejscowości Baruchowo</w:t>
      </w:r>
    </w:p>
    <w:p w14:paraId="115382C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BCC59DE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79A06A1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1A14044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F3CEC4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4FDB92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2A72385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10A50A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C3F1E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F233C6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45D0F20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BE2536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A78F1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28F6A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D8BB0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ECAE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D01434D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21E67" w14:textId="77777777" w:rsidR="003A08EF" w:rsidRDefault="003A08EF" w:rsidP="00025386">
      <w:pPr>
        <w:spacing w:after="0" w:line="240" w:lineRule="auto"/>
      </w:pPr>
      <w:r>
        <w:separator/>
      </w:r>
    </w:p>
  </w:endnote>
  <w:endnote w:type="continuationSeparator" w:id="0">
    <w:p w14:paraId="6BF55DCD" w14:textId="77777777" w:rsidR="003A08EF" w:rsidRDefault="003A08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97B2B" w14:textId="77777777" w:rsidR="00253471" w:rsidRDefault="00253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6491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7894EA4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0FC3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D21A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6158A" w14:textId="77777777" w:rsidR="00253471" w:rsidRDefault="002534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63E9E" w14:textId="77777777" w:rsidR="003A08EF" w:rsidRDefault="003A08EF" w:rsidP="00025386">
      <w:pPr>
        <w:spacing w:after="0" w:line="240" w:lineRule="auto"/>
      </w:pPr>
      <w:r>
        <w:separator/>
      </w:r>
    </w:p>
  </w:footnote>
  <w:footnote w:type="continuationSeparator" w:id="0">
    <w:p w14:paraId="376AC693" w14:textId="77777777" w:rsidR="003A08EF" w:rsidRDefault="003A08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3F4B4" w14:textId="77777777" w:rsidR="00253471" w:rsidRDefault="00253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89658" w14:textId="77777777" w:rsidR="00253471" w:rsidRDefault="00253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231BB" w14:textId="77777777" w:rsidR="00253471" w:rsidRDefault="00253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8EF"/>
    <w:rsid w:val="00025386"/>
    <w:rsid w:val="000423B9"/>
    <w:rsid w:val="00084786"/>
    <w:rsid w:val="001C2314"/>
    <w:rsid w:val="00253471"/>
    <w:rsid w:val="003A08EF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0B1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7A7C1B"/>
  <w15:chartTrackingRefBased/>
  <w15:docId w15:val="{266946B7-7616-4E6F-AE80-2F29F6F3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2020-09-21T12:43:00Z</dcterms:created>
  <dcterms:modified xsi:type="dcterms:W3CDTF">2020-09-21T12:43:00Z</dcterms:modified>
</cp:coreProperties>
</file>