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BED" w:rsidRDefault="00C86BED" w:rsidP="00C86BED">
      <w:r>
        <w:rPr>
          <w:rStyle w:val="date"/>
        </w:rPr>
        <w:t>16/09/2020</w:t>
      </w:r>
      <w:r>
        <w:t xml:space="preserve">    </w:t>
      </w:r>
      <w:r>
        <w:rPr>
          <w:rStyle w:val="oj"/>
        </w:rPr>
        <w:t>S180</w:t>
      </w:r>
    </w:p>
    <w:p w:rsidR="00C86BED" w:rsidRDefault="00C86BED" w:rsidP="00C86BED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Materiały reklamowe</w:t>
      </w:r>
    </w:p>
    <w:p w:rsidR="00C86BED" w:rsidRDefault="00C86BED" w:rsidP="00C86BED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180-434000</w:t>
      </w:r>
    </w:p>
    <w:p w:rsidR="00C86BED" w:rsidRPr="00C86BED" w:rsidRDefault="00C86BED" w:rsidP="00C86BED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C86BED">
        <w:rPr>
          <w:b/>
          <w:bCs/>
          <w:u w:val="single"/>
        </w:rPr>
        <w:t>Ogłoszenie o zamówieniu</w:t>
      </w:r>
    </w:p>
    <w:p w:rsidR="00C86BED" w:rsidRDefault="00C86BED" w:rsidP="00C86BED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Dostawy</w:t>
      </w:r>
    </w:p>
    <w:p w:rsidR="00C86BED" w:rsidRDefault="00C86BED" w:rsidP="00C86BED">
      <w:pPr>
        <w:rPr>
          <w:b/>
          <w:bCs/>
        </w:rPr>
      </w:pPr>
      <w:r>
        <w:rPr>
          <w:b/>
          <w:bCs/>
        </w:rPr>
        <w:t>Podstawa prawna:</w:t>
      </w:r>
    </w:p>
    <w:p w:rsidR="00C86BED" w:rsidRDefault="00C86BED" w:rsidP="00C86BED">
      <w:r>
        <w:t>Dyrektywa 2014/24/UE</w:t>
      </w:r>
    </w:p>
    <w:p w:rsidR="00C86BED" w:rsidRDefault="00C86BED" w:rsidP="00C86BED">
      <w:pPr>
        <w:pStyle w:val="tigrseq"/>
        <w:spacing w:before="0" w:beforeAutospacing="0" w:after="0" w:afterAutospacing="0"/>
      </w:pPr>
      <w:r>
        <w:t>Sekcja I: Instytucja zamawiająca</w:t>
      </w:r>
    </w:p>
    <w:p w:rsidR="00C86BED" w:rsidRDefault="00C86BED" w:rsidP="00C86BED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bookmarkStart w:id="0" w:name="_GoBack"/>
      <w:bookmarkEnd w:id="0"/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 Miasto Kraków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Michał Długoń</w:t>
      </w:r>
      <w:r>
        <w:rPr>
          <w:color w:val="000000"/>
        </w:rPr>
        <w:br/>
        <w:t xml:space="preserve">E-mail: </w:t>
      </w:r>
      <w:hyperlink r:id="rId7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8" w:tgtFrame="_blank" w:history="1">
        <w:r>
          <w:rPr>
            <w:rStyle w:val="Hipercze"/>
          </w:rPr>
          <w:t>www.dzp.agh.edu.pl</w:t>
        </w:r>
      </w:hyperlink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9" w:tgtFrame="_blank" w:history="1">
        <w:r>
          <w:rPr>
            <w:rStyle w:val="Hipercze"/>
          </w:rPr>
          <w:t>www.dzp.agh.edu.pl</w:t>
        </w:r>
      </w:hyperlink>
    </w:p>
    <w:p w:rsidR="00C86BED" w:rsidRDefault="00C86BED" w:rsidP="00C86BED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C86BED" w:rsidRDefault="00C86BED" w:rsidP="00C86BED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0" w:tgtFrame="_blank" w:history="1">
        <w:r>
          <w:rPr>
            <w:rStyle w:val="Hipercze"/>
          </w:rPr>
          <w:t>www.dzp.agh.edu.pl</w:t>
        </w:r>
      </w:hyperlink>
    </w:p>
    <w:p w:rsidR="00C86BED" w:rsidRDefault="00C86BED" w:rsidP="00C86BED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>
          <w:rPr>
            <w:rStyle w:val="Hipercze"/>
          </w:rPr>
          <w:t>http://e-ProPublico.pl</w:t>
        </w:r>
      </w:hyperlink>
    </w:p>
    <w:p w:rsidR="00C86BED" w:rsidRDefault="00C86BED" w:rsidP="00C86BED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Inny rodzaj: uczelnia publiczna</w:t>
      </w:r>
    </w:p>
    <w:p w:rsidR="00C86BED" w:rsidRDefault="00C86BED" w:rsidP="00C86BED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Inna działalność: uczelnia publiczna</w:t>
      </w:r>
    </w:p>
    <w:p w:rsidR="00C86BED" w:rsidRDefault="00C86BED" w:rsidP="00C86BED">
      <w:pPr>
        <w:pStyle w:val="tigrseq"/>
        <w:spacing w:before="0" w:beforeAutospacing="0" w:after="0" w:afterAutospacing="0"/>
      </w:pPr>
      <w:r>
        <w:t>Sekcja II: Przedmiot</w:t>
      </w:r>
    </w:p>
    <w:p w:rsidR="00C86BED" w:rsidRDefault="00C86BED" w:rsidP="00C86BED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C86BED" w:rsidRDefault="00C86BED" w:rsidP="00C86BED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Dostawa materiałów promocyjnych dotyczących programu Erasmus+ – Kc-zp.272-394/20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Numer referencyjny: Kc-zp.272-394/20</w:t>
      </w:r>
    </w:p>
    <w:p w:rsidR="00C86BED" w:rsidRDefault="00C86BED" w:rsidP="00C86BED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C86BED" w:rsidRDefault="00C86BED" w:rsidP="00C86BED">
      <w:pPr>
        <w:rPr>
          <w:color w:val="000000"/>
        </w:rPr>
      </w:pPr>
      <w:r>
        <w:rPr>
          <w:rStyle w:val="cpvcode"/>
          <w:color w:val="000000"/>
        </w:rPr>
        <w:t>22462000 Materiały reklamowe</w:t>
      </w:r>
    </w:p>
    <w:p w:rsidR="00C86BED" w:rsidRDefault="00C86BED" w:rsidP="00C86BED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Dostawy</w:t>
      </w:r>
    </w:p>
    <w:p w:rsidR="00C86BED" w:rsidRDefault="00C86BED" w:rsidP="00C86BED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dostawa materiałów promocyjnych dotyczących programu Erasmus+ – Kc-zp.272-394/20.</w:t>
      </w:r>
    </w:p>
    <w:p w:rsidR="00C86BED" w:rsidRDefault="00C86BED" w:rsidP="00C86BED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C86BED" w:rsidRDefault="00C86BED" w:rsidP="00C86BED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C86BED" w:rsidRDefault="00C86BED" w:rsidP="00C86BED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C86BED" w:rsidRDefault="00C86BED" w:rsidP="00C86BED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C86BED" w:rsidRDefault="00C86BED" w:rsidP="00C86BED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C86BED" w:rsidRDefault="00C86BED" w:rsidP="00C86BED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 Małopolskie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lastRenderedPageBreak/>
        <w:t xml:space="preserve">Główne miejsce lub lokalizacja realizacji: 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Kraków, POLSKA.</w:t>
      </w:r>
    </w:p>
    <w:p w:rsidR="00C86BED" w:rsidRDefault="00C86BED" w:rsidP="00C86BED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dostawa materiałów promocyjnych dotyczących programu Erasmus+ – Kc-zp.272-394/20.</w:t>
      </w:r>
    </w:p>
    <w:p w:rsidR="00C86BED" w:rsidRDefault="00C86BED" w:rsidP="00C86BED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C86BED" w:rsidRDefault="00C86BED" w:rsidP="00C86BED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C86BED" w:rsidRDefault="00C86BED" w:rsidP="00C86BED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Okres w dniach: 14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C86BED" w:rsidRDefault="00C86BED" w:rsidP="00C86BED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C86BED" w:rsidRDefault="00C86BED" w:rsidP="00C86BED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Opcje: nie</w:t>
      </w:r>
    </w:p>
    <w:p w:rsidR="00C86BED" w:rsidRDefault="00C86BED" w:rsidP="00C86BED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C86BED" w:rsidRDefault="00C86BED" w:rsidP="00C86BED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Projekt finansowany z programu Erasmus+.</w:t>
      </w:r>
    </w:p>
    <w:p w:rsidR="00C86BED" w:rsidRDefault="00C86BED" w:rsidP="00C86BED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do 14 dni od daty podpisania umowy.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Nr; Nazwa kryterium; Waga: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 cena; 60 %;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jakość próbek; 30 %;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termin realizacji zamówienia; 10 %.</w:t>
      </w:r>
    </w:p>
    <w:p w:rsidR="00C86BED" w:rsidRDefault="00C86BED" w:rsidP="00C86BED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C86BED" w:rsidRDefault="00C86BED" w:rsidP="00C86BED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C86BED" w:rsidRDefault="00C86BED" w:rsidP="00C86BED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O udzielenie zamówienia mogą ubiegać się wykonawcy, którzy nie podlegają wykluczeniu na podstawie art. 24 ust. 1 pkt 12–23 oraz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;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2) informacja z Krajowego Rejestru Karnego, w zakresie określonym w art. 24 ust. 1 pkt 13, 14 i 21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wystawiona nie wcześniej niż przed terminem 6 miesięcy przed upływem terminu składania ofert;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3)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4) oświadczenie wykonawcy o braku orzeczenia wobec niego tytułem środka zapobiegawczego zakazu ubiegania się o zamówienia publiczne.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Wykonawcy zagraniczni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lit. a i b, składa odpowiednio dokumenty wskazane w pkt 7.5 SIWZ.</w:t>
      </w:r>
    </w:p>
    <w:p w:rsidR="00C86BED" w:rsidRDefault="00C86BED" w:rsidP="00C86BED">
      <w:r>
        <w:rPr>
          <w:rStyle w:val="nomark"/>
          <w:color w:val="000000"/>
        </w:rPr>
        <w:lastRenderedPageBreak/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C86BED" w:rsidRDefault="00C86BED" w:rsidP="00C86BED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C86BED" w:rsidRDefault="00C86BED" w:rsidP="00C86BED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C86BED" w:rsidRDefault="00C86BED" w:rsidP="00C86BED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C86BED" w:rsidRDefault="00C86BED" w:rsidP="00C86BED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Przewidywane zmiany umowy określono we wzorze umowy stanowiącym załącznik do SIWZ.</w:t>
      </w:r>
    </w:p>
    <w:p w:rsidR="00C86BED" w:rsidRDefault="00C86BED" w:rsidP="00C86BED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C86BED" w:rsidRDefault="00C86BED" w:rsidP="00C86BED">
      <w:pPr>
        <w:pStyle w:val="tigrseq"/>
        <w:spacing w:before="0" w:beforeAutospacing="0" w:after="0" w:afterAutospacing="0"/>
      </w:pPr>
      <w:r>
        <w:t>Sekcja IV: Procedura</w:t>
      </w:r>
    </w:p>
    <w:p w:rsidR="00C86BED" w:rsidRDefault="00C86BED" w:rsidP="00C86BED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C86BED" w:rsidRDefault="00C86BED" w:rsidP="00C86BED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Procedura otwarta</w:t>
      </w:r>
    </w:p>
    <w:p w:rsidR="00C86BED" w:rsidRDefault="00C86BED" w:rsidP="00C86BED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C86BED" w:rsidRDefault="00C86BED" w:rsidP="00C86BED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C86BED" w:rsidRDefault="00C86BED" w:rsidP="00C86BED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C86BED" w:rsidRDefault="00C86BED" w:rsidP="00C86BED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C86BED" w:rsidRDefault="00C86BED" w:rsidP="00C86BED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C86BED" w:rsidRDefault="00C86BED" w:rsidP="00C86BED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C86BED" w:rsidRDefault="00C86BED" w:rsidP="00C86BED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Data: 19/10/2020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Czas lokalny: 09:30</w:t>
      </w:r>
    </w:p>
    <w:p w:rsidR="00C86BED" w:rsidRDefault="00C86BED" w:rsidP="00C86BED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C86BED" w:rsidRDefault="00C86BED" w:rsidP="00C86BED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Polski</w:t>
      </w:r>
    </w:p>
    <w:p w:rsidR="00C86BED" w:rsidRDefault="00C86BED" w:rsidP="00C86BED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C86BED" w:rsidRDefault="00C86BED" w:rsidP="00C86BED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Data: 19/10/2020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Czas lokalny: 10:00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 xml:space="preserve">Miejsce: 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Akademia Górniczo-Hutnicza im. Stanisława Staszica, al. Mickiewicza 30, 30-059 Kraków, portiernia paw. C-1, pok. 400, POLSKA.</w:t>
      </w:r>
    </w:p>
    <w:p w:rsidR="00C86BED" w:rsidRDefault="00C86BED" w:rsidP="00C86BED">
      <w:pPr>
        <w:pStyle w:val="tigrseq"/>
        <w:spacing w:before="0" w:beforeAutospacing="0" w:after="0" w:afterAutospacing="0"/>
      </w:pPr>
      <w:r>
        <w:t>Sekcja VI: Informacje uzupełniające</w:t>
      </w:r>
    </w:p>
    <w:p w:rsidR="00C86BED" w:rsidRDefault="00C86BED" w:rsidP="00C86BED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C86BED" w:rsidRDefault="00C86BED" w:rsidP="00C86BED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C86BED" w:rsidRDefault="00C86BED" w:rsidP="00C86BED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1.1. Oferta musi być zabezpieczona wadium w wysokości: 500,00 PLN (słownie: pięćset złotych 00/100).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1.2. Wadium należy wnieść przed upływem terminu składania ofert.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1.3. Wadium może być wnoszone w jednej lub kilku następujących formach: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pieniądzu,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przelewem na rachunek bankowy zamawiającego: nr IBAN: PL 96 1240 4722 1111 0000 4858 2922, nr SWIFT: PKO PP LPW,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 że poręczenie kasy jest zawsze poręczeniem pieniężnym,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— gwarancjach bankowych,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gwarancjach ubezpieczeniowych,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 listopada 2000 r. o utworzeniu Polskiej Agencji Rozwoju Przedsiębiorczości (Dz.U. z 2018 r. poz. 110).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Wadium w formie innej niż niepieniężna powinno zostać wniesione w formie elektronicznej (oryginał dokumentu opatrzony kwalifikowanym podpisem elektronicznym osoby upoważnionej do jego wniesienia).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wypełniony i podpisany przez osobę upoważnioną do składania oświadczeń woli w imieniu wykonawcy formularz ofertowy – zgodnie z załącznikiem nr 1 do SIWZ;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jednolity europejski dokument zamówienia;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pełnomocnictwo lub inny dokument, z którego wynika prawo do podpisania oferty oraz innych dokumentów składanych wraz z ofertą;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dowód wniesienia wadium.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Wraz ze złożeniem oświadczenia wykonawca może przedstawić dowody, że powiązania z innym wykonawcą nie prowadzą do zakłócenia konkurencji w postępowaniu o udzielenie zamówienia.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 przypadku wspólnego ubiegania się o zamówienie przez wykonawców oświadczenie o przynależności lub braku przynależności do tej samej grupy kapitałowej składa każdy z wykonawców.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3) Wykonawca składa ofertę w formie elektronicznej za pośrednictwem platformy pod adresem (</w:t>
      </w:r>
      <w:hyperlink r:id="rId12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).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4) Ofertę i oświadczenie JEDZ sporządza się, pod rygorem nieważności, w postaci elektronicznej i opatruje się kwalifikowanym podpisem elektronicznym.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5) Pełnomocnictwo musi być złożone w postaci elektronicznej, podpisane przy użyciu kwalifikowanego podpisu elektronicznego lub elektronicznej kopii notarialnie poświadczonej.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6) Dokumenty lub oświadczenia, o których mowa w rozporządzeniu w sprawie rodzajów dokumentów, jakich może żądać zamawiający od wykonawcy w postępowaniu o udzielenie zamówienia (Dz.U. 2016 r. poz. 1126 ze zm.), składane są w oryginale w postaci dokumentu elektronicznego lub w elektronicznej kopii dokumentu lub oświadczenia poświadczonego za zgodność z oryginałem. Poświadczenie za zgodność z oryginałem elektronicznej kopii dokumentu lub oświadczenia następuje przy użyciu kwalifikowanego podpisu elektronicznego.</w:t>
      </w:r>
    </w:p>
    <w:p w:rsidR="00C86BED" w:rsidRDefault="00C86BED" w:rsidP="00C86BED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C86BED" w:rsidRDefault="00C86BED" w:rsidP="00C86BED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C86BED" w:rsidRDefault="00C86BED" w:rsidP="00C86BED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C86BED" w:rsidRDefault="00C86BED" w:rsidP="00C86BED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C86BED" w:rsidRDefault="00C86BED" w:rsidP="00C86BED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C86BED" w:rsidRDefault="00C86BED" w:rsidP="00C86BED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publicznych, dział VI, art. 179 –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C86BED" w:rsidRDefault="00C86BED" w:rsidP="00C86BED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C86BED" w:rsidRDefault="00C86BED" w:rsidP="00C86BED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C86BED" w:rsidRDefault="00C86BED" w:rsidP="00C86BED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C86BED" w:rsidRDefault="00C86BED" w:rsidP="00C86BED">
      <w:pPr>
        <w:rPr>
          <w:color w:val="000000"/>
        </w:rPr>
      </w:pPr>
      <w:r>
        <w:rPr>
          <w:color w:val="000000"/>
        </w:rPr>
        <w:t>11/09/2020</w:t>
      </w:r>
    </w:p>
    <w:p w:rsidR="001F2F5B" w:rsidRPr="00912A96" w:rsidRDefault="001F2F5B" w:rsidP="00C86BED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FD1" w:rsidRDefault="003F4FD1">
      <w:r>
        <w:separator/>
      </w:r>
    </w:p>
  </w:endnote>
  <w:endnote w:type="continuationSeparator" w:id="0">
    <w:p w:rsidR="003F4FD1" w:rsidRDefault="003F4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269" w:rsidRDefault="001362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FD1" w:rsidRDefault="003F4FD1">
      <w:r>
        <w:separator/>
      </w:r>
    </w:p>
  </w:footnote>
  <w:footnote w:type="continuationSeparator" w:id="0">
    <w:p w:rsidR="003F4FD1" w:rsidRDefault="003F4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269" w:rsidRDefault="001362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269" w:rsidRDefault="001362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168BB"/>
    <w:multiLevelType w:val="multilevel"/>
    <w:tmpl w:val="35B6E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4FD1"/>
    <w:rsid w:val="000C4A85"/>
    <w:rsid w:val="001306AD"/>
    <w:rsid w:val="00136269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4FD1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86BED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2B93AA"/>
  <w15:chartTrackingRefBased/>
  <w15:docId w15:val="{A7195E3B-38FC-46C1-9048-28D4B506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C86BED"/>
  </w:style>
  <w:style w:type="character" w:customStyle="1" w:styleId="oj">
    <w:name w:val="oj"/>
    <w:rsid w:val="00C86BED"/>
  </w:style>
  <w:style w:type="character" w:styleId="Hipercze">
    <w:name w:val="Hyperlink"/>
    <w:uiPriority w:val="99"/>
    <w:semiHidden/>
    <w:unhideWhenUsed/>
    <w:rsid w:val="00C86BE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86BED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C86BED"/>
    <w:pPr>
      <w:spacing w:before="100" w:beforeAutospacing="1" w:after="100" w:afterAutospacing="1"/>
    </w:pPr>
  </w:style>
  <w:style w:type="character" w:customStyle="1" w:styleId="nomark">
    <w:name w:val="nomark"/>
    <w:rsid w:val="00C86BED"/>
  </w:style>
  <w:style w:type="character" w:customStyle="1" w:styleId="timark">
    <w:name w:val="timark"/>
    <w:rsid w:val="00C86BED"/>
  </w:style>
  <w:style w:type="character" w:customStyle="1" w:styleId="nutscode">
    <w:name w:val="nutscode"/>
    <w:rsid w:val="00C86BED"/>
  </w:style>
  <w:style w:type="character" w:customStyle="1" w:styleId="cpvcode">
    <w:name w:val="cpvcode"/>
    <w:rsid w:val="00C86BED"/>
  </w:style>
  <w:style w:type="paragraph" w:styleId="Tekstdymka">
    <w:name w:val="Balloon Text"/>
    <w:basedOn w:val="Normalny"/>
    <w:link w:val="TekstdymkaZnak"/>
    <w:uiPriority w:val="99"/>
    <w:semiHidden/>
    <w:unhideWhenUsed/>
    <w:rsid w:val="00C86B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B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16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5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09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67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68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2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25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8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08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82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77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1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645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00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1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43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41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03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52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74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20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50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51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4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28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32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0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2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53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26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05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12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66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03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45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9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17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6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19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2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6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9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25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2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76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37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97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96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64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36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8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74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73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17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73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69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35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28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36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10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24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2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94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128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87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53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10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5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0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12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73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4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2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87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30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02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7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0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4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23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50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1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39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73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53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7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7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45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39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842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6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0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32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50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34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6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79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64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83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5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98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54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59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17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-ProPublico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dzp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1420</Words>
  <Characters>10165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2020-09-16T10:22:00Z</cp:lastPrinted>
  <dcterms:created xsi:type="dcterms:W3CDTF">2020-09-16T10:22:00Z</dcterms:created>
  <dcterms:modified xsi:type="dcterms:W3CDTF">2020-09-16T10:22:00Z</dcterms:modified>
</cp:coreProperties>
</file>