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C1E" w:rsidRPr="00240E71" w:rsidRDefault="00650C1E" w:rsidP="00650C1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650C1E" w:rsidRDefault="00650C1E" w:rsidP="00650C1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50C1E" w:rsidRPr="0022732C" w:rsidRDefault="00650C1E" w:rsidP="00650C1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50C1E" w:rsidRDefault="00650C1E" w:rsidP="00650C1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801D5">
        <w:rPr>
          <w:sz w:val="22"/>
          <w:lang w:val="en-US"/>
        </w:rPr>
        <w:t>……………………………………………………………………………………………..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801D5">
        <w:rPr>
          <w:sz w:val="22"/>
          <w:lang w:val="en-US"/>
        </w:rPr>
        <w:t>…………………………………………………………………………………………….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650C1E" w:rsidRPr="0022732C" w:rsidRDefault="00650C1E" w:rsidP="00650C1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650C1E" w:rsidRDefault="00650C1E" w:rsidP="00650C1E">
      <w:pPr>
        <w:spacing w:line="360" w:lineRule="auto"/>
      </w:pPr>
      <w:r>
        <w:t>Do: Nazwa i siedziba Zamawiającego:</w:t>
      </w:r>
    </w:p>
    <w:p w:rsidR="00650C1E" w:rsidRPr="00E45A7B" w:rsidRDefault="00650C1E" w:rsidP="00650C1E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650C1E" w:rsidRPr="00E45A7B" w:rsidRDefault="00650C1E" w:rsidP="00650C1E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650C1E" w:rsidRDefault="00650C1E" w:rsidP="00650C1E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650C1E" w:rsidRDefault="00650C1E" w:rsidP="00650C1E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650C1E" w:rsidRDefault="00650C1E" w:rsidP="00650C1E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650C1E" w:rsidRDefault="00650C1E" w:rsidP="00650C1E">
      <w:pPr>
        <w:ind w:firstLine="3969"/>
        <w:rPr>
          <w:b/>
        </w:rPr>
      </w:pPr>
    </w:p>
    <w:p w:rsidR="00650C1E" w:rsidRDefault="00650C1E" w:rsidP="00650C1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A65623" w:rsidRPr="00A65623">
        <w:rPr>
          <w:b/>
          <w:sz w:val="22"/>
          <w:szCs w:val="22"/>
        </w:rPr>
        <w:t>Dostawa 5 szt. tabletów 12,4" wraz z etui dla Centrum Rekrutacji AGH</w:t>
      </w:r>
      <w:r>
        <w:rPr>
          <w:b/>
          <w:sz w:val="22"/>
          <w:szCs w:val="22"/>
        </w:rPr>
        <w:t>– KC-zp.272-4</w:t>
      </w:r>
      <w:r w:rsidR="00A65623">
        <w:rPr>
          <w:b/>
          <w:sz w:val="22"/>
          <w:szCs w:val="22"/>
        </w:rPr>
        <w:t>54</w:t>
      </w:r>
      <w:r>
        <w:rPr>
          <w:b/>
          <w:sz w:val="22"/>
          <w:szCs w:val="22"/>
        </w:rPr>
        <w:t xml:space="preserve">/20,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650C1E" w:rsidRDefault="00650C1E" w:rsidP="00650C1E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1417"/>
        <w:gridCol w:w="1134"/>
        <w:gridCol w:w="1418"/>
        <w:gridCol w:w="1134"/>
        <w:gridCol w:w="850"/>
        <w:gridCol w:w="1719"/>
      </w:tblGrid>
      <w:tr w:rsidR="00BF2158" w:rsidTr="0007315C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BF2158" w:rsidRDefault="00BF2158" w:rsidP="000731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26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Pr="00FD3F61" w:rsidRDefault="00BF2158" w:rsidP="0007315C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Producent, 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BF2158" w:rsidRDefault="00BF2158" w:rsidP="000731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BF2158" w:rsidRDefault="00BF2158" w:rsidP="0007315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BF2158" w:rsidRDefault="00BF2158" w:rsidP="0007315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BF2158" w:rsidTr="0007315C">
        <w:trPr>
          <w:trHeight w:val="234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269" w:type="dxa"/>
            <w:tcBorders>
              <w:bottom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158" w:rsidRDefault="00BF2158" w:rsidP="0007315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BF2158" w:rsidRPr="00C44251" w:rsidTr="0007315C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BF2158" w:rsidRPr="00C44251" w:rsidRDefault="00BF2158" w:rsidP="00BF215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Tablet 12,4”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</w:tr>
      <w:tr w:rsidR="00BF2158" w:rsidRPr="00C44251" w:rsidTr="0007315C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9" w:type="dxa"/>
            <w:tcBorders>
              <w:top w:val="single" w:sz="12" w:space="0" w:color="auto"/>
            </w:tcBorders>
          </w:tcPr>
          <w:p w:rsidR="00BF2158" w:rsidRDefault="00BF2158" w:rsidP="00BF2158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Etui do tabletu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F2158" w:rsidRDefault="00BF2158" w:rsidP="0007315C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F2158" w:rsidRPr="00C44251" w:rsidRDefault="00BF2158" w:rsidP="0007315C">
            <w:pPr>
              <w:ind w:right="425"/>
              <w:rPr>
                <w:sz w:val="16"/>
                <w:szCs w:val="16"/>
              </w:rPr>
            </w:pPr>
          </w:p>
        </w:tc>
      </w:tr>
      <w:tr w:rsidR="00BF2158" w:rsidTr="0007315C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BF2158" w:rsidRPr="00BF11F0" w:rsidRDefault="00BF2158" w:rsidP="0007315C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BF2158" w:rsidRDefault="00BF2158" w:rsidP="0007315C">
            <w:pPr>
              <w:ind w:right="425"/>
              <w:rPr>
                <w:sz w:val="22"/>
              </w:rPr>
            </w:pPr>
          </w:p>
        </w:tc>
      </w:tr>
    </w:tbl>
    <w:p w:rsidR="00650C1E" w:rsidRDefault="00650C1E" w:rsidP="00650C1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650C1E" w:rsidRDefault="00650C1E" w:rsidP="00650C1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50C1E" w:rsidRDefault="00650C1E" w:rsidP="00650C1E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650C1E" w:rsidRDefault="00A65623" w:rsidP="00650C1E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zamówienia</w:t>
      </w:r>
      <w:r w:rsidR="00650C1E">
        <w:rPr>
          <w:b/>
          <w:sz w:val="22"/>
          <w:szCs w:val="22"/>
        </w:rPr>
        <w:t xml:space="preserve">: do ………………. </w:t>
      </w:r>
      <w:r w:rsidR="00650C1E">
        <w:rPr>
          <w:sz w:val="22"/>
          <w:szCs w:val="22"/>
        </w:rPr>
        <w:t>dni od daty podpisania umowy</w:t>
      </w:r>
    </w:p>
    <w:p w:rsidR="00650C1E" w:rsidRDefault="00650C1E" w:rsidP="00650C1E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</w:t>
      </w:r>
      <w:r w:rsidR="004801D5">
        <w:rPr>
          <w:b/>
          <w:sz w:val="22"/>
          <w:szCs w:val="22"/>
        </w:rPr>
        <w:t xml:space="preserve"> na tablet</w:t>
      </w:r>
      <w:r>
        <w:rPr>
          <w:b/>
          <w:sz w:val="22"/>
          <w:szCs w:val="22"/>
        </w:rPr>
        <w:t xml:space="preserve"> wynosi</w:t>
      </w:r>
      <w:r w:rsidR="00BF2158">
        <w:rPr>
          <w:b/>
          <w:sz w:val="22"/>
          <w:szCs w:val="22"/>
        </w:rPr>
        <w:t xml:space="preserve"> (kryterium oceny ofert)</w:t>
      </w:r>
      <w:r>
        <w:rPr>
          <w:b/>
          <w:sz w:val="22"/>
          <w:szCs w:val="22"/>
        </w:rPr>
        <w:t>: ………… miesięcy</w:t>
      </w:r>
    </w:p>
    <w:p w:rsidR="00650C1E" w:rsidRDefault="004801D5" w:rsidP="00650C1E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</w:t>
      </w:r>
      <w:r>
        <w:rPr>
          <w:b/>
          <w:sz w:val="22"/>
          <w:szCs w:val="22"/>
        </w:rPr>
        <w:t xml:space="preserve"> na etui: 6 miesięcy</w:t>
      </w:r>
      <w:bookmarkStart w:id="0" w:name="_GoBack"/>
      <w:bookmarkEnd w:id="0"/>
    </w:p>
    <w:p w:rsidR="00650C1E" w:rsidRPr="00F863FD" w:rsidRDefault="00650C1E" w:rsidP="00650C1E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650C1E" w:rsidRDefault="00650C1E" w:rsidP="00650C1E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650C1E" w:rsidRDefault="00650C1E" w:rsidP="00650C1E">
      <w:pPr>
        <w:jc w:val="both"/>
        <w:rPr>
          <w:sz w:val="18"/>
          <w:szCs w:val="18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</w:p>
    <w:p w:rsidR="00650C1E" w:rsidRDefault="00650C1E" w:rsidP="00650C1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650C1E" w:rsidRDefault="00650C1E" w:rsidP="00650C1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650C1E" w:rsidRDefault="00650C1E" w:rsidP="00650C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650C1E" w:rsidRDefault="00650C1E" w:rsidP="00650C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50C1E" w:rsidRDefault="00650C1E" w:rsidP="00650C1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50C1E" w:rsidRDefault="00650C1E" w:rsidP="00650C1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50C1E" w:rsidRDefault="00650C1E" w:rsidP="00650C1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50C1E" w:rsidTr="000731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50C1E" w:rsidRDefault="00650C1E" w:rsidP="0007315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50C1E" w:rsidTr="000731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0C1E" w:rsidTr="000731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50C1E" w:rsidTr="000731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0C1E" w:rsidRDefault="00650C1E" w:rsidP="0007315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50C1E" w:rsidRDefault="00650C1E" w:rsidP="00650C1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50C1E" w:rsidRDefault="00650C1E" w:rsidP="00650C1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650C1E" w:rsidRDefault="00650C1E" w:rsidP="00650C1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650C1E" w:rsidRDefault="00650C1E" w:rsidP="00650C1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650C1E" w:rsidRDefault="00650C1E" w:rsidP="00650C1E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650C1E" w:rsidRDefault="00650C1E" w:rsidP="00650C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50C1E" w:rsidRDefault="00650C1E" w:rsidP="00650C1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50C1E" w:rsidRDefault="00650C1E" w:rsidP="00650C1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50C1E" w:rsidRDefault="00650C1E" w:rsidP="00650C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50C1E" w:rsidRDefault="00650C1E" w:rsidP="00650C1E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……………………………………………………...........................……które dołączamy do oferty.</w:t>
      </w:r>
    </w:p>
    <w:p w:rsidR="00650C1E" w:rsidRDefault="00650C1E" w:rsidP="00650C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50C1E" w:rsidRDefault="00650C1E" w:rsidP="00650C1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50C1E" w:rsidRDefault="00650C1E" w:rsidP="00650C1E">
      <w:pPr>
        <w:jc w:val="both"/>
        <w:rPr>
          <w:sz w:val="22"/>
          <w:szCs w:val="22"/>
        </w:rPr>
      </w:pPr>
    </w:p>
    <w:p w:rsidR="00650C1E" w:rsidRPr="00680A16" w:rsidRDefault="00650C1E" w:rsidP="00650C1E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650C1E" w:rsidRDefault="00650C1E" w:rsidP="00650C1E">
      <w:pPr>
        <w:jc w:val="both"/>
        <w:rPr>
          <w:sz w:val="18"/>
          <w:szCs w:val="18"/>
        </w:rPr>
      </w:pPr>
    </w:p>
    <w:p w:rsidR="00650C1E" w:rsidRPr="00910B19" w:rsidRDefault="00650C1E" w:rsidP="00650C1E"/>
    <w:p w:rsidR="00650C1E" w:rsidRPr="00A51B76" w:rsidRDefault="00650C1E" w:rsidP="00650C1E"/>
    <w:p w:rsidR="00650C1E" w:rsidRPr="00CD78AF" w:rsidRDefault="00650C1E" w:rsidP="00650C1E"/>
    <w:p w:rsidR="00FE545C" w:rsidRPr="0022284E" w:rsidRDefault="00FE545C" w:rsidP="0022284E"/>
    <w:sectPr w:rsidR="00FE545C" w:rsidRPr="002228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607" w:rsidRDefault="00344607">
      <w:r>
        <w:separator/>
      </w:r>
    </w:p>
  </w:endnote>
  <w:endnote w:type="continuationSeparator" w:id="0">
    <w:p w:rsidR="00344607" w:rsidRDefault="00344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BE" w:rsidRDefault="00A43D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BE" w:rsidRDefault="00A43D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607" w:rsidRDefault="00344607">
      <w:r>
        <w:separator/>
      </w:r>
    </w:p>
  </w:footnote>
  <w:footnote w:type="continuationSeparator" w:id="0">
    <w:p w:rsidR="00344607" w:rsidRDefault="00344607">
      <w:r>
        <w:continuationSeparator/>
      </w:r>
    </w:p>
  </w:footnote>
  <w:footnote w:id="1">
    <w:p w:rsidR="00650C1E" w:rsidRDefault="00650C1E" w:rsidP="00650C1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50C1E" w:rsidRDefault="00650C1E" w:rsidP="00650C1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BE" w:rsidRDefault="00A43D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DBE" w:rsidRDefault="00A43D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60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284E"/>
    <w:rsid w:val="002723B0"/>
    <w:rsid w:val="00315A4A"/>
    <w:rsid w:val="00344607"/>
    <w:rsid w:val="004801D5"/>
    <w:rsid w:val="004B7300"/>
    <w:rsid w:val="004C6753"/>
    <w:rsid w:val="00595C87"/>
    <w:rsid w:val="005D2C65"/>
    <w:rsid w:val="005E6D94"/>
    <w:rsid w:val="0063384F"/>
    <w:rsid w:val="00643C6F"/>
    <w:rsid w:val="00646202"/>
    <w:rsid w:val="00650C1E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3B04"/>
    <w:rsid w:val="00970FE4"/>
    <w:rsid w:val="00A0022B"/>
    <w:rsid w:val="00A346FE"/>
    <w:rsid w:val="00A43DBE"/>
    <w:rsid w:val="00A47B4D"/>
    <w:rsid w:val="00A65623"/>
    <w:rsid w:val="00A83018"/>
    <w:rsid w:val="00B774DC"/>
    <w:rsid w:val="00BF215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0C1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12135-0EDA-42FC-BBB2-3D444A53B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519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1900-12-31T22:00:00Z</cp:lastPrinted>
  <dcterms:created xsi:type="dcterms:W3CDTF">2020-09-04T06:37:00Z</dcterms:created>
  <dcterms:modified xsi:type="dcterms:W3CDTF">2020-09-04T07:15:00Z</dcterms:modified>
</cp:coreProperties>
</file>