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305" w:rsidRPr="00240E71" w:rsidRDefault="00356305" w:rsidP="00356305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Pr="00E45A7B">
        <w:rPr>
          <w:rFonts w:ascii="Times New Roman" w:hAnsi="Times New Roman"/>
        </w:rPr>
        <w:t>1</w:t>
      </w:r>
    </w:p>
    <w:p w:rsidR="00356305" w:rsidRDefault="00356305" w:rsidP="00356305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356305" w:rsidRPr="0022732C" w:rsidRDefault="00356305" w:rsidP="00356305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356305" w:rsidRDefault="00356305" w:rsidP="0035630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356305" w:rsidRPr="0022732C" w:rsidRDefault="00356305" w:rsidP="0035630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356305" w:rsidRPr="0022732C" w:rsidRDefault="00356305" w:rsidP="0035630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356305" w:rsidRPr="0022732C" w:rsidRDefault="00356305" w:rsidP="0035630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356305" w:rsidRPr="0022732C" w:rsidRDefault="00356305" w:rsidP="0035630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356305" w:rsidRPr="0022732C" w:rsidRDefault="00356305" w:rsidP="0035630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451ADA">
        <w:rPr>
          <w:sz w:val="22"/>
          <w:lang w:val="en-US"/>
        </w:rPr>
        <w:t>……………………………………………………………………………………………..</w:t>
      </w:r>
    </w:p>
    <w:p w:rsidR="00356305" w:rsidRPr="0022732C" w:rsidRDefault="00356305" w:rsidP="0035630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451ADA">
        <w:rPr>
          <w:sz w:val="22"/>
          <w:lang w:val="en-US"/>
        </w:rPr>
        <w:t>…………………………………………………………………………………………….</w:t>
      </w:r>
    </w:p>
    <w:p w:rsidR="00356305" w:rsidRPr="0022732C" w:rsidRDefault="00356305" w:rsidP="0035630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356305" w:rsidRPr="009E6A8A" w:rsidRDefault="00356305" w:rsidP="0035630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9E6A8A">
        <w:rPr>
          <w:sz w:val="22"/>
        </w:rPr>
        <w:t>REGON:………………………………………………...</w:t>
      </w:r>
    </w:p>
    <w:p w:rsidR="00356305" w:rsidRPr="0022732C" w:rsidRDefault="00356305" w:rsidP="0035630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356305" w:rsidRDefault="00356305" w:rsidP="00356305">
      <w:pPr>
        <w:spacing w:line="360" w:lineRule="auto"/>
      </w:pPr>
      <w:r>
        <w:t>Do: Nazwa i siedziba Zamawiającego:</w:t>
      </w:r>
    </w:p>
    <w:p w:rsidR="00356305" w:rsidRPr="00E45A7B" w:rsidRDefault="00356305" w:rsidP="00356305">
      <w:pPr>
        <w:ind w:right="-110"/>
        <w:rPr>
          <w:b/>
        </w:rPr>
      </w:pPr>
      <w:r w:rsidRPr="00E45A7B">
        <w:rPr>
          <w:b/>
        </w:rPr>
        <w:t>Akademia Górniczo - Hutnicza</w:t>
      </w:r>
    </w:p>
    <w:p w:rsidR="00356305" w:rsidRPr="00E45A7B" w:rsidRDefault="00356305" w:rsidP="00356305">
      <w:pPr>
        <w:ind w:right="-110"/>
        <w:rPr>
          <w:b/>
        </w:rPr>
      </w:pPr>
      <w:r w:rsidRPr="00E45A7B">
        <w:rPr>
          <w:b/>
        </w:rPr>
        <w:t>im. Stanisława Staszica w Krakowie</w:t>
      </w:r>
    </w:p>
    <w:p w:rsidR="00356305" w:rsidRDefault="00356305" w:rsidP="00356305">
      <w:pPr>
        <w:ind w:right="-110"/>
        <w:rPr>
          <w:b/>
        </w:rPr>
      </w:pPr>
      <w:r w:rsidRPr="00E45A7B">
        <w:rPr>
          <w:b/>
        </w:rPr>
        <w:t>Dział Zamówień Publicznych</w:t>
      </w:r>
      <w:r>
        <w:rPr>
          <w:b/>
        </w:rPr>
        <w:t xml:space="preserve">  </w:t>
      </w:r>
    </w:p>
    <w:p w:rsidR="00356305" w:rsidRDefault="00356305" w:rsidP="00356305">
      <w:pPr>
        <w:ind w:right="-110"/>
        <w:rPr>
          <w:b/>
        </w:rPr>
      </w:pPr>
      <w:r w:rsidRPr="00E45A7B">
        <w:rPr>
          <w:b/>
        </w:rPr>
        <w:t>Al. Mickiewicza</w:t>
      </w:r>
      <w:r>
        <w:rPr>
          <w:b/>
        </w:rPr>
        <w:t xml:space="preserve"> </w:t>
      </w:r>
      <w:r w:rsidRPr="00E45A7B">
        <w:rPr>
          <w:b/>
        </w:rPr>
        <w:t>30</w:t>
      </w:r>
      <w:r>
        <w:rPr>
          <w:b/>
        </w:rPr>
        <w:t xml:space="preserve"> </w:t>
      </w:r>
    </w:p>
    <w:p w:rsidR="00356305" w:rsidRDefault="00356305" w:rsidP="00356305">
      <w:pPr>
        <w:rPr>
          <w:b/>
        </w:rPr>
      </w:pPr>
      <w:r w:rsidRPr="00E45A7B">
        <w:rPr>
          <w:b/>
        </w:rPr>
        <w:t>30-059</w:t>
      </w:r>
      <w:r>
        <w:rPr>
          <w:b/>
        </w:rPr>
        <w:t xml:space="preserve"> </w:t>
      </w:r>
      <w:r w:rsidRPr="00E45A7B">
        <w:rPr>
          <w:b/>
        </w:rPr>
        <w:t>Kraków</w:t>
      </w:r>
      <w:r>
        <w:rPr>
          <w:b/>
        </w:rPr>
        <w:t xml:space="preserve">,  </w:t>
      </w:r>
    </w:p>
    <w:p w:rsidR="00356305" w:rsidRDefault="00356305" w:rsidP="00356305">
      <w:pPr>
        <w:ind w:firstLine="3969"/>
        <w:rPr>
          <w:b/>
        </w:rPr>
      </w:pPr>
    </w:p>
    <w:p w:rsidR="00356305" w:rsidRDefault="00356305" w:rsidP="00356305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 w:rsidR="00921786" w:rsidRPr="00921786">
        <w:rPr>
          <w:b/>
          <w:sz w:val="22"/>
          <w:szCs w:val="22"/>
        </w:rPr>
        <w:t xml:space="preserve">Dostawa stanowiska do badań statycznych i dynamicznych sorpcji metodą grawimetryczną wraz ze spektrometrem (zestaw) dla </w:t>
      </w:r>
      <w:proofErr w:type="spellStart"/>
      <w:r w:rsidR="00921786" w:rsidRPr="00921786">
        <w:rPr>
          <w:b/>
          <w:sz w:val="22"/>
          <w:szCs w:val="22"/>
        </w:rPr>
        <w:t>WGiG</w:t>
      </w:r>
      <w:proofErr w:type="spellEnd"/>
      <w:r>
        <w:rPr>
          <w:b/>
          <w:sz w:val="22"/>
          <w:szCs w:val="22"/>
        </w:rPr>
        <w:t>– KC-zp.272-</w:t>
      </w:r>
      <w:r w:rsidR="000B1390">
        <w:rPr>
          <w:b/>
          <w:sz w:val="22"/>
          <w:szCs w:val="22"/>
        </w:rPr>
        <w:t>428</w:t>
      </w:r>
      <w:r>
        <w:rPr>
          <w:b/>
          <w:sz w:val="22"/>
          <w:szCs w:val="22"/>
        </w:rPr>
        <w:t xml:space="preserve">/20, </w:t>
      </w:r>
      <w:r>
        <w:rPr>
          <w:sz w:val="22"/>
          <w:szCs w:val="22"/>
        </w:rPr>
        <w:t>oferuję realizację przedmiotu zamówienia , zgodnie z zasadami określonymi w specyfikacji istotnych warunków zamówienia za cenę:</w:t>
      </w:r>
    </w:p>
    <w:tbl>
      <w:tblPr>
        <w:tblW w:w="10515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1559"/>
        <w:gridCol w:w="2127"/>
        <w:gridCol w:w="853"/>
        <w:gridCol w:w="1419"/>
        <w:gridCol w:w="1135"/>
        <w:gridCol w:w="851"/>
        <w:gridCol w:w="1720"/>
      </w:tblGrid>
      <w:tr w:rsidR="00356305" w:rsidRPr="00F77C7A" w:rsidTr="00E878DC">
        <w:trPr>
          <w:trHeight w:val="645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56305" w:rsidRDefault="00356305" w:rsidP="00931E54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L.p.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56305" w:rsidRDefault="00356305" w:rsidP="00931E54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Nazwa materiału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56305" w:rsidRDefault="00356305" w:rsidP="00931E54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:rsidR="00356305" w:rsidRDefault="00356305" w:rsidP="00931E54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</w:t>
            </w:r>
          </w:p>
        </w:tc>
        <w:tc>
          <w:tcPr>
            <w:tcW w:w="8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56305" w:rsidRDefault="00356305" w:rsidP="00931E54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Ilość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56305" w:rsidRDefault="00356305" w:rsidP="00931E54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Cena jednostkowa netto </w:t>
            </w:r>
            <w:r>
              <w:rPr>
                <w:sz w:val="20"/>
                <w:lang w:eastAsia="en-US"/>
              </w:rPr>
              <w:t>[PLN]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56305" w:rsidRDefault="00356305" w:rsidP="00931E54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Wartość netto</w:t>
            </w:r>
          </w:p>
          <w:p w:rsidR="00356305" w:rsidRDefault="00356305" w:rsidP="00931E54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56305" w:rsidRDefault="00356305" w:rsidP="00931E54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VAT</w:t>
            </w:r>
          </w:p>
          <w:p w:rsidR="00356305" w:rsidRDefault="00356305" w:rsidP="00931E54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[%]</w:t>
            </w: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56305" w:rsidRDefault="00356305" w:rsidP="00931E54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Wartość brutto </w:t>
            </w:r>
          </w:p>
          <w:p w:rsidR="00356305" w:rsidRDefault="00356305" w:rsidP="00931E54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  <w:p w:rsidR="00356305" w:rsidRDefault="00356305" w:rsidP="00931E54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(z doliczonym </w:t>
            </w:r>
            <w:r>
              <w:rPr>
                <w:b/>
                <w:sz w:val="20"/>
                <w:lang w:eastAsia="en-US"/>
              </w:rPr>
              <w:t>VAT)</w:t>
            </w:r>
          </w:p>
        </w:tc>
      </w:tr>
      <w:tr w:rsidR="00356305" w:rsidRPr="00F77C7A" w:rsidTr="00E878DC">
        <w:trPr>
          <w:trHeight w:val="234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56305" w:rsidRDefault="00356305" w:rsidP="00931E5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56305" w:rsidRDefault="00356305" w:rsidP="00931E5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56305" w:rsidRDefault="00356305" w:rsidP="00931E5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56305" w:rsidRDefault="00356305" w:rsidP="00931E5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56305" w:rsidRDefault="00356305" w:rsidP="00931E5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56305" w:rsidRDefault="00356305" w:rsidP="00931E5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56305" w:rsidRDefault="00356305" w:rsidP="00931E5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7</w:t>
            </w: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56305" w:rsidRDefault="00356305" w:rsidP="00931E5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8</w:t>
            </w:r>
          </w:p>
        </w:tc>
      </w:tr>
      <w:tr w:rsidR="00356305" w:rsidRPr="00F77C7A" w:rsidTr="00E878DC">
        <w:trPr>
          <w:trHeight w:val="163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56305" w:rsidRPr="00D00E38" w:rsidRDefault="00356305" w:rsidP="00931E54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  <w:p w:rsidR="00356305" w:rsidRPr="00D00E38" w:rsidRDefault="00356305" w:rsidP="00931E54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 w:rsidRPr="00D00E38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305" w:rsidRPr="004740FD" w:rsidRDefault="000B1390" w:rsidP="00931E54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Stanowisko do </w:t>
            </w:r>
            <w:r w:rsidR="00921786">
              <w:rPr>
                <w:b/>
                <w:sz w:val="16"/>
                <w:szCs w:val="16"/>
                <w:lang w:eastAsia="en-US"/>
              </w:rPr>
              <w:t xml:space="preserve">badań </w:t>
            </w:r>
            <w:r w:rsidR="00921786" w:rsidRPr="00921786">
              <w:rPr>
                <w:b/>
                <w:sz w:val="16"/>
                <w:szCs w:val="16"/>
              </w:rPr>
              <w:t>statycznych i dynamicznych sorpcji metodą grawimetryczną wraz ze spektrometrem (zestaw)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E72" w:rsidRPr="00316F7D" w:rsidRDefault="003B4E72" w:rsidP="003B4E72">
            <w:pPr>
              <w:spacing w:line="276" w:lineRule="auto"/>
              <w:ind w:right="425"/>
              <w:rPr>
                <w:b/>
                <w:sz w:val="14"/>
                <w:szCs w:val="14"/>
                <w:lang w:eastAsia="en-US"/>
              </w:rPr>
            </w:pPr>
            <w:r w:rsidRPr="00316F7D">
              <w:rPr>
                <w:b/>
                <w:sz w:val="14"/>
                <w:szCs w:val="14"/>
                <w:lang w:eastAsia="en-US"/>
              </w:rPr>
              <w:t>Stanowisko złożone z następujących elementów:</w:t>
            </w:r>
          </w:p>
          <w:p w:rsidR="003B4E72" w:rsidRDefault="003B4E72" w:rsidP="003B4E72">
            <w:pPr>
              <w:spacing w:line="276" w:lineRule="auto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 xml:space="preserve">- </w:t>
            </w:r>
            <w:r w:rsidRPr="00316F7D">
              <w:rPr>
                <w:sz w:val="14"/>
                <w:szCs w:val="14"/>
                <w:lang w:eastAsia="en-US"/>
              </w:rPr>
              <w:t xml:space="preserve">Analizator sorpcji gazu i par wraz z oprogramowaniem sterującym analizatorem </w:t>
            </w:r>
            <w:r>
              <w:rPr>
                <w:sz w:val="14"/>
                <w:szCs w:val="14"/>
                <w:lang w:eastAsia="en-US"/>
              </w:rPr>
              <w:t xml:space="preserve">jak </w:t>
            </w:r>
            <w:r w:rsidRPr="00316F7D">
              <w:rPr>
                <w:sz w:val="14"/>
                <w:szCs w:val="14"/>
                <w:lang w:eastAsia="en-US"/>
              </w:rPr>
              <w:t>i analizującym dane</w:t>
            </w:r>
            <w:r>
              <w:rPr>
                <w:sz w:val="14"/>
                <w:szCs w:val="14"/>
                <w:lang w:eastAsia="en-US"/>
              </w:rPr>
              <w:t>:.</w:t>
            </w:r>
          </w:p>
          <w:p w:rsidR="003B4E72" w:rsidRDefault="003B4E72" w:rsidP="003B4E72">
            <w:pPr>
              <w:spacing w:line="276" w:lineRule="auto"/>
              <w:rPr>
                <w:sz w:val="14"/>
                <w:szCs w:val="14"/>
                <w:lang w:eastAsia="en-US"/>
              </w:rPr>
            </w:pPr>
          </w:p>
          <w:p w:rsidR="003B4E72" w:rsidRPr="00316F7D" w:rsidRDefault="003B4E72" w:rsidP="003B4E72">
            <w:pPr>
              <w:spacing w:line="276" w:lineRule="auto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………………………………………………………………</w:t>
            </w:r>
          </w:p>
          <w:p w:rsidR="00921786" w:rsidRDefault="003B4E72" w:rsidP="003B4E72">
            <w:pPr>
              <w:spacing w:line="276" w:lineRule="auto"/>
              <w:ind w:right="425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 xml:space="preserve">- </w:t>
            </w:r>
            <w:r w:rsidRPr="00A96578">
              <w:rPr>
                <w:sz w:val="14"/>
                <w:szCs w:val="14"/>
                <w:lang w:eastAsia="en-US"/>
              </w:rPr>
              <w:t>Kwadrupolowy spektrometr masowy z układem redukcji ciśnienia</w:t>
            </w:r>
            <w:r>
              <w:rPr>
                <w:sz w:val="14"/>
                <w:szCs w:val="14"/>
                <w:lang w:eastAsia="en-US"/>
              </w:rPr>
              <w:t>, oprogramowaniem sterującym,</w:t>
            </w:r>
            <w:r w:rsidRPr="00A96578">
              <w:rPr>
                <w:sz w:val="14"/>
                <w:szCs w:val="14"/>
                <w:lang w:eastAsia="en-US"/>
              </w:rPr>
              <w:t xml:space="preserve"> zintegrowany </w:t>
            </w:r>
            <w:r>
              <w:rPr>
                <w:sz w:val="14"/>
                <w:szCs w:val="14"/>
                <w:lang w:eastAsia="en-US"/>
              </w:rPr>
              <w:t>z analizatorem sorpcji:</w:t>
            </w:r>
          </w:p>
          <w:p w:rsidR="003B4E72" w:rsidRDefault="003B4E72" w:rsidP="003B4E72">
            <w:pPr>
              <w:spacing w:line="276" w:lineRule="auto"/>
              <w:ind w:right="425"/>
              <w:rPr>
                <w:sz w:val="14"/>
                <w:szCs w:val="14"/>
                <w:lang w:eastAsia="en-US"/>
              </w:rPr>
            </w:pPr>
          </w:p>
          <w:p w:rsidR="003B4E72" w:rsidRDefault="003B4E72" w:rsidP="003B4E72">
            <w:pPr>
              <w:spacing w:line="276" w:lineRule="auto"/>
              <w:ind w:right="425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………………………………………………</w:t>
            </w:r>
          </w:p>
          <w:p w:rsidR="00D17A48" w:rsidRDefault="00D17A48" w:rsidP="003B4E72">
            <w:pPr>
              <w:spacing w:line="276" w:lineRule="auto"/>
              <w:ind w:right="425"/>
              <w:rPr>
                <w:sz w:val="14"/>
                <w:szCs w:val="14"/>
                <w:lang w:eastAsia="en-US"/>
              </w:rPr>
            </w:pPr>
          </w:p>
          <w:p w:rsidR="00D17A48" w:rsidRPr="00D17A48" w:rsidRDefault="00D17A48" w:rsidP="00D17A48">
            <w:pPr>
              <w:spacing w:line="276" w:lineRule="auto"/>
              <w:ind w:right="425"/>
              <w:rPr>
                <w:b/>
                <w:sz w:val="14"/>
                <w:szCs w:val="14"/>
                <w:lang w:eastAsia="en-US"/>
              </w:rPr>
            </w:pPr>
            <w:r w:rsidRPr="00D17A48">
              <w:rPr>
                <w:b/>
                <w:sz w:val="14"/>
                <w:szCs w:val="14"/>
                <w:lang w:eastAsia="en-US"/>
              </w:rPr>
              <w:t xml:space="preserve">- </w:t>
            </w:r>
            <w:r w:rsidRPr="00D17A48">
              <w:rPr>
                <w:sz w:val="14"/>
                <w:szCs w:val="14"/>
              </w:rPr>
              <w:t xml:space="preserve">Zasilacz awaryjny (UPS) do podtrzymywania </w:t>
            </w:r>
            <w:r w:rsidRPr="00D17A48">
              <w:rPr>
                <w:sz w:val="14"/>
                <w:szCs w:val="14"/>
              </w:rPr>
              <w:lastRenderedPageBreak/>
              <w:t>zasilania elektrycznego urządzeń</w:t>
            </w:r>
          </w:p>
          <w:p w:rsidR="00D17A48" w:rsidRDefault="00D17A48" w:rsidP="00D17A48">
            <w:pPr>
              <w:spacing w:line="276" w:lineRule="auto"/>
              <w:ind w:right="425"/>
              <w:rPr>
                <w:sz w:val="14"/>
                <w:szCs w:val="14"/>
                <w:lang w:eastAsia="en-US"/>
              </w:rPr>
            </w:pPr>
          </w:p>
          <w:p w:rsidR="00D17A48" w:rsidRDefault="00D17A48" w:rsidP="00D17A48">
            <w:pPr>
              <w:spacing w:line="276" w:lineRule="auto"/>
              <w:ind w:right="425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………………………………………………</w:t>
            </w:r>
          </w:p>
          <w:p w:rsidR="00D17A48" w:rsidRPr="00921786" w:rsidRDefault="00D17A48" w:rsidP="003B4E72">
            <w:pPr>
              <w:spacing w:line="276" w:lineRule="auto"/>
              <w:ind w:right="425"/>
              <w:rPr>
                <w:b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8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305" w:rsidRDefault="00921786" w:rsidP="00931E54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1</w:t>
            </w:r>
            <w:r w:rsidR="00356305">
              <w:rPr>
                <w:sz w:val="20"/>
                <w:szCs w:val="20"/>
                <w:lang w:eastAsia="en-US"/>
              </w:rPr>
              <w:t xml:space="preserve"> szt.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305" w:rsidRDefault="00356305" w:rsidP="00931E54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305" w:rsidRDefault="00356305" w:rsidP="00931E54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56305" w:rsidRDefault="00356305" w:rsidP="00931E54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56305" w:rsidRDefault="00356305" w:rsidP="00931E54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356305" w:rsidRPr="00F77C7A" w:rsidTr="00E878DC">
        <w:trPr>
          <w:trHeight w:val="163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56305" w:rsidRPr="00D00E38" w:rsidRDefault="00356305" w:rsidP="00931E54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305" w:rsidRDefault="000B1390" w:rsidP="00931E54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Stacjonarny zestaw komputerowy</w:t>
            </w:r>
          </w:p>
          <w:p w:rsidR="000B1390" w:rsidRPr="004740FD" w:rsidRDefault="000B1390" w:rsidP="00931E54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(urządzenie sterujące)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21786" w:rsidRPr="00835C8C" w:rsidRDefault="00921786" w:rsidP="00921786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 w:rsidRPr="00835C8C">
              <w:rPr>
                <w:b/>
                <w:sz w:val="16"/>
                <w:szCs w:val="16"/>
                <w:lang w:eastAsia="en-US"/>
              </w:rPr>
              <w:t>Zestawy składający się</w:t>
            </w:r>
            <w:r w:rsidR="00294343" w:rsidRPr="00835C8C">
              <w:rPr>
                <w:b/>
                <w:sz w:val="16"/>
                <w:szCs w:val="16"/>
                <w:lang w:eastAsia="en-US"/>
              </w:rPr>
              <w:t xml:space="preserve"> z</w:t>
            </w:r>
            <w:r w:rsidRPr="00835C8C">
              <w:rPr>
                <w:b/>
                <w:sz w:val="16"/>
                <w:szCs w:val="16"/>
                <w:lang w:eastAsia="en-US"/>
              </w:rPr>
              <w:t>:</w:t>
            </w:r>
          </w:p>
          <w:p w:rsidR="00921786" w:rsidRPr="00835C8C" w:rsidRDefault="00921786" w:rsidP="00921786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</w:p>
          <w:p w:rsidR="00921786" w:rsidRDefault="003B4E72" w:rsidP="00921786">
            <w:pPr>
              <w:numPr>
                <w:ilvl w:val="0"/>
                <w:numId w:val="9"/>
              </w:num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 w:rsidRPr="00835C8C">
              <w:rPr>
                <w:b/>
                <w:sz w:val="16"/>
                <w:szCs w:val="16"/>
                <w:lang w:eastAsia="en-US"/>
              </w:rPr>
              <w:t>Procesor:</w:t>
            </w:r>
          </w:p>
          <w:p w:rsidR="00D17A48" w:rsidRDefault="00D17A48" w:rsidP="00D17A48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………………………..</w:t>
            </w:r>
          </w:p>
          <w:p w:rsidR="00D17A48" w:rsidRDefault="00D17A48" w:rsidP="00921786">
            <w:pPr>
              <w:numPr>
                <w:ilvl w:val="0"/>
                <w:numId w:val="9"/>
              </w:num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Płyta główna</w:t>
            </w:r>
          </w:p>
          <w:p w:rsidR="00D17A48" w:rsidRDefault="00D17A48" w:rsidP="00D17A48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………………………..</w:t>
            </w:r>
          </w:p>
          <w:p w:rsidR="00D17A48" w:rsidRPr="00835C8C" w:rsidRDefault="00D17A48" w:rsidP="00921786">
            <w:pPr>
              <w:numPr>
                <w:ilvl w:val="0"/>
                <w:numId w:val="9"/>
              </w:num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Karta graficzna</w:t>
            </w:r>
          </w:p>
          <w:p w:rsidR="003B4E72" w:rsidRDefault="003B4E72" w:rsidP="003B4E72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 w:rsidRPr="00835C8C">
              <w:rPr>
                <w:b/>
                <w:sz w:val="16"/>
                <w:szCs w:val="16"/>
                <w:lang w:eastAsia="en-US"/>
              </w:rPr>
              <w:t>…………..………….</w:t>
            </w:r>
          </w:p>
          <w:p w:rsidR="00D17A48" w:rsidRPr="00835C8C" w:rsidRDefault="00D17A48" w:rsidP="003B4E72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</w:p>
          <w:p w:rsidR="00921786" w:rsidRPr="00835C8C" w:rsidRDefault="003B4E72" w:rsidP="00921786">
            <w:pPr>
              <w:numPr>
                <w:ilvl w:val="0"/>
                <w:numId w:val="9"/>
              </w:num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 w:rsidRPr="00835C8C">
              <w:rPr>
                <w:b/>
                <w:sz w:val="16"/>
                <w:szCs w:val="16"/>
                <w:lang w:eastAsia="en-US"/>
              </w:rPr>
              <w:t>Pamięć RAM:</w:t>
            </w:r>
          </w:p>
          <w:p w:rsidR="003B4E72" w:rsidRPr="00835C8C" w:rsidRDefault="003B4E72" w:rsidP="003B4E72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 w:rsidRPr="00835C8C">
              <w:rPr>
                <w:b/>
                <w:sz w:val="16"/>
                <w:szCs w:val="16"/>
                <w:lang w:eastAsia="en-US"/>
              </w:rPr>
              <w:t>……...........................</w:t>
            </w:r>
          </w:p>
          <w:p w:rsidR="00921786" w:rsidRPr="00835C8C" w:rsidRDefault="00E878DC" w:rsidP="00921786">
            <w:pPr>
              <w:numPr>
                <w:ilvl w:val="0"/>
                <w:numId w:val="9"/>
              </w:num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 w:rsidRPr="00835C8C">
              <w:rPr>
                <w:b/>
                <w:sz w:val="16"/>
                <w:szCs w:val="16"/>
                <w:lang w:eastAsia="en-US"/>
              </w:rPr>
              <w:t>Dysk SSD</w:t>
            </w:r>
          </w:p>
          <w:p w:rsidR="00835C8C" w:rsidRPr="00835C8C" w:rsidRDefault="00835C8C" w:rsidP="00835C8C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 w:rsidRPr="00835C8C">
              <w:rPr>
                <w:b/>
                <w:sz w:val="16"/>
                <w:szCs w:val="16"/>
                <w:lang w:eastAsia="en-US"/>
              </w:rPr>
              <w:t>………………………</w:t>
            </w:r>
          </w:p>
          <w:p w:rsidR="00E878DC" w:rsidRPr="00835C8C" w:rsidRDefault="00E878DC" w:rsidP="00921786">
            <w:pPr>
              <w:numPr>
                <w:ilvl w:val="0"/>
                <w:numId w:val="9"/>
              </w:num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 w:rsidRPr="00835C8C">
              <w:rPr>
                <w:b/>
                <w:sz w:val="16"/>
                <w:szCs w:val="16"/>
                <w:lang w:eastAsia="en-US"/>
              </w:rPr>
              <w:t xml:space="preserve">Dysk </w:t>
            </w:r>
            <w:r w:rsidR="00D17A48">
              <w:rPr>
                <w:b/>
                <w:sz w:val="16"/>
                <w:szCs w:val="16"/>
                <w:lang w:eastAsia="en-US"/>
              </w:rPr>
              <w:t>HDD</w:t>
            </w:r>
            <w:bookmarkStart w:id="0" w:name="_GoBack"/>
            <w:bookmarkEnd w:id="0"/>
            <w:r w:rsidR="00835C8C" w:rsidRPr="00835C8C">
              <w:rPr>
                <w:b/>
                <w:sz w:val="16"/>
                <w:szCs w:val="16"/>
                <w:lang w:eastAsia="en-US"/>
              </w:rPr>
              <w:t>:</w:t>
            </w:r>
          </w:p>
          <w:p w:rsidR="00835C8C" w:rsidRPr="00835C8C" w:rsidRDefault="00835C8C" w:rsidP="00835C8C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 w:rsidRPr="00835C8C">
              <w:rPr>
                <w:b/>
                <w:sz w:val="16"/>
                <w:szCs w:val="16"/>
                <w:lang w:eastAsia="en-US"/>
              </w:rPr>
              <w:t>………………………..</w:t>
            </w:r>
          </w:p>
          <w:p w:rsidR="00E878DC" w:rsidRPr="00835C8C" w:rsidRDefault="00E878DC" w:rsidP="00921786">
            <w:pPr>
              <w:numPr>
                <w:ilvl w:val="0"/>
                <w:numId w:val="9"/>
              </w:num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 w:rsidRPr="00835C8C">
              <w:rPr>
                <w:b/>
                <w:sz w:val="16"/>
                <w:szCs w:val="16"/>
                <w:lang w:eastAsia="en-US"/>
              </w:rPr>
              <w:t>Monitor:</w:t>
            </w:r>
          </w:p>
          <w:p w:rsidR="00E878DC" w:rsidRPr="00835C8C" w:rsidRDefault="00E878DC" w:rsidP="00E878DC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 w:rsidRPr="00835C8C">
              <w:rPr>
                <w:b/>
                <w:sz w:val="16"/>
                <w:szCs w:val="16"/>
                <w:lang w:eastAsia="en-US"/>
              </w:rPr>
              <w:t>……………………..</w:t>
            </w:r>
          </w:p>
          <w:p w:rsidR="00E878DC" w:rsidRPr="00835C8C" w:rsidRDefault="00E878DC" w:rsidP="00921786">
            <w:pPr>
              <w:numPr>
                <w:ilvl w:val="0"/>
                <w:numId w:val="9"/>
              </w:num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 w:rsidRPr="00835C8C">
              <w:rPr>
                <w:b/>
                <w:sz w:val="16"/>
                <w:szCs w:val="16"/>
                <w:lang w:eastAsia="en-US"/>
              </w:rPr>
              <w:t>Mysz optyczna:</w:t>
            </w:r>
          </w:p>
          <w:p w:rsidR="00E878DC" w:rsidRPr="00835C8C" w:rsidRDefault="00E878DC" w:rsidP="00E878DC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 w:rsidRPr="00835C8C">
              <w:rPr>
                <w:b/>
                <w:sz w:val="16"/>
                <w:szCs w:val="16"/>
                <w:lang w:eastAsia="en-US"/>
              </w:rPr>
              <w:t>………………………</w:t>
            </w:r>
          </w:p>
          <w:p w:rsidR="00E878DC" w:rsidRPr="00835C8C" w:rsidRDefault="00E878DC" w:rsidP="00921786">
            <w:pPr>
              <w:numPr>
                <w:ilvl w:val="0"/>
                <w:numId w:val="9"/>
              </w:num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 w:rsidRPr="00835C8C">
              <w:rPr>
                <w:b/>
                <w:sz w:val="16"/>
                <w:szCs w:val="16"/>
                <w:lang w:eastAsia="en-US"/>
              </w:rPr>
              <w:t>Klawiatura:</w:t>
            </w:r>
          </w:p>
          <w:p w:rsidR="00E878DC" w:rsidRPr="00835C8C" w:rsidRDefault="00E878DC" w:rsidP="00E878DC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 w:rsidRPr="00835C8C">
              <w:rPr>
                <w:b/>
                <w:sz w:val="16"/>
                <w:szCs w:val="16"/>
                <w:lang w:eastAsia="en-US"/>
              </w:rPr>
              <w:t>………………………</w:t>
            </w:r>
          </w:p>
          <w:p w:rsidR="00E878DC" w:rsidRPr="00835C8C" w:rsidRDefault="00E878DC" w:rsidP="00921786">
            <w:pPr>
              <w:numPr>
                <w:ilvl w:val="0"/>
                <w:numId w:val="9"/>
              </w:num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 w:rsidRPr="00835C8C">
              <w:rPr>
                <w:b/>
                <w:sz w:val="16"/>
                <w:szCs w:val="16"/>
                <w:lang w:eastAsia="en-US"/>
              </w:rPr>
              <w:t>System operacyjny:</w:t>
            </w:r>
          </w:p>
          <w:p w:rsidR="00E878DC" w:rsidRPr="00835C8C" w:rsidRDefault="00E878DC" w:rsidP="00E878DC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 w:rsidRPr="00835C8C">
              <w:rPr>
                <w:b/>
                <w:sz w:val="16"/>
                <w:szCs w:val="16"/>
                <w:lang w:eastAsia="en-US"/>
              </w:rPr>
              <w:t>………………………</w:t>
            </w:r>
          </w:p>
          <w:p w:rsidR="00356305" w:rsidRPr="00921786" w:rsidRDefault="00356305" w:rsidP="00921786">
            <w:pPr>
              <w:spacing w:line="276" w:lineRule="auto"/>
              <w:ind w:right="425"/>
              <w:rPr>
                <w:b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8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56305" w:rsidRDefault="00356305" w:rsidP="00931E54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305" w:rsidRDefault="00356305" w:rsidP="00931E54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305" w:rsidRDefault="00356305" w:rsidP="00931E54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56305" w:rsidRDefault="00356305" w:rsidP="00931E54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56305" w:rsidRDefault="00356305" w:rsidP="00931E54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0B1390" w:rsidRPr="00F77C7A" w:rsidTr="00E878DC">
        <w:trPr>
          <w:trHeight w:val="163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B1390" w:rsidRDefault="000B1390" w:rsidP="00931E54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90" w:rsidRDefault="000B1390" w:rsidP="003B4E72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Montaż, instalacja i uruchomienie</w:t>
            </w:r>
            <w:r w:rsidR="003B4E72">
              <w:rPr>
                <w:b/>
                <w:sz w:val="16"/>
                <w:szCs w:val="16"/>
                <w:lang w:eastAsia="en-US"/>
              </w:rPr>
              <w:t xml:space="preserve">, </w:t>
            </w:r>
            <w:r w:rsidR="003B4E72" w:rsidRPr="003B4E72">
              <w:rPr>
                <w:b/>
                <w:sz w:val="16"/>
                <w:szCs w:val="16"/>
                <w:lang w:eastAsia="en-US"/>
              </w:rPr>
              <w:t>s</w:t>
            </w:r>
            <w:r w:rsidR="003B4E72" w:rsidRPr="003B4E72">
              <w:rPr>
                <w:b/>
                <w:sz w:val="14"/>
                <w:szCs w:val="16"/>
                <w:lang w:eastAsia="en-US"/>
              </w:rPr>
              <w:t>zkolenie z obsługi stanowiska badań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0B1390" w:rsidRPr="00451ADA" w:rsidRDefault="000B1390" w:rsidP="00931E54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8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0B1390" w:rsidRDefault="000B1390" w:rsidP="00931E54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90" w:rsidRDefault="000B1390" w:rsidP="00931E54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90" w:rsidRDefault="000B1390" w:rsidP="00931E54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B1390" w:rsidRDefault="000B1390" w:rsidP="00931E54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B1390" w:rsidRDefault="000B1390" w:rsidP="00931E54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356305" w:rsidRPr="00F77C7A" w:rsidTr="00931E54">
        <w:trPr>
          <w:trHeight w:val="163"/>
        </w:trPr>
        <w:tc>
          <w:tcPr>
            <w:tcW w:w="879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56305" w:rsidRDefault="00356305" w:rsidP="00931E54">
            <w:pPr>
              <w:spacing w:line="276" w:lineRule="auto"/>
              <w:ind w:right="425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Razem: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56305" w:rsidRDefault="00356305" w:rsidP="00931E54">
            <w:pPr>
              <w:spacing w:line="276" w:lineRule="auto"/>
              <w:ind w:right="425"/>
              <w:rPr>
                <w:lang w:eastAsia="en-US"/>
              </w:rPr>
            </w:pPr>
          </w:p>
        </w:tc>
      </w:tr>
    </w:tbl>
    <w:p w:rsidR="00356305" w:rsidRDefault="00356305" w:rsidP="0035630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356305" w:rsidRDefault="00356305" w:rsidP="00356305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356305" w:rsidRDefault="00356305" w:rsidP="00356305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356305" w:rsidRDefault="00356305" w:rsidP="00356305">
      <w:pPr>
        <w:widowControl w:val="0"/>
        <w:spacing w:before="120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realizacji zamówienia (kryterium oceny): do ………………. </w:t>
      </w:r>
      <w:r>
        <w:rPr>
          <w:sz w:val="22"/>
          <w:szCs w:val="22"/>
        </w:rPr>
        <w:t xml:space="preserve">dni od daty </w:t>
      </w:r>
      <w:r w:rsidR="000B1390">
        <w:rPr>
          <w:sz w:val="22"/>
          <w:szCs w:val="22"/>
        </w:rPr>
        <w:t>podpisania umowy</w:t>
      </w:r>
    </w:p>
    <w:p w:rsidR="00356305" w:rsidRPr="003B4E72" w:rsidRDefault="000B1390" w:rsidP="00356305">
      <w:pPr>
        <w:rPr>
          <w:b/>
          <w:sz w:val="22"/>
          <w:szCs w:val="22"/>
          <w:u w:val="single"/>
        </w:rPr>
      </w:pPr>
      <w:r w:rsidRPr="003B4E72">
        <w:rPr>
          <w:b/>
          <w:sz w:val="22"/>
          <w:szCs w:val="22"/>
          <w:u w:val="single"/>
        </w:rPr>
        <w:t>D</w:t>
      </w:r>
      <w:r w:rsidR="00356305" w:rsidRPr="003B4E72">
        <w:rPr>
          <w:b/>
          <w:sz w:val="22"/>
          <w:szCs w:val="22"/>
          <w:u w:val="single"/>
        </w:rPr>
        <w:t>odatkowe wyposażenie i funkcjonalności oferowanego stanowiska (Kryterium oceny ofert ):</w:t>
      </w:r>
    </w:p>
    <w:p w:rsidR="00356305" w:rsidRPr="003B4E72" w:rsidRDefault="00356305" w:rsidP="00356305">
      <w:pPr>
        <w:numPr>
          <w:ilvl w:val="0"/>
          <w:numId w:val="5"/>
        </w:numPr>
        <w:rPr>
          <w:b/>
          <w:sz w:val="22"/>
          <w:szCs w:val="22"/>
        </w:rPr>
      </w:pPr>
      <w:r w:rsidRPr="003B4E72">
        <w:rPr>
          <w:b/>
          <w:sz w:val="22"/>
          <w:szCs w:val="22"/>
        </w:rPr>
        <w:t>Oferujemy piątą linie gazow</w:t>
      </w:r>
      <w:r w:rsidR="00294343" w:rsidRPr="003B4E72">
        <w:rPr>
          <w:b/>
          <w:sz w:val="22"/>
          <w:szCs w:val="22"/>
        </w:rPr>
        <w:t>ą</w:t>
      </w:r>
      <w:r w:rsidRPr="003B4E72">
        <w:rPr>
          <w:b/>
          <w:sz w:val="22"/>
          <w:szCs w:val="22"/>
        </w:rPr>
        <w:t xml:space="preserve"> ze stali nierdzewnej, sterowaną z poziomu oprogramowania (obejmującą zawory oraz masowy kontroler przepływu na zakres co najmniej od 20 do 1000 ml/min) – TAK / NIE*</w:t>
      </w:r>
    </w:p>
    <w:p w:rsidR="00356305" w:rsidRPr="003B4E72" w:rsidRDefault="00356305" w:rsidP="00356305">
      <w:pPr>
        <w:numPr>
          <w:ilvl w:val="0"/>
          <w:numId w:val="5"/>
        </w:numPr>
        <w:rPr>
          <w:b/>
          <w:sz w:val="22"/>
          <w:szCs w:val="22"/>
        </w:rPr>
      </w:pPr>
      <w:r w:rsidRPr="003B4E72">
        <w:rPr>
          <w:b/>
          <w:sz w:val="22"/>
          <w:szCs w:val="22"/>
        </w:rPr>
        <w:t xml:space="preserve">Oferujemy stanowisko z kontrolą pracy analizatora sorpcji i spektrometru masowego </w:t>
      </w:r>
      <w:r w:rsidR="00294343" w:rsidRPr="003B4E72">
        <w:rPr>
          <w:b/>
          <w:sz w:val="22"/>
          <w:szCs w:val="22"/>
        </w:rPr>
        <w:br/>
      </w:r>
      <w:r w:rsidRPr="003B4E72">
        <w:rPr>
          <w:b/>
          <w:sz w:val="22"/>
          <w:szCs w:val="22"/>
        </w:rPr>
        <w:t>z poziomu jednego oprogramowania – TAK / NIE*</w:t>
      </w:r>
    </w:p>
    <w:p w:rsidR="00356305" w:rsidRPr="003B4E72" w:rsidRDefault="00356305" w:rsidP="00356305">
      <w:pPr>
        <w:widowControl w:val="0"/>
        <w:numPr>
          <w:ilvl w:val="0"/>
          <w:numId w:val="5"/>
        </w:numPr>
        <w:spacing w:before="120"/>
        <w:ind w:right="1"/>
        <w:jc w:val="both"/>
        <w:rPr>
          <w:b/>
          <w:sz w:val="22"/>
          <w:szCs w:val="22"/>
        </w:rPr>
      </w:pPr>
      <w:r w:rsidRPr="003B4E72">
        <w:rPr>
          <w:b/>
          <w:sz w:val="22"/>
          <w:szCs w:val="22"/>
        </w:rPr>
        <w:t>Oferujemy licencje na oprogramowanie wielostanowiskową, umożliwiającą zainstalowanie oprogramowania na co najmniej 5 komputerach– TAK / NIE*</w:t>
      </w:r>
    </w:p>
    <w:p w:rsidR="00356305" w:rsidRPr="003B4E72" w:rsidRDefault="00356305" w:rsidP="00356305">
      <w:pPr>
        <w:widowControl w:val="0"/>
        <w:numPr>
          <w:ilvl w:val="0"/>
          <w:numId w:val="5"/>
        </w:numPr>
        <w:spacing w:before="120"/>
        <w:ind w:right="1"/>
        <w:jc w:val="both"/>
        <w:rPr>
          <w:b/>
          <w:sz w:val="22"/>
          <w:szCs w:val="22"/>
        </w:rPr>
      </w:pPr>
      <w:r w:rsidRPr="003B4E72">
        <w:rPr>
          <w:b/>
          <w:sz w:val="22"/>
          <w:szCs w:val="22"/>
        </w:rPr>
        <w:t xml:space="preserve">Oferujemy bezpłatną aktualizację oprogramowania w czasie życia urządzenia </w:t>
      </w:r>
      <w:r w:rsidR="00294343" w:rsidRPr="003B4E72">
        <w:rPr>
          <w:b/>
          <w:sz w:val="22"/>
          <w:szCs w:val="22"/>
        </w:rPr>
        <w:br/>
      </w:r>
      <w:r w:rsidRPr="003B4E72">
        <w:rPr>
          <w:b/>
          <w:sz w:val="22"/>
          <w:szCs w:val="22"/>
        </w:rPr>
        <w:t>w przypadku pojawiających się aktualizacji – TAK / NIE*</w:t>
      </w:r>
    </w:p>
    <w:p w:rsidR="00356305" w:rsidRPr="003B4E72" w:rsidRDefault="00356305" w:rsidP="00356305">
      <w:pPr>
        <w:rPr>
          <w:b/>
          <w:sz w:val="22"/>
          <w:szCs w:val="22"/>
        </w:rPr>
      </w:pPr>
    </w:p>
    <w:p w:rsidR="00356305" w:rsidRPr="003B4E72" w:rsidRDefault="00356305" w:rsidP="00356305">
      <w:pPr>
        <w:ind w:left="360"/>
        <w:rPr>
          <w:b/>
          <w:sz w:val="22"/>
          <w:szCs w:val="22"/>
          <w:u w:val="single"/>
        </w:rPr>
      </w:pPr>
      <w:r w:rsidRPr="003B4E72">
        <w:rPr>
          <w:b/>
          <w:sz w:val="22"/>
          <w:szCs w:val="22"/>
        </w:rPr>
        <w:t>*</w:t>
      </w:r>
      <w:r w:rsidRPr="003B4E72">
        <w:rPr>
          <w:b/>
          <w:i/>
          <w:sz w:val="22"/>
          <w:szCs w:val="22"/>
        </w:rPr>
        <w:t>Niepotrzebne skreślić</w:t>
      </w:r>
    </w:p>
    <w:p w:rsidR="00356305" w:rsidRPr="003B4E72" w:rsidRDefault="00356305" w:rsidP="00356305">
      <w:pPr>
        <w:widowControl w:val="0"/>
        <w:spacing w:before="120"/>
        <w:ind w:left="720" w:right="1"/>
        <w:jc w:val="both"/>
        <w:rPr>
          <w:sz w:val="22"/>
          <w:szCs w:val="22"/>
        </w:rPr>
      </w:pPr>
    </w:p>
    <w:p w:rsidR="00356305" w:rsidRDefault="00356305" w:rsidP="00356305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gwarancji: 36 miesięcy</w:t>
      </w:r>
    </w:p>
    <w:p w:rsidR="00356305" w:rsidRDefault="00356305" w:rsidP="00356305">
      <w:pPr>
        <w:widowControl w:val="0"/>
        <w:spacing w:before="120"/>
        <w:ind w:right="1"/>
        <w:jc w:val="both"/>
        <w:rPr>
          <w:b/>
          <w:sz w:val="22"/>
          <w:szCs w:val="22"/>
        </w:rPr>
      </w:pPr>
    </w:p>
    <w:p w:rsidR="00356305" w:rsidRDefault="00356305" w:rsidP="00356305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356305" w:rsidRDefault="00356305" w:rsidP="00356305">
      <w:pPr>
        <w:tabs>
          <w:tab w:val="left" w:pos="426"/>
        </w:tabs>
        <w:ind w:left="360"/>
        <w:jc w:val="both"/>
        <w:rPr>
          <w:i/>
          <w:sz w:val="22"/>
          <w:szCs w:val="22"/>
        </w:rPr>
      </w:pPr>
      <w:r w:rsidRPr="00660341">
        <w:rPr>
          <w:i/>
          <w:sz w:val="22"/>
          <w:szCs w:val="22"/>
        </w:rPr>
        <w:t>*Nie potrzebne skreślić</w:t>
      </w:r>
    </w:p>
    <w:p w:rsidR="00356305" w:rsidRPr="00660341" w:rsidRDefault="00356305" w:rsidP="00356305">
      <w:pPr>
        <w:tabs>
          <w:tab w:val="left" w:pos="426"/>
        </w:tabs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</w:t>
      </w:r>
    </w:p>
    <w:p w:rsidR="00356305" w:rsidRDefault="00356305" w:rsidP="00356305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356305" w:rsidRDefault="00356305" w:rsidP="00356305">
      <w:pPr>
        <w:rPr>
          <w:b/>
          <w:sz w:val="22"/>
          <w:szCs w:val="22"/>
          <w:u w:val="single"/>
        </w:rPr>
      </w:pPr>
    </w:p>
    <w:p w:rsidR="00356305" w:rsidRDefault="00356305" w:rsidP="00356305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356305" w:rsidRDefault="00356305" w:rsidP="0035630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356305" w:rsidRPr="00DC5D29" w:rsidRDefault="00356305" w:rsidP="0035630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356305" w:rsidRDefault="00356305" w:rsidP="0035630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DC5D29">
        <w:rPr>
          <w:color w:val="000000"/>
          <w:sz w:val="22"/>
          <w:szCs w:val="22"/>
          <w:lang w:eastAsia="ar-SA"/>
        </w:rPr>
        <w:t>Jesteśmy</w:t>
      </w:r>
      <w:r>
        <w:rPr>
          <w:color w:val="000000"/>
          <w:sz w:val="22"/>
          <w:szCs w:val="22"/>
          <w:lang w:eastAsia="ar-SA"/>
        </w:rPr>
        <w:t xml:space="preserve">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</w:t>
      </w:r>
      <w:r w:rsidR="00DE7108">
        <w:rPr>
          <w:b/>
          <w:color w:val="000000"/>
          <w:sz w:val="22"/>
          <w:szCs w:val="22"/>
          <w:lang w:eastAsia="ar-SA"/>
        </w:rPr>
        <w:t>stacjonarny zestaw komputerowy (urządzenie sterujące)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356305" w:rsidRDefault="00356305" w:rsidP="00356305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dostawy </w:t>
      </w:r>
      <w:r w:rsidR="00DE7108">
        <w:rPr>
          <w:b/>
          <w:color w:val="000000"/>
          <w:sz w:val="22"/>
          <w:szCs w:val="22"/>
          <w:lang w:eastAsia="ar-SA"/>
        </w:rPr>
        <w:t>stacjonarny zestaw komputerowy (rządzenie sterujące)</w:t>
      </w:r>
      <w:r>
        <w:rPr>
          <w:color w:val="000000"/>
          <w:sz w:val="22"/>
          <w:szCs w:val="22"/>
          <w:lang w:eastAsia="ar-SA"/>
        </w:rPr>
        <w:t xml:space="preserve"> przeznaczon</w:t>
      </w:r>
      <w:r w:rsidR="00DE7108">
        <w:rPr>
          <w:color w:val="000000"/>
          <w:sz w:val="22"/>
          <w:szCs w:val="22"/>
          <w:lang w:eastAsia="ar-SA"/>
        </w:rPr>
        <w:t>y jest</w:t>
      </w:r>
      <w:r>
        <w:rPr>
          <w:color w:val="000000"/>
          <w:sz w:val="22"/>
          <w:szCs w:val="22"/>
          <w:lang w:eastAsia="ar-SA"/>
        </w:rPr>
        <w:t xml:space="preserve">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:rsidR="00356305" w:rsidRDefault="00356305" w:rsidP="0035630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356305" w:rsidRDefault="00356305" w:rsidP="0035630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56305" w:rsidRDefault="00356305" w:rsidP="0035630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56305" w:rsidRDefault="00356305" w:rsidP="0035630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56305" w:rsidTr="00931E5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6305" w:rsidRDefault="00356305" w:rsidP="00931E5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6305" w:rsidRDefault="00356305" w:rsidP="00931E5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356305" w:rsidRDefault="00356305" w:rsidP="00931E5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6305" w:rsidRDefault="00356305" w:rsidP="00931E5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356305" w:rsidTr="00931E5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305" w:rsidRDefault="00356305" w:rsidP="00931E5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305" w:rsidRDefault="00356305" w:rsidP="00931E5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305" w:rsidRDefault="00356305" w:rsidP="00931E5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56305" w:rsidTr="00931E5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305" w:rsidRDefault="00356305" w:rsidP="00931E5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305" w:rsidRDefault="00356305" w:rsidP="00931E5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305" w:rsidRDefault="00356305" w:rsidP="00931E5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56305" w:rsidTr="00931E5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305" w:rsidRDefault="00356305" w:rsidP="00931E5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305" w:rsidRDefault="00356305" w:rsidP="00931E5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305" w:rsidRDefault="00356305" w:rsidP="00931E5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356305" w:rsidRDefault="00356305" w:rsidP="00356305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Wadium w kwocie..........................................PLN zostało wniesione w dniu.................................... w formie......................................................................</w:t>
      </w:r>
    </w:p>
    <w:p w:rsidR="00356305" w:rsidRDefault="00356305" w:rsidP="00356305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356305" w:rsidRDefault="00356305" w:rsidP="00356305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:rsidR="00356305" w:rsidRDefault="00356305" w:rsidP="00356305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:rsidR="00356305" w:rsidRDefault="00356305" w:rsidP="00356305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:rsidR="00356305" w:rsidRDefault="00356305" w:rsidP="0035630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356305" w:rsidRDefault="00356305" w:rsidP="00356305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356305" w:rsidRDefault="00356305" w:rsidP="0035630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356305" w:rsidRDefault="00356305" w:rsidP="0035630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356305" w:rsidRDefault="00356305" w:rsidP="0035630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356305" w:rsidRDefault="00356305" w:rsidP="0035630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356305" w:rsidRDefault="00356305" w:rsidP="0035630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356305" w:rsidRDefault="00356305" w:rsidP="0035630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356305" w:rsidRDefault="00356305" w:rsidP="0035630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356305" w:rsidRDefault="00356305" w:rsidP="0035630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356305" w:rsidRDefault="00356305" w:rsidP="0035630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356305" w:rsidRDefault="00356305" w:rsidP="0035630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56305" w:rsidRDefault="00356305" w:rsidP="0035630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356305" w:rsidRDefault="00356305" w:rsidP="0035630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356305" w:rsidRDefault="00356305" w:rsidP="0035630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56305" w:rsidRDefault="00356305" w:rsidP="0035630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356305" w:rsidRDefault="00356305" w:rsidP="0035630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356305" w:rsidRDefault="00356305" w:rsidP="0035630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56305" w:rsidRDefault="00356305" w:rsidP="00356305">
      <w:pPr>
        <w:jc w:val="both"/>
        <w:rPr>
          <w:sz w:val="22"/>
          <w:szCs w:val="22"/>
        </w:rPr>
      </w:pPr>
    </w:p>
    <w:p w:rsidR="00356305" w:rsidRPr="0029777A" w:rsidRDefault="00356305" w:rsidP="00356305">
      <w:pPr>
        <w:jc w:val="both"/>
      </w:pPr>
      <w:r w:rsidRPr="00680A16">
        <w:rPr>
          <w:b/>
          <w:color w:val="FF0000"/>
        </w:rPr>
        <w:t xml:space="preserve">Dokument należy </w:t>
      </w:r>
      <w:r>
        <w:rPr>
          <w:b/>
          <w:color w:val="FF0000"/>
        </w:rPr>
        <w:t>sporządzić w postaci elektronicznej</w:t>
      </w:r>
      <w:r w:rsidRPr="00680A16">
        <w:rPr>
          <w:b/>
          <w:color w:val="FF0000"/>
        </w:rPr>
        <w:t xml:space="preserve"> i podpisać kwalifikowanym podpisem elektronicznym.</w:t>
      </w:r>
    </w:p>
    <w:p w:rsidR="00356305" w:rsidRPr="001C2A4F" w:rsidRDefault="00356305" w:rsidP="00356305"/>
    <w:p w:rsidR="00356305" w:rsidRPr="008C604F" w:rsidRDefault="00356305" w:rsidP="00356305"/>
    <w:p w:rsidR="00FE545C" w:rsidRPr="00401A47" w:rsidRDefault="00FE545C" w:rsidP="00401A47"/>
    <w:sectPr w:rsidR="00FE545C" w:rsidRPr="00401A4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E40" w:rsidRDefault="00233E40">
      <w:r>
        <w:separator/>
      </w:r>
    </w:p>
  </w:endnote>
  <w:endnote w:type="continuationSeparator" w:id="0">
    <w:p w:rsidR="00233E40" w:rsidRDefault="00233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5B4" w:rsidRDefault="009B45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5B4" w:rsidRDefault="009B45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E40" w:rsidRDefault="00233E40">
      <w:r>
        <w:separator/>
      </w:r>
    </w:p>
  </w:footnote>
  <w:footnote w:type="continuationSeparator" w:id="0">
    <w:p w:rsidR="00233E40" w:rsidRDefault="00233E40">
      <w:r>
        <w:continuationSeparator/>
      </w:r>
    </w:p>
  </w:footnote>
  <w:footnote w:id="1">
    <w:p w:rsidR="00356305" w:rsidRDefault="00356305" w:rsidP="00356305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356305" w:rsidRDefault="00356305" w:rsidP="00356305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5B4" w:rsidRDefault="009B45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5B4" w:rsidRDefault="009B45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85318"/>
    <w:multiLevelType w:val="hybridMultilevel"/>
    <w:tmpl w:val="36EC5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1B4958"/>
    <w:multiLevelType w:val="hybridMultilevel"/>
    <w:tmpl w:val="E88A7C2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C03DEF"/>
    <w:multiLevelType w:val="hybridMultilevel"/>
    <w:tmpl w:val="36EC5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625DDB"/>
    <w:multiLevelType w:val="hybridMultilevel"/>
    <w:tmpl w:val="D2E2B4B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7"/>
  </w:num>
  <w:num w:numId="6">
    <w:abstractNumId w:val="3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3E40"/>
    <w:rsid w:val="00012286"/>
    <w:rsid w:val="00071CCC"/>
    <w:rsid w:val="000B1390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3E40"/>
    <w:rsid w:val="002723B0"/>
    <w:rsid w:val="00294343"/>
    <w:rsid w:val="00315A4A"/>
    <w:rsid w:val="00356305"/>
    <w:rsid w:val="003B4E72"/>
    <w:rsid w:val="00401A47"/>
    <w:rsid w:val="00455C7E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35C8C"/>
    <w:rsid w:val="00853083"/>
    <w:rsid w:val="008B2F0C"/>
    <w:rsid w:val="008B4928"/>
    <w:rsid w:val="008D2AB8"/>
    <w:rsid w:val="008F1C66"/>
    <w:rsid w:val="00921786"/>
    <w:rsid w:val="00970FE4"/>
    <w:rsid w:val="009B45B4"/>
    <w:rsid w:val="00A0022B"/>
    <w:rsid w:val="00A346FE"/>
    <w:rsid w:val="00A47B4D"/>
    <w:rsid w:val="00A83018"/>
    <w:rsid w:val="00B774DC"/>
    <w:rsid w:val="00C969A6"/>
    <w:rsid w:val="00CA7D36"/>
    <w:rsid w:val="00D17A48"/>
    <w:rsid w:val="00D24208"/>
    <w:rsid w:val="00D60C38"/>
    <w:rsid w:val="00D66893"/>
    <w:rsid w:val="00D90ACB"/>
    <w:rsid w:val="00DC1500"/>
    <w:rsid w:val="00DE7108"/>
    <w:rsid w:val="00E44371"/>
    <w:rsid w:val="00E878DC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5C8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5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8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503C8-D791-4259-95D3-924293604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858</Words>
  <Characters>6807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2020-09-08T08:30:00Z</cp:lastPrinted>
  <dcterms:created xsi:type="dcterms:W3CDTF">2020-09-08T08:32:00Z</dcterms:created>
  <dcterms:modified xsi:type="dcterms:W3CDTF">2020-09-08T08:32:00Z</dcterms:modified>
</cp:coreProperties>
</file>