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06F39" w:rsidRDefault="006676AE" w:rsidP="00D06F3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67FC6" w:rsidRPr="00567FC6">
        <w:rPr>
          <w:b/>
          <w:i w:val="0"/>
          <w:sz w:val="22"/>
          <w:szCs w:val="22"/>
        </w:rPr>
        <w:t>2</w:t>
      </w:r>
      <w:r w:rsidR="00D06F39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67FC6" w:rsidRPr="00567FC6">
        <w:rPr>
          <w:rFonts w:ascii="Times New Roman" w:hAnsi="Times New Roman"/>
          <w:b/>
        </w:rPr>
        <w:t>NA/P/270/2020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FC6" w:rsidRPr="00567FC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FC6" w:rsidRPr="00567FC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67FC6" w:rsidRPr="00567FC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FC6" w:rsidRPr="00567FC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67FC6" w:rsidRPr="00567FC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67FC6" w:rsidRPr="00567FC6">
        <w:rPr>
          <w:rFonts w:ascii="Times New Roman" w:hAnsi="Times New Roman"/>
        </w:rPr>
        <w:t>(</w:t>
      </w:r>
      <w:proofErr w:type="spellStart"/>
      <w:r w:rsidR="00567FC6" w:rsidRPr="00567FC6">
        <w:rPr>
          <w:rFonts w:ascii="Times New Roman" w:hAnsi="Times New Roman"/>
        </w:rPr>
        <w:t>t.j</w:t>
      </w:r>
      <w:proofErr w:type="spellEnd"/>
      <w:r w:rsidR="00567FC6" w:rsidRPr="00567FC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06F39" w:rsidRDefault="00313417" w:rsidP="00D06F3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67FC6" w:rsidRPr="00567FC6">
        <w:rPr>
          <w:rFonts w:ascii="Times New Roman" w:hAnsi="Times New Roman"/>
          <w:b/>
        </w:rPr>
        <w:t xml:space="preserve">Konserwacja oraz serwis instalacji i urządzeń wentylacyjno-klimatyzacyjnych, agregatów wody lodowej oraz urządzeń chłodzących typu </w:t>
      </w:r>
      <w:proofErr w:type="spellStart"/>
      <w:r w:rsidR="00567FC6" w:rsidRPr="00567FC6">
        <w:rPr>
          <w:rFonts w:ascii="Times New Roman" w:hAnsi="Times New Roman"/>
          <w:b/>
        </w:rPr>
        <w:t>split</w:t>
      </w:r>
      <w:proofErr w:type="spellEnd"/>
      <w:r w:rsidR="00567FC6" w:rsidRPr="00567FC6">
        <w:rPr>
          <w:rFonts w:ascii="Times New Roman" w:hAnsi="Times New Roman"/>
          <w:b/>
        </w:rPr>
        <w:t xml:space="preserve"> i </w:t>
      </w:r>
      <w:proofErr w:type="spellStart"/>
      <w:r w:rsidR="00567FC6" w:rsidRPr="00567FC6">
        <w:rPr>
          <w:rFonts w:ascii="Times New Roman" w:hAnsi="Times New Roman"/>
          <w:b/>
        </w:rPr>
        <w:t>multisplit</w:t>
      </w:r>
      <w:proofErr w:type="spellEnd"/>
      <w:r w:rsidR="00567FC6" w:rsidRPr="00567FC6">
        <w:rPr>
          <w:rFonts w:ascii="Times New Roman" w:hAnsi="Times New Roman"/>
          <w:b/>
        </w:rPr>
        <w:t xml:space="preserve"> w budynkach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67FC6" w:rsidRPr="00567FC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67FC6" w:rsidRPr="00997D0F" w:rsidRDefault="00567FC6" w:rsidP="00567FC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D06F39" w:rsidRDefault="00567FC6" w:rsidP="00D06F3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567FC6" w:rsidRPr="00997D0F" w:rsidRDefault="00567FC6" w:rsidP="00567FC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67FC6" w:rsidRPr="000247FF" w:rsidRDefault="00567FC6" w:rsidP="00567FC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567FC6" w:rsidP="00D06F3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06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8D4" w:rsidRDefault="001158D4" w:rsidP="0038231F">
      <w:pPr>
        <w:spacing w:after="0" w:line="240" w:lineRule="auto"/>
      </w:pPr>
      <w:r>
        <w:separator/>
      </w:r>
    </w:p>
  </w:endnote>
  <w:endnote w:type="continuationSeparator" w:id="0">
    <w:p w:rsidR="001158D4" w:rsidRDefault="001158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C6" w:rsidRDefault="00567F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6F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6F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C6" w:rsidRDefault="00567F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8D4" w:rsidRDefault="001158D4" w:rsidP="0038231F">
      <w:pPr>
        <w:spacing w:after="0" w:line="240" w:lineRule="auto"/>
      </w:pPr>
      <w:r>
        <w:separator/>
      </w:r>
    </w:p>
  </w:footnote>
  <w:footnote w:type="continuationSeparator" w:id="0">
    <w:p w:rsidR="001158D4" w:rsidRDefault="001158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C6" w:rsidRDefault="00567F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C6" w:rsidRDefault="00567F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C6" w:rsidRDefault="00567F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8D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58D4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7FC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6F39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492F0F-7F41-469E-9B61-1627B7F5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BD42C-FA11-4775-BAE4-0F9E8AD47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2020-09-07T11:26:00Z</dcterms:created>
  <dcterms:modified xsi:type="dcterms:W3CDTF">2020-09-07T11:27:00Z</dcterms:modified>
</cp:coreProperties>
</file>