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4E901D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03127129" w:rsidR="00A01521" w:rsidRPr="00321CD2" w:rsidRDefault="00A01521" w:rsidP="00321CD2">
      <w:pPr>
        <w:jc w:val="both"/>
        <w:rPr>
          <w:sz w:val="22"/>
          <w:szCs w:val="22"/>
        </w:rPr>
      </w:pPr>
      <w:r>
        <w:t>Przystępując do postępowania o udzielenie zamówienia publicznego, którego przedmiotem</w:t>
      </w:r>
      <w:r w:rsidR="00321CD2">
        <w:t xml:space="preserve"> </w:t>
      </w:r>
      <w:r>
        <w:t xml:space="preserve">jest </w:t>
      </w:r>
      <w:bookmarkStart w:id="0" w:name="_Hlk47328715"/>
      <w:r w:rsidR="00321CD2" w:rsidRPr="00321CD2">
        <w:rPr>
          <w:rFonts w:ascii="Arial" w:hAnsi="Arial" w:cs="Arial"/>
          <w:b/>
          <w:sz w:val="22"/>
          <w:szCs w:val="22"/>
        </w:rPr>
        <w:t xml:space="preserve">dostawę mebli biurowych do pokoju 401 b i 401 d w </w:t>
      </w:r>
      <w:r w:rsidR="00321CD2" w:rsidRPr="00321CD2">
        <w:rPr>
          <w:rFonts w:ascii="Arial" w:hAnsi="Arial" w:cs="Arial"/>
          <w:b/>
          <w:sz w:val="22"/>
          <w:szCs w:val="22"/>
        </w:rPr>
        <w:br/>
        <w:t>paw.A-3 AGH - KC-</w:t>
      </w:r>
      <w:proofErr w:type="spellStart"/>
      <w:r w:rsidR="00321CD2" w:rsidRPr="00321CD2">
        <w:rPr>
          <w:rFonts w:ascii="Arial" w:hAnsi="Arial" w:cs="Arial"/>
          <w:b/>
          <w:sz w:val="22"/>
          <w:szCs w:val="22"/>
        </w:rPr>
        <w:t>zp</w:t>
      </w:r>
      <w:proofErr w:type="spellEnd"/>
      <w:r w:rsidR="00321CD2" w:rsidRPr="00321CD2">
        <w:rPr>
          <w:rFonts w:ascii="Arial" w:hAnsi="Arial" w:cs="Arial"/>
          <w:b/>
          <w:sz w:val="22"/>
          <w:szCs w:val="22"/>
        </w:rPr>
        <w:t>. 272-354/20</w:t>
      </w:r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1BC24909" w:rsidR="008D5BF3" w:rsidRPr="002B4C17" w:rsidRDefault="002B4C17" w:rsidP="008D5BF3">
      <w:pPr>
        <w:widowControl w:val="0"/>
        <w:ind w:right="1"/>
        <w:jc w:val="both"/>
        <w:rPr>
          <w:b/>
          <w:color w:val="FF0000"/>
          <w:u w:val="single"/>
        </w:rPr>
      </w:pPr>
      <w:r w:rsidRPr="00E72F7D">
        <w:rPr>
          <w:b/>
          <w:color w:val="FF0000"/>
          <w:highlight w:val="yellow"/>
          <w:u w:val="single"/>
        </w:rPr>
        <w:t>Zdanie nr 1</w:t>
      </w:r>
      <w:r w:rsidRPr="002B4C17">
        <w:rPr>
          <w:b/>
          <w:color w:val="FF0000"/>
          <w:u w:val="single"/>
        </w:rPr>
        <w:t xml:space="preserve"> 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3C3B56FC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  <w:r w:rsidR="00C92070">
              <w:rPr>
                <w:b/>
                <w:sz w:val="16"/>
                <w:szCs w:val="16"/>
              </w:rPr>
              <w:t>lub wyrób własny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E72F7D">
        <w:trPr>
          <w:trHeight w:val="21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22AF" w14:textId="7D5C75E1" w:rsidR="00411B25" w:rsidRPr="00E72F7D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Pr="00E72F7D">
              <w:rPr>
                <w:b/>
                <w:sz w:val="20"/>
                <w:szCs w:val="20"/>
              </w:rPr>
              <w:t xml:space="preserve">iurko płytowe do wsparcia na komodzie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777777" w:rsidR="00411B25" w:rsidRDefault="0041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EB4CE1" w14:paraId="1B6060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1A4E51C8" w:rsidR="00EB4CE1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komoda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Default="00EB4CE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49A42C9D" w:rsidR="00EB4CE1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3CDBB66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497" w14:textId="590244B9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stolik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47135B34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696BABF9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EF00C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D7C6" w14:textId="4AA29026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ubraniowa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17D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19F" w14:textId="471C86A0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6DA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E15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C334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72678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6965CC4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0F8D5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E982" w14:textId="21C3B1C4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otwarta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CF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EA" w14:textId="6B877B1A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AEF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69EF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EBE9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1BEB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53E13A1D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61672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294" w14:textId="34F08A14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regał wiszący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654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0D4" w14:textId="0AEDE348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1DB0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866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4B7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7CC9C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688B4F6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9968DC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CB0" w14:textId="77E2E02E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krzesło biurowe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BA78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B8" w14:textId="55BF2ECF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C51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B4A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BB3E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0C250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C92070" w14:paraId="4A92DEF7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6B006" w14:textId="77777777" w:rsidR="00C92070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23C" w14:textId="02CE7BB5" w:rsidR="00C92070" w:rsidRDefault="00E72F7D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krzesło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949" w14:textId="77777777" w:rsidR="00C92070" w:rsidRDefault="00C92070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5EC" w14:textId="466C811B" w:rsidR="00C92070" w:rsidRDefault="00E72F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E64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9E2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77EDA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A2C50" w14:textId="77777777" w:rsidR="00C92070" w:rsidRDefault="00C92070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67C16F7" w14:textId="70EEC1B5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>Termin realizacji umowy</w:t>
      </w:r>
      <w:r w:rsidR="002B4C17">
        <w:rPr>
          <w:b/>
        </w:rPr>
        <w:t xml:space="preserve"> z</w:t>
      </w:r>
      <w:r w:rsidR="00057E92">
        <w:rPr>
          <w:b/>
        </w:rPr>
        <w:t>a</w:t>
      </w:r>
      <w:r w:rsidR="002B4C17">
        <w:rPr>
          <w:b/>
        </w:rPr>
        <w:t xml:space="preserve">danie nr 1 </w:t>
      </w:r>
      <w:r w:rsidRPr="008D5BF3">
        <w:rPr>
          <w:b/>
        </w:rPr>
        <w:t xml:space="preserve">: </w:t>
      </w:r>
      <w:r w:rsidRPr="008D5BF3">
        <w:t>………………………</w:t>
      </w:r>
      <w:r w:rsidR="002B4C17">
        <w:t xml:space="preserve">dni </w:t>
      </w:r>
      <w:r w:rsidR="00C92070">
        <w:rPr>
          <w:i/>
          <w:highlight w:val="yellow"/>
        </w:rPr>
        <w:t>(</w:t>
      </w:r>
      <w:r w:rsidR="00C92070" w:rsidRPr="008D5BF3">
        <w:rPr>
          <w:i/>
          <w:highlight w:val="yellow"/>
        </w:rPr>
        <w:t>kryterium oceny ofert)</w:t>
      </w:r>
    </w:p>
    <w:p w14:paraId="3189AEC3" w14:textId="468DE70A" w:rsidR="00A01521" w:rsidRDefault="00A01521" w:rsidP="00A01521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D5BF3">
        <w:rPr>
          <w:b/>
        </w:rPr>
        <w:t xml:space="preserve">Okres udzielonej gwarancji </w:t>
      </w:r>
      <w:r w:rsidR="001312E3">
        <w:rPr>
          <w:b/>
        </w:rPr>
        <w:t xml:space="preserve">na meble </w:t>
      </w:r>
      <w:r w:rsidRPr="008D5BF3">
        <w:rPr>
          <w:b/>
        </w:rPr>
        <w:t>wynosi</w:t>
      </w:r>
      <w:r w:rsidR="002B4C17">
        <w:rPr>
          <w:b/>
        </w:rPr>
        <w:t xml:space="preserve"> zadanie nr 1 </w:t>
      </w:r>
      <w:r w:rsidRPr="008D5BF3">
        <w:rPr>
          <w:b/>
        </w:rPr>
        <w:t>:</w:t>
      </w:r>
      <w:r w:rsidRPr="008D5BF3">
        <w:t xml:space="preserve"> ………</w:t>
      </w:r>
      <w:r w:rsidR="002B4C17">
        <w:t>m-</w:t>
      </w:r>
      <w:proofErr w:type="spellStart"/>
      <w:r w:rsidR="002B4C17">
        <w:t>cy</w:t>
      </w:r>
      <w:proofErr w:type="spellEnd"/>
      <w:r w:rsidR="002B4C17">
        <w:t xml:space="preserve"> 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11341354" w14:textId="70912411" w:rsidR="002B4C17" w:rsidRPr="002B4C17" w:rsidRDefault="001312E3" w:rsidP="001312E3">
      <w:pPr>
        <w:widowControl w:val="0"/>
        <w:spacing w:line="360" w:lineRule="auto"/>
        <w:ind w:right="1"/>
        <w:rPr>
          <w:b/>
          <w:color w:val="FF0000"/>
          <w:u w:val="single"/>
        </w:rPr>
      </w:pPr>
      <w:r w:rsidRPr="008D5BF3">
        <w:rPr>
          <w:b/>
        </w:rPr>
        <w:t xml:space="preserve">Okres udzielonej gwarancji </w:t>
      </w:r>
      <w:r>
        <w:rPr>
          <w:b/>
        </w:rPr>
        <w:t>na krzesła :………m-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 </w:t>
      </w:r>
      <w:r>
        <w:t>.</w:t>
      </w:r>
      <w:r>
        <w:br/>
      </w:r>
      <w:bookmarkStart w:id="1" w:name="_GoBack"/>
      <w:bookmarkEnd w:id="1"/>
      <w:r w:rsidR="002B4C17" w:rsidRPr="00E72F7D">
        <w:rPr>
          <w:b/>
          <w:color w:val="FF0000"/>
          <w:highlight w:val="yellow"/>
          <w:u w:val="single"/>
        </w:rPr>
        <w:lastRenderedPageBreak/>
        <w:t>Zdanie nr 2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2414"/>
        <w:gridCol w:w="567"/>
        <w:gridCol w:w="1135"/>
        <w:gridCol w:w="852"/>
        <w:gridCol w:w="567"/>
        <w:gridCol w:w="1418"/>
      </w:tblGrid>
      <w:tr w:rsidR="002B4C17" w14:paraId="4440B050" w14:textId="77777777" w:rsidTr="009977E6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D636B0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CC81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95F9F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4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A46FF8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0868701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A1B50B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AB3CCA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47EA66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68F81CC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75C4D5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6E0CE97B" w14:textId="77777777" w:rsidR="002B4C17" w:rsidRDefault="002B4C17" w:rsidP="00D15C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66062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6507B4CD" w14:textId="77777777" w:rsidR="002B4C17" w:rsidRDefault="002B4C17" w:rsidP="00D15C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73B00F1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2B4C17" w14:paraId="764690E0" w14:textId="77777777" w:rsidTr="009977E6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8D2BF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798928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F9DF8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AC219E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25ACE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B2515A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E7C33C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39B0F6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2B4C17" w14:paraId="08162BA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30D478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312" w14:textId="3F7FE299" w:rsidR="002B4C17" w:rsidRPr="009977E6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 w:rsidRPr="009977E6">
              <w:rPr>
                <w:b/>
                <w:sz w:val="20"/>
                <w:szCs w:val="20"/>
              </w:rPr>
              <w:t xml:space="preserve">Kontener mobilny z 3 szuflady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8B36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001" w14:textId="2E09F722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CAF4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BE64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95F4AC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D8252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16097754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46686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14DF" w14:textId="64558628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ubraniowa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81F5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70C4" w14:textId="4008A1CB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E41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6535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9958BA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DB370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514A1D1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3885E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3020" w14:textId="6B996145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Szafa aktowa otwarta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1B62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5DB0" w14:textId="763585E1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FAB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5EF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52C0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F5DDC7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56F0A9C3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4A0618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964A" w14:textId="7038B877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Stanowisko dwuosobowe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9157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8521" w14:textId="4B09A650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2A9D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AAF7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CAF2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E85ACF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0653913F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AD93B3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2F84" w14:textId="57114DAE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Biurko prostokątne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AD9A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ADD6" w14:textId="4DDE0272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A9C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819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B7D20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051EB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2FA4CA8A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F7CE84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7360" w14:textId="046E3337" w:rsidR="002B4C17" w:rsidRDefault="009977E6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Fotel obrotowy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E00C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12B6" w14:textId="12AF772F" w:rsidR="002B4C17" w:rsidRDefault="009977E6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AEC0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E57A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EE381C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EB6C4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253DBF3C" w14:textId="77777777" w:rsidTr="00D15CFE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7240" w14:textId="77777777" w:rsidR="002B4C17" w:rsidRDefault="002B4C17" w:rsidP="00D15CFE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D48E46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42FE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CD75F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F543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CDE15B2" w14:textId="77777777" w:rsidR="002B4C17" w:rsidRDefault="002B4C17" w:rsidP="002B4C17">
      <w:pPr>
        <w:widowControl w:val="0"/>
        <w:spacing w:line="360" w:lineRule="auto"/>
        <w:ind w:right="1"/>
        <w:jc w:val="both"/>
        <w:rPr>
          <w:b/>
        </w:rPr>
      </w:pPr>
    </w:p>
    <w:p w14:paraId="7EF330A4" w14:textId="128A3C49" w:rsidR="002B4C17" w:rsidRPr="008D5BF3" w:rsidRDefault="002B4C17" w:rsidP="002B4C17">
      <w:pPr>
        <w:widowControl w:val="0"/>
        <w:spacing w:line="360" w:lineRule="auto"/>
        <w:ind w:right="1"/>
        <w:rPr>
          <w:i/>
        </w:rPr>
      </w:pPr>
      <w:r w:rsidRPr="008D5BF3">
        <w:rPr>
          <w:b/>
        </w:rPr>
        <w:t>Termin realizacji umowy</w:t>
      </w:r>
      <w:r>
        <w:rPr>
          <w:b/>
        </w:rPr>
        <w:t xml:space="preserve"> z</w:t>
      </w:r>
      <w:r w:rsidR="00057E92">
        <w:rPr>
          <w:b/>
        </w:rPr>
        <w:t>a</w:t>
      </w:r>
      <w:r>
        <w:rPr>
          <w:b/>
        </w:rPr>
        <w:t xml:space="preserve">danie nr 2 </w:t>
      </w:r>
      <w:r w:rsidRPr="008D5BF3">
        <w:rPr>
          <w:b/>
        </w:rPr>
        <w:t xml:space="preserve">: </w:t>
      </w:r>
      <w:r w:rsidRPr="008D5BF3">
        <w:t>………………………</w:t>
      </w:r>
      <w:r>
        <w:t xml:space="preserve">dni </w:t>
      </w:r>
      <w:r>
        <w:rPr>
          <w:i/>
          <w:highlight w:val="yellow"/>
        </w:rPr>
        <w:t>(</w:t>
      </w:r>
      <w:r w:rsidRPr="008D5BF3">
        <w:rPr>
          <w:i/>
          <w:highlight w:val="yellow"/>
        </w:rPr>
        <w:t>kryterium oceny ofert)</w:t>
      </w:r>
    </w:p>
    <w:p w14:paraId="529E01C2" w14:textId="7AC0178F" w:rsidR="002B4C17" w:rsidRDefault="002B4C17" w:rsidP="002B4C17">
      <w:pPr>
        <w:widowControl w:val="0"/>
        <w:spacing w:line="360" w:lineRule="auto"/>
        <w:ind w:right="1"/>
        <w:rPr>
          <w:i/>
          <w:highlight w:val="yellow"/>
        </w:rPr>
      </w:pPr>
      <w:r w:rsidRPr="008D5BF3">
        <w:rPr>
          <w:b/>
        </w:rPr>
        <w:t xml:space="preserve">Okres udzielonej gwarancji </w:t>
      </w:r>
      <w:r w:rsidR="001312E3">
        <w:rPr>
          <w:b/>
        </w:rPr>
        <w:t xml:space="preserve">na meble </w:t>
      </w:r>
      <w:r w:rsidRPr="008D5BF3">
        <w:rPr>
          <w:b/>
        </w:rPr>
        <w:t>wynosi</w:t>
      </w:r>
      <w:r>
        <w:rPr>
          <w:b/>
        </w:rPr>
        <w:t xml:space="preserve"> zadanie nr 2 </w:t>
      </w:r>
      <w:r w:rsidRPr="008D5BF3">
        <w:rPr>
          <w:b/>
        </w:rPr>
        <w:t>:</w:t>
      </w:r>
      <w:r w:rsidRPr="008D5BF3">
        <w:t xml:space="preserve"> …………</w:t>
      </w:r>
      <w:r>
        <w:t>m-</w:t>
      </w:r>
      <w:proofErr w:type="spellStart"/>
      <w:r>
        <w:t>cy</w:t>
      </w:r>
      <w:proofErr w:type="spellEnd"/>
      <w:r w:rsidRPr="008D5BF3">
        <w:t>(</w:t>
      </w:r>
      <w:r w:rsidRPr="008D5BF3">
        <w:rPr>
          <w:i/>
          <w:highlight w:val="yellow"/>
        </w:rPr>
        <w:t>kryterium oceny ofert)</w:t>
      </w:r>
    </w:p>
    <w:p w14:paraId="3654B479" w14:textId="4834B0CA" w:rsidR="001312E3" w:rsidRDefault="001312E3" w:rsidP="002B4C17">
      <w:pPr>
        <w:widowControl w:val="0"/>
        <w:spacing w:line="360" w:lineRule="auto"/>
        <w:ind w:right="1"/>
      </w:pPr>
      <w:r w:rsidRPr="008D5BF3">
        <w:rPr>
          <w:b/>
        </w:rPr>
        <w:t xml:space="preserve">Okres udzielonej gwarancji </w:t>
      </w:r>
      <w:r>
        <w:rPr>
          <w:b/>
        </w:rPr>
        <w:t xml:space="preserve">na </w:t>
      </w:r>
      <w:r>
        <w:rPr>
          <w:b/>
        </w:rPr>
        <w:t>krzesła :………m-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 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2B6E3462"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92070">
        <w:rPr>
          <w:color w:val="00000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3DDC4E7F" w14:textId="5D170CDA" w:rsidR="00C11282" w:rsidRPr="00C92070" w:rsidRDefault="00C11282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>Oświadczamy, że</w:t>
      </w:r>
      <w:r>
        <w:rPr>
          <w:color w:val="000000"/>
          <w:lang w:eastAsia="ar-SA"/>
        </w:rPr>
        <w:t xml:space="preserve"> przed podpisaniem umowy zostaną dostarczone wszystkie certyfikaty wymagane  w opisie przedmiotu zamówienia.  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282236" w14:textId="4CB534FA" w:rsidR="009977E6" w:rsidRDefault="009977E6" w:rsidP="00A01521">
      <w:pPr>
        <w:ind w:left="360"/>
        <w:jc w:val="both"/>
        <w:rPr>
          <w:i/>
        </w:rPr>
      </w:pPr>
    </w:p>
    <w:p w14:paraId="5EBE3FF9" w14:textId="77777777" w:rsidR="009977E6" w:rsidRPr="00C92070" w:rsidRDefault="009977E6" w:rsidP="00A01521">
      <w:pPr>
        <w:ind w:left="360"/>
        <w:jc w:val="both"/>
        <w:rPr>
          <w:i/>
        </w:rPr>
      </w:pPr>
    </w:p>
    <w:p w14:paraId="10E4D9D5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po zakończeniu postępowania wadium należy zwrócić.</w:t>
      </w:r>
      <w:r w:rsidRPr="00C92070">
        <w:rPr>
          <w:rStyle w:val="Odwoanieprzypisudolnego"/>
          <w:sz w:val="22"/>
        </w:rPr>
        <w:footnoteReference w:id="1"/>
      </w:r>
    </w:p>
    <w:p w14:paraId="3BEAC581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Bank: ........................................................................</w:t>
      </w:r>
    </w:p>
    <w:p w14:paraId="38A7ABC6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Nr konta ....................................................................</w:t>
      </w:r>
    </w:p>
    <w:p w14:paraId="13759077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Inne ...........................................................................</w:t>
      </w: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777777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  <w:t>Wzór podpisu</w:t>
      </w:r>
    </w:p>
    <w:p w14:paraId="7AF97313" w14:textId="77777777" w:rsidR="00A01521" w:rsidRPr="00C9207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8"/>
        </w:rPr>
      </w:pPr>
    </w:p>
    <w:p w14:paraId="4EC08D99" w14:textId="70DFAD76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0DF653F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oferta zawiera ………………… kolejno ponumerowanych stron.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0730768D" w14:textId="77777777" w:rsidR="002036B5" w:rsidRPr="000304DF" w:rsidRDefault="002036B5" w:rsidP="002036B5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ED99C" w14:textId="77777777" w:rsidR="002D7B86" w:rsidRDefault="002D7B86">
      <w:r>
        <w:separator/>
      </w:r>
    </w:p>
  </w:endnote>
  <w:endnote w:type="continuationSeparator" w:id="0">
    <w:p w14:paraId="4C1D9EA6" w14:textId="77777777" w:rsidR="002D7B86" w:rsidRDefault="002D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42F4C" w14:textId="77777777" w:rsidR="002D7B86" w:rsidRDefault="002D7B86">
      <w:r>
        <w:separator/>
      </w:r>
    </w:p>
  </w:footnote>
  <w:footnote w:type="continuationSeparator" w:id="0">
    <w:p w14:paraId="3A5D4E14" w14:textId="77777777" w:rsidR="002D7B86" w:rsidRDefault="002D7B86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E14"/>
    <w:rsid w:val="000304DF"/>
    <w:rsid w:val="00033D73"/>
    <w:rsid w:val="00036968"/>
    <w:rsid w:val="0004196C"/>
    <w:rsid w:val="00057E92"/>
    <w:rsid w:val="00113376"/>
    <w:rsid w:val="001312E3"/>
    <w:rsid w:val="001E72D6"/>
    <w:rsid w:val="001F0269"/>
    <w:rsid w:val="00201E5B"/>
    <w:rsid w:val="002036B5"/>
    <w:rsid w:val="0022732C"/>
    <w:rsid w:val="00227D2E"/>
    <w:rsid w:val="00240E71"/>
    <w:rsid w:val="00255C67"/>
    <w:rsid w:val="002B4C17"/>
    <w:rsid w:val="002C6E15"/>
    <w:rsid w:val="002D3DCB"/>
    <w:rsid w:val="002D7B86"/>
    <w:rsid w:val="0031733C"/>
    <w:rsid w:val="00321CD2"/>
    <w:rsid w:val="003437A2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7815AB"/>
    <w:rsid w:val="007F3810"/>
    <w:rsid w:val="00810218"/>
    <w:rsid w:val="008422CC"/>
    <w:rsid w:val="008A1E2B"/>
    <w:rsid w:val="008D5BF3"/>
    <w:rsid w:val="008D7A6D"/>
    <w:rsid w:val="009031B9"/>
    <w:rsid w:val="00945AB6"/>
    <w:rsid w:val="00973E29"/>
    <w:rsid w:val="009977E6"/>
    <w:rsid w:val="009B3D7C"/>
    <w:rsid w:val="00A01521"/>
    <w:rsid w:val="00AE20E8"/>
    <w:rsid w:val="00B41BC8"/>
    <w:rsid w:val="00B62F32"/>
    <w:rsid w:val="00B72947"/>
    <w:rsid w:val="00BE226E"/>
    <w:rsid w:val="00C11282"/>
    <w:rsid w:val="00C85B56"/>
    <w:rsid w:val="00C87E14"/>
    <w:rsid w:val="00C92070"/>
    <w:rsid w:val="00CE6162"/>
    <w:rsid w:val="00D467B1"/>
    <w:rsid w:val="00D91D60"/>
    <w:rsid w:val="00DD32CA"/>
    <w:rsid w:val="00E26D19"/>
    <w:rsid w:val="00E53EAF"/>
    <w:rsid w:val="00E72F7D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A8E0530C-E48C-4B96-B6DD-BB4580E2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1A95C-F5C8-43C1-8BE4-C2F780FD9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681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12</cp:revision>
  <cp:lastPrinted>2020-06-29T08:02:00Z</cp:lastPrinted>
  <dcterms:created xsi:type="dcterms:W3CDTF">2020-06-29T08:02:00Z</dcterms:created>
  <dcterms:modified xsi:type="dcterms:W3CDTF">2020-09-02T06:26:00Z</dcterms:modified>
</cp:coreProperties>
</file>