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201C4" w:rsidRPr="001201C4" w:rsidRDefault="001201C4" w:rsidP="008D2AB8">
      <w:pPr>
        <w:ind w:right="-110"/>
        <w:rPr>
          <w:b/>
        </w:rPr>
      </w:pPr>
      <w:r w:rsidRPr="001201C4">
        <w:rPr>
          <w:b/>
        </w:rPr>
        <w:t>Akademia Górniczo - Hutnicza</w:t>
      </w:r>
    </w:p>
    <w:p w:rsidR="001201C4" w:rsidRPr="001201C4" w:rsidRDefault="001201C4" w:rsidP="008D2AB8">
      <w:pPr>
        <w:ind w:right="-110"/>
        <w:rPr>
          <w:b/>
        </w:rPr>
      </w:pPr>
      <w:r w:rsidRPr="001201C4">
        <w:rPr>
          <w:b/>
        </w:rPr>
        <w:t>im. Stanisława Staszica w Krakowie</w:t>
      </w:r>
    </w:p>
    <w:p w:rsidR="008D2AB8" w:rsidRDefault="001201C4" w:rsidP="008D2AB8">
      <w:pPr>
        <w:ind w:right="-110"/>
        <w:rPr>
          <w:b/>
        </w:rPr>
      </w:pPr>
      <w:r w:rsidRPr="001201C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201C4" w:rsidP="008D2AB8">
      <w:pPr>
        <w:ind w:right="-110"/>
        <w:rPr>
          <w:b/>
        </w:rPr>
      </w:pPr>
      <w:r w:rsidRPr="001201C4">
        <w:rPr>
          <w:b/>
        </w:rPr>
        <w:t>Al. Mickiewicza</w:t>
      </w:r>
      <w:r w:rsidR="008D2AB8">
        <w:rPr>
          <w:b/>
        </w:rPr>
        <w:t xml:space="preserve"> </w:t>
      </w:r>
      <w:r w:rsidRPr="001201C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1201C4" w:rsidP="008D2AB8">
      <w:pPr>
        <w:rPr>
          <w:b/>
        </w:rPr>
      </w:pPr>
      <w:r w:rsidRPr="001201C4">
        <w:rPr>
          <w:b/>
        </w:rPr>
        <w:t>30-059</w:t>
      </w:r>
      <w:r w:rsidR="008D2AB8">
        <w:rPr>
          <w:b/>
        </w:rPr>
        <w:t xml:space="preserve"> </w:t>
      </w:r>
      <w:r w:rsidRPr="001201C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201C4" w:rsidRPr="001201C4">
        <w:rPr>
          <w:b/>
        </w:rPr>
        <w:t xml:space="preserve">dostawa 2 sztuk stanowiska do testów subiektywnych usług multimedialnych wysokiej jakości dla </w:t>
      </w:r>
      <w:proofErr w:type="spellStart"/>
      <w:r w:rsidR="001201C4" w:rsidRPr="001201C4">
        <w:rPr>
          <w:b/>
        </w:rPr>
        <w:t>WIEiT</w:t>
      </w:r>
      <w:proofErr w:type="spellEnd"/>
      <w:r w:rsidR="001201C4" w:rsidRPr="001201C4">
        <w:rPr>
          <w:b/>
        </w:rPr>
        <w:t xml:space="preserve"> - KC-zp.272-456/20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9E6314">
        <w:t xml:space="preserve">ealizację przedmiotu zamówienia, </w:t>
      </w:r>
      <w:r>
        <w:t>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9A03E4" w:rsidRPr="001B7180" w:rsidTr="00560E4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9A03E4" w:rsidRPr="001B7180" w:rsidRDefault="009A03E4" w:rsidP="00560E44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9A03E4" w:rsidRPr="001B7180" w:rsidRDefault="009A03E4" w:rsidP="00560E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9A03E4" w:rsidRPr="001B7180" w:rsidRDefault="009A03E4" w:rsidP="00560E44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A03E4" w:rsidRPr="001B7180" w:rsidTr="00560E4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A03E4" w:rsidRPr="001B7180" w:rsidRDefault="009A03E4" w:rsidP="00560E44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A03E4" w:rsidRPr="001B7180" w:rsidTr="00560E4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bookmarkStart w:id="0" w:name="_GoBack" w:colFirst="3" w:colLast="3"/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Telewizor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69188F" w:rsidRDefault="009A03E4" w:rsidP="00560E44">
            <w:pPr>
              <w:rPr>
                <w:b/>
                <w:color w:val="000000" w:themeColor="text1"/>
                <w:sz w:val="22"/>
                <w:szCs w:val="22"/>
              </w:rPr>
            </w:pPr>
            <w:r w:rsidRPr="0069188F">
              <w:rPr>
                <w:b/>
                <w:color w:val="000000" w:themeColor="text1"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</w:tr>
      <w:tr w:rsidR="009A03E4" w:rsidRPr="001B7180" w:rsidTr="00560E4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suppressAutoHyphens/>
              <w:spacing w:after="120"/>
              <w:rPr>
                <w:sz w:val="22"/>
                <w:szCs w:val="22"/>
              </w:rPr>
            </w:pPr>
          </w:p>
          <w:p w:rsidR="009A03E4" w:rsidRPr="001B7180" w:rsidRDefault="009A03E4" w:rsidP="009A03E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Zestaw komputerowy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69188F" w:rsidRDefault="009A03E4" w:rsidP="00560E44">
            <w:pPr>
              <w:rPr>
                <w:b/>
                <w:color w:val="000000" w:themeColor="text1"/>
                <w:sz w:val="22"/>
                <w:szCs w:val="22"/>
              </w:rPr>
            </w:pPr>
            <w:r w:rsidRPr="0069188F">
              <w:rPr>
                <w:b/>
                <w:color w:val="000000" w:themeColor="text1"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</w:tr>
      <w:bookmarkEnd w:id="0"/>
      <w:tr w:rsidR="009A03E4" w:rsidRPr="001B7180" w:rsidTr="00560E4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  <w:p w:rsidR="009A03E4" w:rsidRPr="001B7180" w:rsidRDefault="009A03E4" w:rsidP="00560E44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</w:tr>
      <w:tr w:rsidR="009A03E4" w:rsidRPr="001B7180" w:rsidTr="00560E4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9A03E4" w:rsidRPr="001B7180" w:rsidRDefault="009A03E4" w:rsidP="00560E44">
            <w:pPr>
              <w:rPr>
                <w:sz w:val="22"/>
                <w:szCs w:val="22"/>
              </w:rPr>
            </w:pPr>
          </w:p>
          <w:p w:rsidR="009A03E4" w:rsidRPr="001B7180" w:rsidRDefault="009A03E4" w:rsidP="00560E44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A03E4" w:rsidRPr="001B7180" w:rsidRDefault="009A03E4" w:rsidP="00560E44">
            <w:pPr>
              <w:ind w:right="425"/>
              <w:rPr>
                <w:sz w:val="22"/>
                <w:szCs w:val="22"/>
              </w:rPr>
            </w:pPr>
          </w:p>
        </w:tc>
      </w:tr>
    </w:tbl>
    <w:p w:rsidR="009A03E4" w:rsidRPr="001B7180" w:rsidRDefault="009A03E4" w:rsidP="009A03E4">
      <w:pPr>
        <w:widowControl w:val="0"/>
        <w:ind w:right="1"/>
        <w:rPr>
          <w:sz w:val="22"/>
          <w:szCs w:val="22"/>
        </w:rPr>
      </w:pPr>
    </w:p>
    <w:p w:rsidR="009A03E4" w:rsidRPr="001B7180" w:rsidRDefault="009A03E4" w:rsidP="009A03E4">
      <w:pPr>
        <w:rPr>
          <w:sz w:val="22"/>
          <w:szCs w:val="22"/>
        </w:rPr>
      </w:pPr>
      <w:r w:rsidRPr="001B7180">
        <w:rPr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na zestawy komputerowe </w:t>
      </w:r>
      <w:r>
        <w:rPr>
          <w:sz w:val="22"/>
          <w:szCs w:val="22"/>
        </w:rPr>
        <w:t>wchodzące</w:t>
      </w:r>
      <w:r w:rsidRPr="001B7180">
        <w:rPr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E6314">
        <w:rPr>
          <w:b/>
        </w:rPr>
        <w:t>……………</w:t>
      </w:r>
      <w:r w:rsidR="009E6314" w:rsidRPr="009E6314">
        <w:rPr>
          <w:b/>
        </w:rPr>
        <w:t xml:space="preserve"> dni od daty otrzymania potwierdzenia z </w:t>
      </w:r>
      <w:proofErr w:type="spellStart"/>
      <w:r w:rsidR="009E6314" w:rsidRPr="009E6314">
        <w:rPr>
          <w:b/>
        </w:rPr>
        <w:t>MNiSW</w:t>
      </w:r>
      <w:proofErr w:type="spellEnd"/>
      <w:r w:rsidR="009E6314">
        <w:t xml:space="preserve"> </w:t>
      </w:r>
      <w:r w:rsidR="009E6314" w:rsidRPr="009E6314">
        <w:t>(</w:t>
      </w:r>
      <w:r w:rsidRPr="009E6314">
        <w:rPr>
          <w:i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E6314">
        <w:rPr>
          <w:b/>
        </w:rPr>
        <w:t>…………</w:t>
      </w:r>
      <w:r w:rsidR="009E6314" w:rsidRPr="009E6314">
        <w:rPr>
          <w:b/>
        </w:rPr>
        <w:t xml:space="preserve"> miesięcy</w:t>
      </w:r>
      <w:r w:rsidR="009E6314" w:rsidRPr="009E6314">
        <w:t xml:space="preserve"> </w:t>
      </w:r>
      <w:r w:rsidRPr="009E6314">
        <w:t>(</w:t>
      </w:r>
      <w:r w:rsidRPr="009E6314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3C7A50" w:rsidRPr="005C133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9E6314">
        <w:rPr>
          <w:color w:val="000000"/>
          <w:sz w:val="22"/>
          <w:szCs w:val="22"/>
          <w:lang w:eastAsia="ar-SA"/>
        </w:rPr>
        <w:t>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9E6314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C704D9" w:rsidRPr="001B7180" w:rsidRDefault="00C704D9" w:rsidP="00C704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zestawy komputerowe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C704D9" w:rsidRPr="00C704D9" w:rsidRDefault="00C704D9" w:rsidP="00C704D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1B7180">
        <w:rPr>
          <w:b/>
          <w:color w:val="000000"/>
          <w:sz w:val="22"/>
          <w:szCs w:val="22"/>
          <w:lang w:eastAsia="ar-SA"/>
        </w:rPr>
        <w:t>zestawy komputerowe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1B7180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9E631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9E6314">
        <w:rPr>
          <w:i/>
          <w:sz w:val="22"/>
          <w:szCs w:val="22"/>
        </w:rPr>
        <w:t>oświadczenia np. przez jego wykreślenie).</w:t>
      </w:r>
    </w:p>
    <w:p w:rsidR="00FE545C" w:rsidRPr="009E631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E631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9E631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E6314">
        <w:rPr>
          <w:sz w:val="20"/>
          <w:szCs w:val="22"/>
        </w:rPr>
        <w:t>po zakończeniu postępowania wadium należy zwrócić.</w:t>
      </w:r>
      <w:r w:rsidRPr="009E6314">
        <w:rPr>
          <w:rStyle w:val="Odwoanieprzypisudolnego"/>
          <w:sz w:val="20"/>
          <w:szCs w:val="22"/>
        </w:rPr>
        <w:footnoteReference w:id="1"/>
      </w:r>
    </w:p>
    <w:p w:rsidR="00FE545C" w:rsidRPr="009E631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E6314">
        <w:rPr>
          <w:sz w:val="20"/>
          <w:szCs w:val="22"/>
        </w:rPr>
        <w:t>Bank: ........................................................................</w:t>
      </w:r>
    </w:p>
    <w:p w:rsidR="00FE545C" w:rsidRPr="009E631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E6314">
        <w:rPr>
          <w:sz w:val="20"/>
          <w:szCs w:val="22"/>
        </w:rPr>
        <w:t>Nr konta ....................................................................</w:t>
      </w:r>
    </w:p>
    <w:p w:rsidR="00FE545C" w:rsidRPr="009E631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E631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E631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DB6B2F" w:rsidRDefault="00DB6B2F" w:rsidP="00DB6B2F">
      <w:pPr>
        <w:jc w:val="both"/>
        <w:rPr>
          <w:b/>
          <w:color w:val="FF0000"/>
          <w:sz w:val="22"/>
          <w:szCs w:val="22"/>
        </w:rPr>
      </w:pPr>
    </w:p>
    <w:p w:rsidR="00DB6B2F" w:rsidRDefault="00DB6B2F" w:rsidP="00DB6B2F">
      <w:pPr>
        <w:jc w:val="both"/>
        <w:rPr>
          <w:b/>
          <w:color w:val="FF0000"/>
          <w:sz w:val="22"/>
          <w:szCs w:val="22"/>
        </w:rPr>
      </w:pPr>
    </w:p>
    <w:p w:rsidR="00DB6B2F" w:rsidRPr="005C133F" w:rsidRDefault="00DB6B2F" w:rsidP="00DB6B2F">
      <w:pPr>
        <w:jc w:val="both"/>
        <w:rPr>
          <w:b/>
          <w:color w:val="FF0000"/>
          <w:sz w:val="22"/>
          <w:szCs w:val="22"/>
        </w:rPr>
      </w:pPr>
      <w:r w:rsidRPr="005C133F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40F" w:rsidRDefault="0081440F">
      <w:r>
        <w:separator/>
      </w:r>
    </w:p>
  </w:endnote>
  <w:endnote w:type="continuationSeparator" w:id="0">
    <w:p w:rsidR="0081440F" w:rsidRDefault="00814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1C4" w:rsidRDefault="001201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1C4" w:rsidRDefault="001201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40F" w:rsidRDefault="0081440F">
      <w:r>
        <w:separator/>
      </w:r>
    </w:p>
  </w:footnote>
  <w:footnote w:type="continuationSeparator" w:id="0">
    <w:p w:rsidR="0081440F" w:rsidRDefault="0081440F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1C4" w:rsidRDefault="001201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1C4" w:rsidRDefault="001201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40F"/>
    <w:rsid w:val="00012286"/>
    <w:rsid w:val="00071CCC"/>
    <w:rsid w:val="000B731D"/>
    <w:rsid w:val="000D6134"/>
    <w:rsid w:val="000E09C7"/>
    <w:rsid w:val="000F6589"/>
    <w:rsid w:val="00106636"/>
    <w:rsid w:val="00116EC6"/>
    <w:rsid w:val="001201C4"/>
    <w:rsid w:val="001801DD"/>
    <w:rsid w:val="001D4612"/>
    <w:rsid w:val="00207E98"/>
    <w:rsid w:val="002723B0"/>
    <w:rsid w:val="00315A4A"/>
    <w:rsid w:val="003C7A5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188F"/>
    <w:rsid w:val="007748F0"/>
    <w:rsid w:val="007A4321"/>
    <w:rsid w:val="0081440F"/>
    <w:rsid w:val="00833933"/>
    <w:rsid w:val="00853083"/>
    <w:rsid w:val="008B2F0C"/>
    <w:rsid w:val="008B4928"/>
    <w:rsid w:val="008D2AB8"/>
    <w:rsid w:val="008F1C66"/>
    <w:rsid w:val="00970FE4"/>
    <w:rsid w:val="009A03E4"/>
    <w:rsid w:val="009E6314"/>
    <w:rsid w:val="00A0022B"/>
    <w:rsid w:val="00A346FE"/>
    <w:rsid w:val="00A47B4D"/>
    <w:rsid w:val="00A83018"/>
    <w:rsid w:val="00B774DC"/>
    <w:rsid w:val="00C704D9"/>
    <w:rsid w:val="00C969A6"/>
    <w:rsid w:val="00CA7D36"/>
    <w:rsid w:val="00D24208"/>
    <w:rsid w:val="00D60C38"/>
    <w:rsid w:val="00D66893"/>
    <w:rsid w:val="00D90ACB"/>
    <w:rsid w:val="00DB6B2F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94A9A-936B-48CF-907C-D7A7231F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750</Words>
  <Characters>5736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2020-09-03T07:39:00Z</dcterms:created>
  <dcterms:modified xsi:type="dcterms:W3CDTF">2020-09-04T08:20:00Z</dcterms:modified>
</cp:coreProperties>
</file>