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2C9E8" w14:textId="77777777" w:rsidR="001A443E" w:rsidRDefault="005A5B22" w:rsidP="001A443E">
      <w:pPr>
        <w:jc w:val="right"/>
        <w:rPr>
          <w:b/>
          <w:bCs/>
          <w:sz w:val="24"/>
        </w:rPr>
      </w:pPr>
      <w:r w:rsidRPr="005A5B22">
        <w:rPr>
          <w:sz w:val="24"/>
        </w:rPr>
        <w:t>Kolbuszowa</w:t>
      </w:r>
      <w:r w:rsidR="001A443E">
        <w:rPr>
          <w:sz w:val="24"/>
        </w:rPr>
        <w:t xml:space="preserve"> dnia: </w:t>
      </w:r>
      <w:r w:rsidRPr="005A5B22">
        <w:rPr>
          <w:sz w:val="24"/>
        </w:rPr>
        <w:t>2020-09-11</w:t>
      </w:r>
    </w:p>
    <w:p w14:paraId="5088A478" w14:textId="77777777" w:rsidR="001A443E" w:rsidRDefault="001A443E" w:rsidP="00A80738">
      <w:pPr>
        <w:rPr>
          <w:b/>
          <w:bCs/>
          <w:sz w:val="24"/>
        </w:rPr>
      </w:pPr>
    </w:p>
    <w:p w14:paraId="251A6B9C" w14:textId="77777777" w:rsidR="001A443E" w:rsidRDefault="001A443E" w:rsidP="00A80738">
      <w:pPr>
        <w:rPr>
          <w:b/>
          <w:bCs/>
          <w:sz w:val="24"/>
        </w:rPr>
      </w:pPr>
    </w:p>
    <w:p w14:paraId="019EF540" w14:textId="77777777" w:rsidR="00A80738" w:rsidRDefault="005A5B22" w:rsidP="0018613E">
      <w:pPr>
        <w:spacing w:after="40"/>
        <w:rPr>
          <w:b/>
          <w:bCs/>
          <w:sz w:val="24"/>
        </w:rPr>
      </w:pPr>
      <w:r w:rsidRPr="005A5B22">
        <w:rPr>
          <w:b/>
          <w:bCs/>
          <w:sz w:val="24"/>
        </w:rPr>
        <w:t>Samodzielny Publiczny Zespół Opieki Zdrowotnej w Kolbuszowej</w:t>
      </w:r>
    </w:p>
    <w:p w14:paraId="4A3346DB" w14:textId="77777777" w:rsidR="00A80738" w:rsidRPr="0018613E" w:rsidRDefault="005A5B22" w:rsidP="00A80738">
      <w:pPr>
        <w:rPr>
          <w:bCs/>
          <w:sz w:val="24"/>
        </w:rPr>
      </w:pPr>
      <w:r w:rsidRPr="005A5B22">
        <w:rPr>
          <w:bCs/>
          <w:sz w:val="24"/>
        </w:rPr>
        <w:t>Grunwaldzka</w:t>
      </w:r>
      <w:r w:rsidR="00A80738" w:rsidRPr="0018613E">
        <w:rPr>
          <w:bCs/>
          <w:sz w:val="24"/>
        </w:rPr>
        <w:t xml:space="preserve"> </w:t>
      </w:r>
      <w:r w:rsidRPr="005A5B22">
        <w:rPr>
          <w:bCs/>
          <w:sz w:val="24"/>
        </w:rPr>
        <w:t>4</w:t>
      </w:r>
    </w:p>
    <w:p w14:paraId="2C3218A7" w14:textId="77777777" w:rsidR="00A80738" w:rsidRPr="0018613E" w:rsidRDefault="005A5B22" w:rsidP="00A80738">
      <w:pPr>
        <w:rPr>
          <w:bCs/>
          <w:sz w:val="24"/>
        </w:rPr>
      </w:pPr>
      <w:r w:rsidRPr="005A5B22">
        <w:rPr>
          <w:bCs/>
          <w:sz w:val="24"/>
        </w:rPr>
        <w:t>36-100</w:t>
      </w:r>
      <w:r w:rsidR="00A80738" w:rsidRPr="0018613E">
        <w:rPr>
          <w:bCs/>
          <w:sz w:val="24"/>
        </w:rPr>
        <w:t xml:space="preserve"> </w:t>
      </w:r>
      <w:r w:rsidRPr="005A5B22">
        <w:rPr>
          <w:bCs/>
          <w:sz w:val="24"/>
        </w:rPr>
        <w:t>Kolbuszowa</w:t>
      </w:r>
    </w:p>
    <w:p w14:paraId="18E87C7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FC754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2B91D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869A4F" w14:textId="77777777"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A5B22" w:rsidRPr="005A5B22">
        <w:rPr>
          <w:b/>
          <w:sz w:val="24"/>
          <w:szCs w:val="24"/>
        </w:rPr>
        <w:t>Eap-2412/19/20/M</w:t>
      </w:r>
      <w:r w:rsidR="00A80738">
        <w:rPr>
          <w:sz w:val="24"/>
        </w:rPr>
        <w:tab/>
        <w:t xml:space="preserve"> </w:t>
      </w:r>
    </w:p>
    <w:p w14:paraId="5DDA7A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A6DE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ACD3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2E2CD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47AA5C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037425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2F935DD" w14:textId="77777777"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A5B22" w:rsidRPr="005A5B2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7D94178E" w14:textId="77777777" w:rsidR="00CB5EDB" w:rsidRPr="00490DC0" w:rsidRDefault="005A5B22" w:rsidP="00CB5EDB">
      <w:pPr>
        <w:pStyle w:val="Tekstpodstawowywcity"/>
        <w:spacing w:before="120" w:after="240"/>
        <w:ind w:firstLine="0"/>
        <w:jc w:val="center"/>
      </w:pPr>
      <w:r w:rsidRPr="005A5B22">
        <w:rPr>
          <w:b/>
        </w:rPr>
        <w:t>Dostawa różnych produktów spożywczych- powtórzenie</w:t>
      </w:r>
    </w:p>
    <w:p w14:paraId="35588C3C" w14:textId="77777777"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5A5B22" w:rsidRPr="005A5B22">
        <w:rPr>
          <w:sz w:val="24"/>
          <w:szCs w:val="24"/>
        </w:rPr>
        <w:t>(</w:t>
      </w:r>
      <w:proofErr w:type="spellStart"/>
      <w:r w:rsidR="005A5B22" w:rsidRPr="005A5B22">
        <w:rPr>
          <w:sz w:val="24"/>
          <w:szCs w:val="24"/>
        </w:rPr>
        <w:t>t.j</w:t>
      </w:r>
      <w:proofErr w:type="spellEnd"/>
      <w:r w:rsidR="005A5B22" w:rsidRPr="005A5B22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2108B822" w14:textId="77777777"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5A5B22" w:rsidRPr="005A5B22">
        <w:rPr>
          <w:sz w:val="24"/>
          <w:szCs w:val="24"/>
        </w:rPr>
        <w:t>11/09/2020</w:t>
      </w:r>
      <w:r w:rsidRPr="00FF4AB1">
        <w:rPr>
          <w:sz w:val="24"/>
          <w:szCs w:val="24"/>
        </w:rPr>
        <w:t xml:space="preserve"> o godz. </w:t>
      </w:r>
      <w:r w:rsidR="005A5B22" w:rsidRPr="005A5B22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14:paraId="269F0F8E" w14:textId="77777777" w:rsidR="00B419DC" w:rsidRDefault="00CB5EDB" w:rsidP="00B419DC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</w:t>
      </w:r>
      <w:r w:rsidR="00B419DC">
        <w:rPr>
          <w:sz w:val="24"/>
          <w:szCs w:val="24"/>
        </w:rPr>
        <w:t>wynosi:</w:t>
      </w:r>
    </w:p>
    <w:p w14:paraId="4F3003BC" w14:textId="77777777" w:rsidR="00B419DC" w:rsidRDefault="00B419DC" w:rsidP="00B419DC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44 000  zł brutto</w:t>
      </w:r>
    </w:p>
    <w:p w14:paraId="344805EA" w14:textId="4DA85E21" w:rsidR="00A80738" w:rsidRDefault="00CB5EDB" w:rsidP="00B419DC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3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76"/>
        <w:gridCol w:w="1522"/>
        <w:gridCol w:w="4110"/>
        <w:gridCol w:w="2285"/>
      </w:tblGrid>
      <w:tr w:rsidR="00B419DC" w:rsidRPr="00075CD0" w14:paraId="1D260925" w14:textId="77777777" w:rsidTr="00B419DC">
        <w:trPr>
          <w:trHeight w:val="391"/>
        </w:trPr>
        <w:tc>
          <w:tcPr>
            <w:tcW w:w="1476" w:type="dxa"/>
            <w:shd w:val="clear" w:color="auto" w:fill="auto"/>
            <w:vAlign w:val="center"/>
          </w:tcPr>
          <w:p w14:paraId="4A17A54B" w14:textId="77777777" w:rsidR="00B419DC" w:rsidRPr="00CB5EDB" w:rsidRDefault="00B419DC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522" w:type="dxa"/>
            <w:shd w:val="clear" w:color="auto" w:fill="auto"/>
            <w:vAlign w:val="center"/>
          </w:tcPr>
          <w:p w14:paraId="082D0C6F" w14:textId="77777777" w:rsidR="00B419DC" w:rsidRPr="00CB5EDB" w:rsidRDefault="00B419DC" w:rsidP="00075CD0">
            <w:pPr>
              <w:jc w:val="center"/>
            </w:pPr>
            <w:r w:rsidRPr="00CB5EDB">
              <w:t>Nr</w:t>
            </w:r>
          </w:p>
          <w:p w14:paraId="4342BE2A" w14:textId="77777777" w:rsidR="00B419DC" w:rsidRPr="00CB5EDB" w:rsidRDefault="00B419DC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28621CE" w14:textId="77777777" w:rsidR="00B419DC" w:rsidRDefault="00B419DC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14:paraId="1ECBBFCB" w14:textId="77777777" w:rsidR="00B419DC" w:rsidRPr="00CB5EDB" w:rsidRDefault="00B419DC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2285" w:type="dxa"/>
            <w:shd w:val="clear" w:color="auto" w:fill="auto"/>
            <w:vAlign w:val="center"/>
          </w:tcPr>
          <w:p w14:paraId="09898E37" w14:textId="77777777" w:rsidR="00B419DC" w:rsidRPr="00CB5EDB" w:rsidRDefault="00B419DC" w:rsidP="00075CD0">
            <w:pPr>
              <w:jc w:val="center"/>
            </w:pPr>
            <w:r w:rsidRPr="00CB5EDB">
              <w:t>Cena oferty</w:t>
            </w:r>
          </w:p>
        </w:tc>
      </w:tr>
      <w:tr w:rsidR="00B419DC" w:rsidRPr="00075CD0" w14:paraId="6EE31705" w14:textId="77777777" w:rsidTr="00B419DC">
        <w:trPr>
          <w:trHeight w:val="1697"/>
        </w:trPr>
        <w:tc>
          <w:tcPr>
            <w:tcW w:w="1476" w:type="dxa"/>
            <w:shd w:val="clear" w:color="auto" w:fill="auto"/>
            <w:vAlign w:val="center"/>
          </w:tcPr>
          <w:p w14:paraId="57399AB2" w14:textId="77777777" w:rsidR="00B419DC" w:rsidRPr="00CB5EDB" w:rsidRDefault="00B419DC" w:rsidP="007513CA">
            <w:pPr>
              <w:spacing w:before="120" w:after="120"/>
              <w:jc w:val="center"/>
            </w:pPr>
            <w:r w:rsidRPr="005A5B22">
              <w:t>1</w:t>
            </w:r>
          </w:p>
        </w:tc>
        <w:tc>
          <w:tcPr>
            <w:tcW w:w="1522" w:type="dxa"/>
            <w:shd w:val="clear" w:color="auto" w:fill="auto"/>
            <w:vAlign w:val="center"/>
          </w:tcPr>
          <w:p w14:paraId="57F078BA" w14:textId="77777777" w:rsidR="00B419DC" w:rsidRPr="00CB5EDB" w:rsidRDefault="00B419DC" w:rsidP="007513CA">
            <w:pPr>
              <w:spacing w:before="120" w:after="120"/>
              <w:jc w:val="center"/>
            </w:pPr>
            <w:r w:rsidRPr="005A5B22">
              <w:t>1</w:t>
            </w:r>
          </w:p>
        </w:tc>
        <w:tc>
          <w:tcPr>
            <w:tcW w:w="4110" w:type="dxa"/>
            <w:shd w:val="clear" w:color="auto" w:fill="auto"/>
          </w:tcPr>
          <w:p w14:paraId="3F545E26" w14:textId="77777777" w:rsidR="00B419DC" w:rsidRPr="00CB5EDB" w:rsidRDefault="00B419DC" w:rsidP="007513CA">
            <w:pPr>
              <w:spacing w:before="40"/>
            </w:pPr>
            <w:r w:rsidRPr="005A5B22">
              <w:t>Spółdzielnia Mleczarska MLEKOVITA  Hurtownia Magazyn nr 28 w Trzebownisku</w:t>
            </w:r>
          </w:p>
          <w:p w14:paraId="22ACA4D5" w14:textId="77777777" w:rsidR="00B419DC" w:rsidRPr="00CB5EDB" w:rsidRDefault="00B419DC" w:rsidP="007513CA">
            <w:r w:rsidRPr="005A5B22">
              <w:t>Ludowa</w:t>
            </w:r>
            <w:r w:rsidRPr="00CB5EDB">
              <w:t xml:space="preserve"> </w:t>
            </w:r>
            <w:r w:rsidRPr="005A5B22">
              <w:t>122/931</w:t>
            </w:r>
            <w:r w:rsidRPr="00CB5EDB">
              <w:t xml:space="preserve"> </w:t>
            </w:r>
          </w:p>
          <w:p w14:paraId="543C4EBA" w14:textId="77777777" w:rsidR="00B419DC" w:rsidRPr="00CB5EDB" w:rsidRDefault="00B419DC" w:rsidP="007513CA">
            <w:pPr>
              <w:spacing w:before="40" w:after="40"/>
              <w:jc w:val="both"/>
            </w:pPr>
            <w:r w:rsidRPr="005A5B22">
              <w:t>18-200</w:t>
            </w:r>
            <w:r w:rsidRPr="00CB5EDB">
              <w:t xml:space="preserve"> </w:t>
            </w:r>
            <w:r w:rsidRPr="005A5B22">
              <w:t>Wysokie Mazowieckie; Trzebownisko</w:t>
            </w:r>
          </w:p>
        </w:tc>
        <w:tc>
          <w:tcPr>
            <w:tcW w:w="2285" w:type="dxa"/>
            <w:shd w:val="clear" w:color="auto" w:fill="auto"/>
            <w:vAlign w:val="center"/>
          </w:tcPr>
          <w:p w14:paraId="28A51D1F" w14:textId="77777777" w:rsidR="00B419DC" w:rsidRPr="00CB5EDB" w:rsidRDefault="00B419DC" w:rsidP="007513CA">
            <w:pPr>
              <w:spacing w:before="120" w:after="120"/>
              <w:jc w:val="center"/>
            </w:pPr>
            <w:r w:rsidRPr="005A5B22">
              <w:t>43 905.02 zł</w:t>
            </w:r>
          </w:p>
        </w:tc>
      </w:tr>
    </w:tbl>
    <w:p w14:paraId="668CE29E" w14:textId="77777777" w:rsidR="00B419DC" w:rsidRDefault="00B419DC" w:rsidP="00B419DC">
      <w:pPr>
        <w:jc w:val="right"/>
        <w:rPr>
          <w:i/>
          <w:sz w:val="24"/>
        </w:rPr>
      </w:pPr>
    </w:p>
    <w:p w14:paraId="41D0DFBD" w14:textId="4CBEEEFD" w:rsidR="00B419DC" w:rsidRDefault="00B419DC" w:rsidP="00B419DC">
      <w:pPr>
        <w:jc w:val="right"/>
        <w:rPr>
          <w:i/>
          <w:sz w:val="24"/>
        </w:rPr>
      </w:pPr>
      <w:r>
        <w:rPr>
          <w:i/>
          <w:sz w:val="24"/>
        </w:rPr>
        <w:t xml:space="preserve">Dyrektor  SP </w:t>
      </w:r>
      <w:bookmarkStart w:id="0" w:name="_GoBack"/>
      <w:bookmarkEnd w:id="0"/>
      <w:r>
        <w:rPr>
          <w:i/>
          <w:sz w:val="24"/>
        </w:rPr>
        <w:t>ZOZ Kolbuszowa</w:t>
      </w:r>
    </w:p>
    <w:p w14:paraId="11DE8A5C" w14:textId="2DA16E85" w:rsidR="00B419DC" w:rsidRPr="00B419DC" w:rsidRDefault="00B419DC" w:rsidP="00B419DC">
      <w:pPr>
        <w:jc w:val="right"/>
        <w:rPr>
          <w:i/>
          <w:sz w:val="24"/>
        </w:rPr>
      </w:pPr>
      <w:r>
        <w:rPr>
          <w:i/>
          <w:sz w:val="24"/>
        </w:rPr>
        <w:t>Zbigniew Strzelczyk</w:t>
      </w:r>
    </w:p>
    <w:sectPr w:rsidR="00B419DC" w:rsidRPr="00B419DC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7A72BC" w14:textId="77777777" w:rsidR="004B73D3" w:rsidRDefault="004B73D3">
      <w:r>
        <w:separator/>
      </w:r>
    </w:p>
  </w:endnote>
  <w:endnote w:type="continuationSeparator" w:id="0">
    <w:p w14:paraId="7DDCCCDB" w14:textId="77777777" w:rsidR="004B73D3" w:rsidRDefault="004B7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A46F2" w14:textId="77777777"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F060F7" w14:textId="77777777"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094EB" w14:textId="77777777"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5255A53">
        <v:line id="_x0000_s2049" style="position:absolute;left:0;text-align:left;z-index:251657728" from="-3.85pt,8.7pt" to="455.15pt,8.7pt"/>
      </w:pict>
    </w:r>
  </w:p>
  <w:p w14:paraId="4EEDBA76" w14:textId="77777777"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BBC30D" w14:textId="77777777"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36B266" w14:textId="77777777" w:rsidR="00C94D43" w:rsidRDefault="00C94D43">
    <w:pPr>
      <w:pStyle w:val="Stopka"/>
      <w:tabs>
        <w:tab w:val="clear" w:pos="4536"/>
      </w:tabs>
      <w:jc w:val="center"/>
    </w:pPr>
  </w:p>
  <w:p w14:paraId="4766C361" w14:textId="77777777"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48C85E" w14:textId="77777777" w:rsidR="004B73D3" w:rsidRDefault="004B73D3">
      <w:r>
        <w:separator/>
      </w:r>
    </w:p>
  </w:footnote>
  <w:footnote w:type="continuationSeparator" w:id="0">
    <w:p w14:paraId="6D53AA72" w14:textId="77777777" w:rsidR="004B73D3" w:rsidRDefault="004B7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79F2D9" w14:textId="77777777" w:rsidR="005A5B22" w:rsidRDefault="005A5B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1BAA60" w14:textId="77777777" w:rsidR="005A5B22" w:rsidRDefault="005A5B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12274E" w14:textId="77777777" w:rsidR="005A5B22" w:rsidRDefault="005A5B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3D3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B73D3"/>
    <w:rsid w:val="004C7E9B"/>
    <w:rsid w:val="005028C0"/>
    <w:rsid w:val="005A5B22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419DC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ED7FC2"/>
  <w15:chartTrackingRefBased/>
  <w15:docId w15:val="{CD09FF63-E7AB-4D2A-9D34-E8713A247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134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2020-09-11T08:12:00Z</dcterms:created>
  <dcterms:modified xsi:type="dcterms:W3CDTF">2020-09-11T08:12:00Z</dcterms:modified>
</cp:coreProperties>
</file>