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CA9FF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C25011" w:rsidRPr="00C25011">
        <w:rPr>
          <w:sz w:val="24"/>
        </w:rPr>
        <w:t>2020-09-10</w:t>
      </w:r>
    </w:p>
    <w:p w14:paraId="4DB252A2" w14:textId="77777777" w:rsidR="00007727" w:rsidRDefault="00DB20C0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4D18F721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25011" w:rsidRPr="00C25011">
        <w:rPr>
          <w:b/>
          <w:sz w:val="24"/>
          <w:szCs w:val="24"/>
        </w:rPr>
        <w:t>BZP/271/45/2020</w:t>
      </w:r>
      <w:r w:rsidR="00A80738">
        <w:rPr>
          <w:sz w:val="24"/>
        </w:rPr>
        <w:tab/>
        <w:t xml:space="preserve"> </w:t>
      </w:r>
    </w:p>
    <w:p w14:paraId="51CD84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6128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631A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04C77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16499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5B5D2C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25011" w:rsidRPr="00C25011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3B122E3C" w14:textId="77777777" w:rsidR="00A80738" w:rsidRPr="00490DC0" w:rsidRDefault="00C25011" w:rsidP="00C659E2">
      <w:pPr>
        <w:pStyle w:val="Tekstpodstawowywcity"/>
        <w:spacing w:before="120" w:after="240"/>
        <w:ind w:firstLine="0"/>
        <w:jc w:val="center"/>
      </w:pPr>
      <w:r w:rsidRPr="00C25011">
        <w:rPr>
          <w:b/>
        </w:rPr>
        <w:t>Budowa budynku OSP Głogoczów - wykonanie elewacji</w:t>
      </w:r>
    </w:p>
    <w:p w14:paraId="4384980D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25011" w:rsidRPr="00C25011">
        <w:rPr>
          <w:sz w:val="24"/>
          <w:szCs w:val="24"/>
        </w:rPr>
        <w:t>(</w:t>
      </w:r>
      <w:proofErr w:type="spellStart"/>
      <w:r w:rsidR="00C25011" w:rsidRPr="00C25011">
        <w:rPr>
          <w:sz w:val="24"/>
          <w:szCs w:val="24"/>
        </w:rPr>
        <w:t>t.j</w:t>
      </w:r>
      <w:proofErr w:type="spellEnd"/>
      <w:r w:rsidR="00C25011" w:rsidRPr="00C2501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50CA05E9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25011" w:rsidRPr="00C25011">
        <w:rPr>
          <w:sz w:val="24"/>
          <w:szCs w:val="24"/>
        </w:rPr>
        <w:t>10/09/2020</w:t>
      </w:r>
      <w:r w:rsidR="00FF4AB1" w:rsidRPr="00FF4AB1">
        <w:rPr>
          <w:sz w:val="24"/>
          <w:szCs w:val="24"/>
        </w:rPr>
        <w:t xml:space="preserve"> o godz. </w:t>
      </w:r>
      <w:r w:rsidR="00C25011" w:rsidRPr="00C25011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14:paraId="715197A7" w14:textId="77777777" w:rsidR="00DB20C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14:paraId="6233E3F7" w14:textId="27493BF2" w:rsidR="00A80738" w:rsidRPr="00FF4AB1" w:rsidRDefault="008612A9" w:rsidP="00A80738">
      <w:pPr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140000</w:t>
      </w:r>
      <w:r w:rsidR="00FF4AB1" w:rsidRPr="00FF4AB1">
        <w:rPr>
          <w:sz w:val="24"/>
          <w:szCs w:val="24"/>
        </w:rPr>
        <w:t xml:space="preserve"> zł brutto.</w:t>
      </w:r>
    </w:p>
    <w:p w14:paraId="7BBD7622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276"/>
        <w:gridCol w:w="1559"/>
      </w:tblGrid>
      <w:tr w:rsidR="0069085C" w:rsidRPr="00493F8C" w14:paraId="30421A2F" w14:textId="77777777" w:rsidTr="00DB20C0">
        <w:tc>
          <w:tcPr>
            <w:tcW w:w="706" w:type="dxa"/>
            <w:shd w:val="clear" w:color="auto" w:fill="auto"/>
            <w:vAlign w:val="center"/>
          </w:tcPr>
          <w:p w14:paraId="2E69FCC6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3130CAD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7CDA0D07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32D0FC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882EBC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5BE4F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12B8A2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25011" w:rsidRPr="00493F8C" w14:paraId="0DA87A67" w14:textId="77777777" w:rsidTr="00084322">
        <w:tc>
          <w:tcPr>
            <w:tcW w:w="706" w:type="dxa"/>
            <w:shd w:val="clear" w:color="auto" w:fill="auto"/>
            <w:vAlign w:val="center"/>
          </w:tcPr>
          <w:p w14:paraId="72F35650" w14:textId="77777777" w:rsidR="00C25011" w:rsidRPr="00490DC0" w:rsidRDefault="00C25011" w:rsidP="00084322">
            <w:pPr>
              <w:spacing w:before="120" w:after="120"/>
              <w:jc w:val="center"/>
            </w:pPr>
            <w:r w:rsidRPr="00C25011">
              <w:t>1</w:t>
            </w:r>
          </w:p>
        </w:tc>
        <w:tc>
          <w:tcPr>
            <w:tcW w:w="2696" w:type="dxa"/>
            <w:shd w:val="clear" w:color="auto" w:fill="auto"/>
          </w:tcPr>
          <w:p w14:paraId="7C4321B6" w14:textId="77777777" w:rsidR="00C25011" w:rsidRPr="00490DC0" w:rsidRDefault="00C25011" w:rsidP="00084322">
            <w:pPr>
              <w:spacing w:before="40"/>
            </w:pPr>
            <w:r w:rsidRPr="00C25011">
              <w:t>Kam-Bud Firma Handlowo-Usługowa Kamil Madej</w:t>
            </w:r>
          </w:p>
          <w:p w14:paraId="36713DA0" w14:textId="77777777" w:rsidR="00C25011" w:rsidRPr="00490DC0" w:rsidRDefault="00C25011" w:rsidP="00084322">
            <w:r w:rsidRPr="00C25011">
              <w:t>os. Boża Wola</w:t>
            </w:r>
            <w:r w:rsidRPr="00490DC0">
              <w:t xml:space="preserve"> </w:t>
            </w:r>
            <w:r w:rsidRPr="00C25011">
              <w:t>4/12a</w:t>
            </w:r>
            <w:r>
              <w:t>,</w:t>
            </w:r>
            <w:r w:rsidRPr="00C25011">
              <w:t>32-020</w:t>
            </w:r>
            <w:r w:rsidRPr="00490DC0">
              <w:t xml:space="preserve"> </w:t>
            </w:r>
            <w:r w:rsidRPr="00C25011">
              <w:t>Wieliczka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55FC5E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150 754.37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BF6270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45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036AF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60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AEA2CD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14 dni</w:t>
            </w:r>
          </w:p>
        </w:tc>
      </w:tr>
      <w:tr w:rsidR="00C25011" w:rsidRPr="00493F8C" w14:paraId="2772D1A7" w14:textId="77777777" w:rsidTr="00084322">
        <w:tc>
          <w:tcPr>
            <w:tcW w:w="706" w:type="dxa"/>
            <w:shd w:val="clear" w:color="auto" w:fill="auto"/>
            <w:vAlign w:val="center"/>
          </w:tcPr>
          <w:p w14:paraId="136C7280" w14:textId="77777777" w:rsidR="00C25011" w:rsidRPr="00490DC0" w:rsidRDefault="00C25011" w:rsidP="00084322">
            <w:pPr>
              <w:spacing w:before="120" w:after="120"/>
              <w:jc w:val="center"/>
            </w:pPr>
            <w:r w:rsidRPr="00C25011">
              <w:t>2</w:t>
            </w:r>
          </w:p>
        </w:tc>
        <w:tc>
          <w:tcPr>
            <w:tcW w:w="2696" w:type="dxa"/>
            <w:shd w:val="clear" w:color="auto" w:fill="auto"/>
          </w:tcPr>
          <w:p w14:paraId="42714B00" w14:textId="77777777" w:rsidR="00C25011" w:rsidRPr="00490DC0" w:rsidRDefault="00C25011" w:rsidP="00084322">
            <w:pPr>
              <w:spacing w:before="40"/>
            </w:pPr>
            <w:r w:rsidRPr="00C25011">
              <w:t>BUDARUS Dariusz Sułkowski</w:t>
            </w:r>
          </w:p>
          <w:p w14:paraId="0F57292D" w14:textId="77777777" w:rsidR="00C25011" w:rsidRPr="00490DC0" w:rsidRDefault="00C25011" w:rsidP="00084322">
            <w:r w:rsidRPr="00C25011">
              <w:t>Sowliny</w:t>
            </w:r>
            <w:r w:rsidRPr="00490DC0">
              <w:t xml:space="preserve"> </w:t>
            </w:r>
            <w:r w:rsidRPr="00C25011">
              <w:t>280</w:t>
            </w:r>
            <w:r>
              <w:t>,</w:t>
            </w:r>
            <w:r w:rsidRPr="00C25011">
              <w:t>34-600</w:t>
            </w:r>
            <w:r w:rsidRPr="00490DC0">
              <w:t xml:space="preserve"> </w:t>
            </w:r>
            <w:r w:rsidRPr="00C25011">
              <w:t>Limanowa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D36596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184 500.00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ECF4D9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45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79FC02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60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C57DAC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14 dni</w:t>
            </w:r>
          </w:p>
        </w:tc>
      </w:tr>
      <w:tr w:rsidR="00C25011" w:rsidRPr="00493F8C" w14:paraId="68295CF2" w14:textId="77777777" w:rsidTr="00084322">
        <w:tc>
          <w:tcPr>
            <w:tcW w:w="706" w:type="dxa"/>
            <w:shd w:val="clear" w:color="auto" w:fill="auto"/>
            <w:vAlign w:val="center"/>
          </w:tcPr>
          <w:p w14:paraId="7AE1C6E9" w14:textId="77777777" w:rsidR="00C25011" w:rsidRPr="00490DC0" w:rsidRDefault="00C25011" w:rsidP="00084322">
            <w:pPr>
              <w:spacing w:before="120" w:after="120"/>
              <w:jc w:val="center"/>
            </w:pPr>
            <w:r w:rsidRPr="00C25011">
              <w:t>3</w:t>
            </w:r>
          </w:p>
        </w:tc>
        <w:tc>
          <w:tcPr>
            <w:tcW w:w="2696" w:type="dxa"/>
            <w:shd w:val="clear" w:color="auto" w:fill="auto"/>
          </w:tcPr>
          <w:p w14:paraId="4298D147" w14:textId="77777777" w:rsidR="00C25011" w:rsidRPr="00490DC0" w:rsidRDefault="00C25011" w:rsidP="00084322">
            <w:pPr>
              <w:spacing w:before="40"/>
            </w:pPr>
            <w:proofErr w:type="spellStart"/>
            <w:r w:rsidRPr="00C25011">
              <w:t>Tap</w:t>
            </w:r>
            <w:proofErr w:type="spellEnd"/>
            <w:r w:rsidRPr="00C25011">
              <w:t>-</w:t>
            </w:r>
            <w:proofErr w:type="spellStart"/>
            <w:r w:rsidRPr="00C25011">
              <w:t>Mal</w:t>
            </w:r>
            <w:proofErr w:type="spellEnd"/>
            <w:r w:rsidRPr="00C25011">
              <w:t xml:space="preserve">-W Zakład Usług Ogólnobudowlanych Wojciech </w:t>
            </w:r>
            <w:proofErr w:type="spellStart"/>
            <w:r w:rsidRPr="00C25011">
              <w:t>Maciuszek</w:t>
            </w:r>
            <w:proofErr w:type="spellEnd"/>
          </w:p>
          <w:p w14:paraId="7BA17BB6" w14:textId="77777777" w:rsidR="00C25011" w:rsidRPr="00490DC0" w:rsidRDefault="00C25011" w:rsidP="00084322">
            <w:r w:rsidRPr="00C25011">
              <w:t>Barcice</w:t>
            </w:r>
            <w:r w:rsidRPr="00490DC0">
              <w:t xml:space="preserve"> </w:t>
            </w:r>
            <w:r w:rsidRPr="00C25011">
              <w:t>545B</w:t>
            </w:r>
            <w:r>
              <w:t>,</w:t>
            </w:r>
            <w:r w:rsidRPr="00C25011">
              <w:t>33-342</w:t>
            </w:r>
            <w:r w:rsidRPr="00490DC0">
              <w:t xml:space="preserve"> </w:t>
            </w:r>
            <w:r w:rsidRPr="00C25011">
              <w:t>Barcice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13FD09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190 643.03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DF2F4B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40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260ED0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60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130EBE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30 dni</w:t>
            </w:r>
          </w:p>
        </w:tc>
      </w:tr>
      <w:tr w:rsidR="00C25011" w:rsidRPr="00493F8C" w14:paraId="64F8DF72" w14:textId="77777777" w:rsidTr="00084322">
        <w:tc>
          <w:tcPr>
            <w:tcW w:w="706" w:type="dxa"/>
            <w:shd w:val="clear" w:color="auto" w:fill="auto"/>
            <w:vAlign w:val="center"/>
          </w:tcPr>
          <w:p w14:paraId="15DFAC86" w14:textId="77777777" w:rsidR="00C25011" w:rsidRPr="00490DC0" w:rsidRDefault="00C25011" w:rsidP="00084322">
            <w:pPr>
              <w:spacing w:before="120" w:after="120"/>
              <w:jc w:val="center"/>
            </w:pPr>
            <w:r w:rsidRPr="00C25011">
              <w:t>4</w:t>
            </w:r>
          </w:p>
        </w:tc>
        <w:tc>
          <w:tcPr>
            <w:tcW w:w="2696" w:type="dxa"/>
            <w:shd w:val="clear" w:color="auto" w:fill="auto"/>
          </w:tcPr>
          <w:p w14:paraId="40EA46C7" w14:textId="77777777" w:rsidR="00C25011" w:rsidRPr="00490DC0" w:rsidRDefault="00C25011" w:rsidP="00084322">
            <w:pPr>
              <w:spacing w:before="40"/>
            </w:pPr>
            <w:proofErr w:type="spellStart"/>
            <w:r w:rsidRPr="00C25011">
              <w:t>Mal</w:t>
            </w:r>
            <w:proofErr w:type="spellEnd"/>
            <w:r w:rsidRPr="00C25011">
              <w:t xml:space="preserve"> -Majster Roboty Ogólnobudowlane Stanisław Nowak</w:t>
            </w:r>
          </w:p>
          <w:p w14:paraId="76AA1FAC" w14:textId="77777777" w:rsidR="00C25011" w:rsidRPr="00490DC0" w:rsidRDefault="00C25011" w:rsidP="00084322">
            <w:r w:rsidRPr="00C25011">
              <w:t>Jurków</w:t>
            </w:r>
            <w:r w:rsidRPr="00490DC0">
              <w:t xml:space="preserve"> </w:t>
            </w:r>
            <w:r w:rsidRPr="00C25011">
              <w:t>188</w:t>
            </w:r>
            <w:r>
              <w:t>,</w:t>
            </w:r>
            <w:r w:rsidRPr="00C25011">
              <w:t>34-643</w:t>
            </w:r>
            <w:r w:rsidRPr="00490DC0">
              <w:t xml:space="preserve"> </w:t>
            </w:r>
            <w:r w:rsidRPr="00C25011">
              <w:t>Jurków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8E1273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172 569.39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066C77B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45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FF7D59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60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7873A1" w14:textId="77777777" w:rsidR="00C25011" w:rsidRPr="00490DC0" w:rsidRDefault="00C25011" w:rsidP="00084322">
            <w:pPr>
              <w:spacing w:before="120" w:after="120"/>
              <w:jc w:val="both"/>
            </w:pPr>
            <w:r w:rsidRPr="00C25011">
              <w:t>30 dni</w:t>
            </w:r>
          </w:p>
        </w:tc>
      </w:tr>
    </w:tbl>
    <w:p w14:paraId="3AA11133" w14:textId="77777777" w:rsidR="00A80738" w:rsidRDefault="00A80738" w:rsidP="00A80738">
      <w:pPr>
        <w:jc w:val="right"/>
        <w:rPr>
          <w:sz w:val="24"/>
        </w:rPr>
      </w:pPr>
    </w:p>
    <w:p w14:paraId="501DA3DF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C25011" w:rsidRPr="00C25011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C25011" w:rsidRPr="00C25011">
        <w:rPr>
          <w:sz w:val="22"/>
        </w:rPr>
        <w:t>Pacek</w:t>
      </w:r>
    </w:p>
    <w:p w14:paraId="1C2493C1" w14:textId="77777777" w:rsidR="00E755B7" w:rsidRDefault="00E755B7" w:rsidP="00173B20">
      <w:pPr>
        <w:jc w:val="right"/>
      </w:pPr>
    </w:p>
    <w:p w14:paraId="4245229D" w14:textId="77777777" w:rsidR="00E755B7" w:rsidRDefault="00E755B7" w:rsidP="00173B20">
      <w:pPr>
        <w:jc w:val="right"/>
      </w:pPr>
    </w:p>
    <w:sectPr w:rsidR="00E75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131C2B" w14:textId="77777777" w:rsidR="0008280A" w:rsidRDefault="0008280A">
      <w:r>
        <w:separator/>
      </w:r>
    </w:p>
  </w:endnote>
  <w:endnote w:type="continuationSeparator" w:id="0">
    <w:p w14:paraId="616DDEE7" w14:textId="77777777" w:rsidR="0008280A" w:rsidRDefault="0008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019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7269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EB21E" w14:textId="77777777" w:rsidR="009F189D" w:rsidRPr="00DB20C0" w:rsidRDefault="00DB20C0" w:rsidP="00DB20C0">
    <w:pPr>
      <w:pStyle w:val="Stopka"/>
    </w:pPr>
    <w:r w:rsidRPr="00617400">
      <w:rPr>
        <w:noProof/>
      </w:rPr>
      <w:pict w14:anchorId="58A80C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75pt;height:68.2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DF5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C13341" w14:textId="77777777" w:rsidR="009F189D" w:rsidRDefault="009F189D">
    <w:pPr>
      <w:pStyle w:val="Stopka"/>
      <w:tabs>
        <w:tab w:val="clear" w:pos="4536"/>
      </w:tabs>
      <w:jc w:val="center"/>
    </w:pPr>
  </w:p>
  <w:p w14:paraId="7ED81E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D3091" w14:textId="77777777" w:rsidR="0008280A" w:rsidRDefault="0008280A">
      <w:r>
        <w:separator/>
      </w:r>
    </w:p>
  </w:footnote>
  <w:footnote w:type="continuationSeparator" w:id="0">
    <w:p w14:paraId="003A18E6" w14:textId="77777777" w:rsidR="0008280A" w:rsidRDefault="00082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5B7CF" w14:textId="77777777" w:rsidR="00C25011" w:rsidRDefault="00C250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C411D8" w14:textId="77777777" w:rsidR="004D5E46" w:rsidRDefault="00DB20C0">
    <w:pPr>
      <w:pStyle w:val="Nagwek"/>
    </w:pPr>
    <w:r w:rsidRPr="00617400">
      <w:rPr>
        <w:noProof/>
      </w:rPr>
      <w:pict w14:anchorId="2151C2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5pt;height:99.1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9AE92" w14:textId="77777777" w:rsidR="00C25011" w:rsidRDefault="00C250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80A"/>
    <w:rsid w:val="00007727"/>
    <w:rsid w:val="00017720"/>
    <w:rsid w:val="00035488"/>
    <w:rsid w:val="00044642"/>
    <w:rsid w:val="0008280A"/>
    <w:rsid w:val="000D7F25"/>
    <w:rsid w:val="000E00E5"/>
    <w:rsid w:val="00156A8B"/>
    <w:rsid w:val="00173B20"/>
    <w:rsid w:val="001C69FF"/>
    <w:rsid w:val="0023318D"/>
    <w:rsid w:val="003D72FD"/>
    <w:rsid w:val="00423179"/>
    <w:rsid w:val="00490DC0"/>
    <w:rsid w:val="00493F8C"/>
    <w:rsid w:val="004C7E9B"/>
    <w:rsid w:val="004D5E46"/>
    <w:rsid w:val="0069085C"/>
    <w:rsid w:val="007816AA"/>
    <w:rsid w:val="00843263"/>
    <w:rsid w:val="008612A9"/>
    <w:rsid w:val="00861E75"/>
    <w:rsid w:val="009D19BD"/>
    <w:rsid w:val="009F189D"/>
    <w:rsid w:val="00A80738"/>
    <w:rsid w:val="00AF6ACA"/>
    <w:rsid w:val="00C236D3"/>
    <w:rsid w:val="00C25011"/>
    <w:rsid w:val="00C659E2"/>
    <w:rsid w:val="00CB0802"/>
    <w:rsid w:val="00D06334"/>
    <w:rsid w:val="00D7128F"/>
    <w:rsid w:val="00DB20C0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29582D"/>
  <w15:chartTrackingRefBased/>
  <w15:docId w15:val="{28431411-D0F9-45A1-9B15-83600D3A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cp:lastPrinted>2020-09-10T09:41:00Z</cp:lastPrinted>
  <dcterms:created xsi:type="dcterms:W3CDTF">2020-09-10T09:41:00Z</dcterms:created>
  <dcterms:modified xsi:type="dcterms:W3CDTF">2020-09-10T09:41:00Z</dcterms:modified>
</cp:coreProperties>
</file>