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646B0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2505E" w:rsidRPr="00B2505E">
        <w:rPr>
          <w:rFonts w:ascii="Times New Roman" w:hAnsi="Times New Roman"/>
          <w:b/>
        </w:rPr>
        <w:t>NA/P/272/2020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505E" w:rsidRPr="00B2505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505E" w:rsidRPr="00B2505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2505E" w:rsidRPr="00B2505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2505E" w:rsidRPr="00B2505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2505E" w:rsidRPr="00B2505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3646B0" w:rsidRDefault="007936D6" w:rsidP="003646B0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3646B0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2505E" w:rsidRPr="00B2505E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3646B0" w:rsidRDefault="00313417" w:rsidP="003646B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2505E" w:rsidRPr="00B2505E">
        <w:rPr>
          <w:rFonts w:ascii="Times New Roman" w:hAnsi="Times New Roman"/>
          <w:b/>
        </w:rPr>
        <w:t>Remont schodów zewnętrznych  do przewiązki między budynkami „H” i „K”  Politechniki Rzeszowskiej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2505E" w:rsidRPr="00B2505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B2505E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B2505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3646B0" w:rsidRDefault="003646B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3646B0" w:rsidRDefault="003646B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3646B0" w:rsidRDefault="003646B0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3646B0" w:rsidRDefault="003646B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646B0" w:rsidRDefault="003646B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3646B0" w:rsidRPr="006676AE" w:rsidRDefault="003646B0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10C3" w:rsidRDefault="00E810C3" w:rsidP="0038231F">
      <w:pPr>
        <w:spacing w:after="0" w:line="240" w:lineRule="auto"/>
      </w:pPr>
      <w:r>
        <w:separator/>
      </w:r>
    </w:p>
  </w:endnote>
  <w:endnote w:type="continuationSeparator" w:id="0">
    <w:p w:rsidR="00E810C3" w:rsidRDefault="00E810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05E" w:rsidRDefault="00B250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46B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46B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05E" w:rsidRDefault="00B25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10C3" w:rsidRDefault="00E810C3" w:rsidP="0038231F">
      <w:pPr>
        <w:spacing w:after="0" w:line="240" w:lineRule="auto"/>
      </w:pPr>
      <w:r>
        <w:separator/>
      </w:r>
    </w:p>
  </w:footnote>
  <w:footnote w:type="continuationSeparator" w:id="0">
    <w:p w:rsidR="00E810C3" w:rsidRDefault="00E810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05E" w:rsidRDefault="00B25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05E" w:rsidRDefault="00B250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05E" w:rsidRDefault="00B250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0C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646B0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2505E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10C3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4D3B1B"/>
  <w15:docId w15:val="{FA3BC0C6-DC93-408A-9417-0643A14EC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9317C-C4D1-43DA-996B-84AA312FD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2020-09-08T11:57:00Z</cp:lastPrinted>
  <dcterms:created xsi:type="dcterms:W3CDTF">2020-09-08T11:57:00Z</dcterms:created>
  <dcterms:modified xsi:type="dcterms:W3CDTF">2020-09-08T11:57:00Z</dcterms:modified>
</cp:coreProperties>
</file>