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D7979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847F8" w:rsidRPr="00D847F8">
        <w:rPr>
          <w:b/>
          <w:sz w:val="24"/>
        </w:rPr>
        <w:t>NA/P/272/2020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847F8" w:rsidRPr="00D847F8">
        <w:rPr>
          <w:b/>
        </w:rPr>
        <w:t>przetarg nieograniczony</w:t>
      </w:r>
      <w:r w:rsidR="00753DC1">
        <w:t xml:space="preserve"> na:</w:t>
      </w:r>
    </w:p>
    <w:p w:rsidR="0000184A" w:rsidRDefault="00D847F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847F8">
        <w:rPr>
          <w:b/>
          <w:sz w:val="24"/>
          <w:szCs w:val="24"/>
        </w:rPr>
        <w:t>Remont schodów zewnętrznych  do przewiązki między budynkami „H” i „K” 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847F8" w:rsidRPr="00D847F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847F8" w:rsidRPr="00D847F8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847F8" w:rsidRPr="00D847F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3E6" w:rsidRDefault="00C513E6">
      <w:r>
        <w:separator/>
      </w:r>
    </w:p>
  </w:endnote>
  <w:endnote w:type="continuationSeparator" w:id="0">
    <w:p w:rsidR="00C513E6" w:rsidRDefault="00C51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9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79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7F8" w:rsidRDefault="00D847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3E6" w:rsidRDefault="00C513E6">
      <w:r>
        <w:separator/>
      </w:r>
    </w:p>
  </w:footnote>
  <w:footnote w:type="continuationSeparator" w:id="0">
    <w:p w:rsidR="00C513E6" w:rsidRDefault="00C513E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7F8" w:rsidRDefault="00D847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7F8" w:rsidRDefault="00D847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7F8" w:rsidRDefault="00D847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3E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13E6"/>
    <w:rsid w:val="00C527C7"/>
    <w:rsid w:val="00C606B9"/>
    <w:rsid w:val="00CB6204"/>
    <w:rsid w:val="00CC527A"/>
    <w:rsid w:val="00CD7979"/>
    <w:rsid w:val="00D74F94"/>
    <w:rsid w:val="00D847F8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0582C5"/>
  <w15:chartTrackingRefBased/>
  <w15:docId w15:val="{FA62DD1B-D07C-4CB2-959C-2C09759AF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D79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D79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B63B7-3B53-465B-9CC7-16CC51C71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2020-09-08T11:56:00Z</cp:lastPrinted>
  <dcterms:created xsi:type="dcterms:W3CDTF">2020-09-08T11:56:00Z</dcterms:created>
  <dcterms:modified xsi:type="dcterms:W3CDTF">2020-09-08T11:56:00Z</dcterms:modified>
</cp:coreProperties>
</file>