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1469B2" w:rsidRDefault="006676AE" w:rsidP="001469B2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C5528" w:rsidRPr="006C5528">
        <w:rPr>
          <w:b/>
          <w:i w:val="0"/>
          <w:sz w:val="22"/>
          <w:szCs w:val="22"/>
        </w:rPr>
        <w:t>2</w:t>
      </w:r>
      <w:r w:rsidR="001469B2">
        <w:rPr>
          <w:b/>
          <w:i w:val="0"/>
          <w:sz w:val="22"/>
          <w:szCs w:val="22"/>
        </w:rPr>
        <w:t xml:space="preserve">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C5528" w:rsidRPr="006C5528">
        <w:rPr>
          <w:rFonts w:ascii="Times New Roman" w:hAnsi="Times New Roman"/>
          <w:b/>
        </w:rPr>
        <w:t>NA/P/253/2020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5528" w:rsidRPr="006C5528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5528" w:rsidRPr="006C5528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C5528" w:rsidRPr="006C5528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C5528" w:rsidRPr="006C5528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C5528" w:rsidRPr="006C5528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C5528" w:rsidRPr="006C5528">
        <w:rPr>
          <w:rFonts w:ascii="Times New Roman" w:hAnsi="Times New Roman"/>
        </w:rPr>
        <w:t>(</w:t>
      </w:r>
      <w:proofErr w:type="spellStart"/>
      <w:r w:rsidR="006C5528" w:rsidRPr="006C5528">
        <w:rPr>
          <w:rFonts w:ascii="Times New Roman" w:hAnsi="Times New Roman"/>
        </w:rPr>
        <w:t>t.j</w:t>
      </w:r>
      <w:proofErr w:type="spellEnd"/>
      <w:r w:rsidR="006C5528" w:rsidRPr="006C5528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C5528" w:rsidRPr="006C5528">
        <w:rPr>
          <w:rFonts w:ascii="Times New Roman" w:hAnsi="Times New Roman"/>
          <w:b/>
        </w:rPr>
        <w:t>Naprawa statku powietrznego po lądowaniu bez podwozia.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C5528" w:rsidRPr="006C5528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C5528" w:rsidRPr="00997D0F" w:rsidRDefault="006C5528" w:rsidP="006C5528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C5528" w:rsidRPr="00023477" w:rsidRDefault="006C5528" w:rsidP="006C5528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C5528" w:rsidRPr="00997D0F" w:rsidRDefault="006C5528" w:rsidP="006C5528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C5528" w:rsidRPr="000247FF" w:rsidRDefault="006C5528" w:rsidP="006C5528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C5528" w:rsidP="001469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</w:t>
      </w:r>
      <w:r w:rsidRPr="000247FF">
        <w:rPr>
          <w:rFonts w:ascii="Times New Roman" w:hAnsi="Times New Roman"/>
        </w:rPr>
        <w:lastRenderedPageBreak/>
        <w:t xml:space="preserve">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1469B2" w:rsidRDefault="001469B2" w:rsidP="001469B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1469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784E" w:rsidRDefault="0021784E" w:rsidP="0038231F">
      <w:pPr>
        <w:spacing w:after="0" w:line="240" w:lineRule="auto"/>
      </w:pPr>
      <w:r>
        <w:separator/>
      </w:r>
    </w:p>
  </w:endnote>
  <w:endnote w:type="continuationSeparator" w:id="0">
    <w:p w:rsidR="0021784E" w:rsidRDefault="0021784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528" w:rsidRDefault="006C55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469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469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528" w:rsidRDefault="006C552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784E" w:rsidRDefault="0021784E" w:rsidP="0038231F">
      <w:pPr>
        <w:spacing w:after="0" w:line="240" w:lineRule="auto"/>
      </w:pPr>
      <w:r>
        <w:separator/>
      </w:r>
    </w:p>
  </w:footnote>
  <w:footnote w:type="continuationSeparator" w:id="0">
    <w:p w:rsidR="0021784E" w:rsidRDefault="0021784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528" w:rsidRDefault="006C55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528" w:rsidRDefault="006C55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5528" w:rsidRDefault="006C55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1784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469B2"/>
    <w:rsid w:val="00160A7A"/>
    <w:rsid w:val="001902D2"/>
    <w:rsid w:val="001C6945"/>
    <w:rsid w:val="001F027E"/>
    <w:rsid w:val="00203A40"/>
    <w:rsid w:val="002168A8"/>
    <w:rsid w:val="0021784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C5528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B9AB55-34D7-48E0-BF3D-B220277F0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42A01-D443-4D10-84F8-72B1863ABE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2020-08-31T07:09:00Z</dcterms:created>
  <dcterms:modified xsi:type="dcterms:W3CDTF">2020-08-31T07:09:00Z</dcterms:modified>
</cp:coreProperties>
</file>