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825FCC" w14:textId="77777777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2C9C59E9">
          <v:roundrect id="_x0000_s1026" style="position:absolute;left:0;text-align:left;margin-left:-24.1pt;margin-top:-35.75pt;width:186.75pt;height:88.2pt;z-index:251657728" arcsize="10923f" coordsize="21600,21600" filled="f" strokeweight=".25pt">
            <v:textbox style="mso-next-textbox:#_x0000_s1026" inset="1pt,1pt,1pt,1pt">
              <w:txbxContent>
                <w:p w14:paraId="255B09F5" w14:textId="77777777" w:rsidR="00CB6204" w:rsidRDefault="00CB6204" w:rsidP="00CB6204"/>
                <w:p w14:paraId="3099C9DB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6E1A5D6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9A3BCF6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9950860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56F3100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5B7BCF1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4D851C7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69C60C2B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DCDB565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50F90" w:rsidRPr="00450F90">
        <w:rPr>
          <w:b/>
          <w:i w:val="0"/>
        </w:rPr>
        <w:t>2</w:t>
      </w:r>
    </w:p>
    <w:p w14:paraId="2DA1CD62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50EBE3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7641A6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4DC16382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50F90" w:rsidRPr="00450F90">
        <w:rPr>
          <w:b/>
          <w:sz w:val="24"/>
        </w:rPr>
        <w:t>IBR.271.15.2020.MH</w:t>
      </w:r>
    </w:p>
    <w:p w14:paraId="0F1342C7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0F589E2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16B788C8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1A0726DE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1F6ACDB2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F61DE3C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489782F5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787BEB4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50F90" w:rsidRPr="00450F90">
        <w:rPr>
          <w:b/>
        </w:rPr>
        <w:t>przetarg nieograniczony</w:t>
      </w:r>
      <w:r w:rsidR="00753DC1">
        <w:t xml:space="preserve"> na:</w:t>
      </w:r>
    </w:p>
    <w:p w14:paraId="2DABE718" w14:textId="77777777" w:rsidR="0000184A" w:rsidRDefault="00450F9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50F90">
        <w:rPr>
          <w:b/>
          <w:sz w:val="24"/>
          <w:szCs w:val="24"/>
        </w:rPr>
        <w:t>Termomodernizacja budynku OSP w Skrzynkach na potrzeby świetlicy wiejskiej</w:t>
      </w:r>
    </w:p>
    <w:p w14:paraId="36CD462E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7C0A30F8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50F90" w:rsidRPr="00450F90">
        <w:rPr>
          <w:sz w:val="24"/>
          <w:szCs w:val="24"/>
        </w:rPr>
        <w:t>(</w:t>
      </w:r>
      <w:proofErr w:type="spellStart"/>
      <w:r w:rsidR="00450F90" w:rsidRPr="00450F90">
        <w:rPr>
          <w:sz w:val="24"/>
          <w:szCs w:val="24"/>
        </w:rPr>
        <w:t>t.j</w:t>
      </w:r>
      <w:proofErr w:type="spellEnd"/>
      <w:r w:rsidR="00450F90" w:rsidRPr="00450F9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2E058744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5230835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4BFE9E30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207757A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50F90" w:rsidRPr="00450F90">
        <w:rPr>
          <w:sz w:val="24"/>
          <w:szCs w:val="24"/>
        </w:rPr>
        <w:t>(</w:t>
      </w:r>
      <w:proofErr w:type="spellStart"/>
      <w:r w:rsidR="00450F90" w:rsidRPr="00450F90">
        <w:rPr>
          <w:sz w:val="24"/>
          <w:szCs w:val="24"/>
        </w:rPr>
        <w:t>t.j</w:t>
      </w:r>
      <w:proofErr w:type="spellEnd"/>
      <w:r w:rsidR="00450F90" w:rsidRPr="00450F9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73327B38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50F90" w:rsidRPr="00450F90">
        <w:rPr>
          <w:sz w:val="24"/>
          <w:szCs w:val="24"/>
        </w:rPr>
        <w:t>(</w:t>
      </w:r>
      <w:proofErr w:type="spellStart"/>
      <w:r w:rsidR="00450F90" w:rsidRPr="00450F90">
        <w:rPr>
          <w:sz w:val="24"/>
          <w:szCs w:val="24"/>
        </w:rPr>
        <w:t>t.j</w:t>
      </w:r>
      <w:proofErr w:type="spellEnd"/>
      <w:r w:rsidR="00450F90" w:rsidRPr="00450F9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72AE127F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27CE68F8" w14:textId="77777777" w:rsidTr="00C527C7">
        <w:tc>
          <w:tcPr>
            <w:tcW w:w="543" w:type="dxa"/>
          </w:tcPr>
          <w:p w14:paraId="1B088C5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31FCEFB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4F8476C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77BBDD9" w14:textId="77777777" w:rsidTr="00C527C7">
        <w:tc>
          <w:tcPr>
            <w:tcW w:w="543" w:type="dxa"/>
          </w:tcPr>
          <w:p w14:paraId="349DCB6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2491426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3AD394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12F3EC1" w14:textId="77777777" w:rsidTr="00C527C7">
        <w:tc>
          <w:tcPr>
            <w:tcW w:w="543" w:type="dxa"/>
          </w:tcPr>
          <w:p w14:paraId="412F125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5DE50C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CCE4B6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41746E00" w14:textId="77777777" w:rsidTr="00C527C7">
        <w:tc>
          <w:tcPr>
            <w:tcW w:w="543" w:type="dxa"/>
          </w:tcPr>
          <w:p w14:paraId="5C873CA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4B2F3BB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6E11F1C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2AACDDA1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4BF24FB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73FA9390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6EFBE81B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51044A1F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B794F6" w14:textId="77777777" w:rsidR="00316A9E" w:rsidRDefault="00316A9E">
      <w:r>
        <w:separator/>
      </w:r>
    </w:p>
  </w:endnote>
  <w:endnote w:type="continuationSeparator" w:id="0">
    <w:p w14:paraId="3388790E" w14:textId="77777777" w:rsidR="00316A9E" w:rsidRDefault="00316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B4202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4123D3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A6396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2F4E3E2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23DC6319">
        <v:line id="_x0000_s2049" style="position:absolute;left:0;text-align:left;z-index:251657728" from="-3.85pt,8.7pt" to="455.15pt,8.7pt"/>
      </w:pict>
    </w:r>
  </w:p>
  <w:p w14:paraId="47D7292C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23D10A" w14:textId="77777777" w:rsidR="00450F90" w:rsidRDefault="00450F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4B46C8" w14:textId="77777777" w:rsidR="00316A9E" w:rsidRDefault="00316A9E">
      <w:r>
        <w:separator/>
      </w:r>
    </w:p>
  </w:footnote>
  <w:footnote w:type="continuationSeparator" w:id="0">
    <w:p w14:paraId="1B004781" w14:textId="77777777" w:rsidR="00316A9E" w:rsidRDefault="00316A9E">
      <w:r>
        <w:continuationSeparator/>
      </w:r>
    </w:p>
  </w:footnote>
  <w:footnote w:id="1">
    <w:p w14:paraId="58D283A2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1F10B79E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DBC1E" w14:textId="77777777" w:rsidR="00450F90" w:rsidRDefault="00450F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6D3287" w14:textId="77777777" w:rsidR="00450F90" w:rsidRDefault="00450F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117B84" w14:textId="77777777" w:rsidR="00450F90" w:rsidRDefault="00450F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6A9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16A9E"/>
    <w:rsid w:val="00336EEB"/>
    <w:rsid w:val="003E5D20"/>
    <w:rsid w:val="003F6927"/>
    <w:rsid w:val="00415097"/>
    <w:rsid w:val="00422381"/>
    <w:rsid w:val="00450F90"/>
    <w:rsid w:val="00460820"/>
    <w:rsid w:val="004704CB"/>
    <w:rsid w:val="004C55DE"/>
    <w:rsid w:val="004D5C77"/>
    <w:rsid w:val="00533E9F"/>
    <w:rsid w:val="0056132E"/>
    <w:rsid w:val="005A5013"/>
    <w:rsid w:val="005C3627"/>
    <w:rsid w:val="005C7EEC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36FAAC"/>
  <w15:chartTrackingRefBased/>
  <w15:docId w15:val="{115D996B-7F38-42F0-9CFD-E302022A6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cp:lastModifiedBy>Gmina Baruchowo</cp:lastModifiedBy>
  <cp:revision>2</cp:revision>
  <cp:lastPrinted>2010-01-07T09:39:00Z</cp:lastPrinted>
  <dcterms:created xsi:type="dcterms:W3CDTF">2020-09-09T07:12:00Z</dcterms:created>
  <dcterms:modified xsi:type="dcterms:W3CDTF">2020-09-09T07:12:00Z</dcterms:modified>
</cp:coreProperties>
</file>