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D9193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53E26" w:rsidRPr="00B53E26">
        <w:rPr>
          <w:b/>
          <w:sz w:val="24"/>
        </w:rPr>
        <w:t>ZP/14/2020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bookmarkEnd w:id="0"/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53E26" w:rsidRPr="00B53E26">
        <w:rPr>
          <w:b/>
        </w:rPr>
        <w:t>przetarg nieograniczony</w:t>
      </w:r>
      <w:r w:rsidR="00753DC1">
        <w:t xml:space="preserve"> na:</w:t>
      </w:r>
    </w:p>
    <w:p w:rsidR="0000184A" w:rsidRDefault="00B53E2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53E26">
        <w:rPr>
          <w:b/>
          <w:sz w:val="24"/>
          <w:szCs w:val="24"/>
        </w:rPr>
        <w:t xml:space="preserve">Dostawa kompleksowego wyposażenia informatycznego obejmującego zestawy komputerowe, nośniki SSD, przełączniki sieciowe, </w:t>
      </w:r>
      <w:r w:rsidR="007730D7" w:rsidRPr="00B53E26">
        <w:rPr>
          <w:b/>
          <w:sz w:val="24"/>
          <w:szCs w:val="24"/>
        </w:rPr>
        <w:t>rozbudowę</w:t>
      </w:r>
      <w:r w:rsidRPr="00B53E26">
        <w:rPr>
          <w:b/>
          <w:sz w:val="24"/>
          <w:szCs w:val="24"/>
        </w:rPr>
        <w:t xml:space="preserve"> macierzy dyskowej, budowę instalacji sieci strukturalnej oraz dostawę licencji wraz z wdrożeniem obejmującym instalację, konfigurację i migrację danych dostarczonego sprzętu w ramach programu MSIM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53E26" w:rsidRPr="00B53E26">
        <w:rPr>
          <w:sz w:val="24"/>
          <w:szCs w:val="24"/>
        </w:rPr>
        <w:t>(</w:t>
      </w:r>
      <w:proofErr w:type="spellStart"/>
      <w:r w:rsidR="00B53E26" w:rsidRPr="00B53E26">
        <w:rPr>
          <w:sz w:val="24"/>
          <w:szCs w:val="24"/>
        </w:rPr>
        <w:t>t.j</w:t>
      </w:r>
      <w:proofErr w:type="spellEnd"/>
      <w:r w:rsidR="00B53E26" w:rsidRPr="00B53E2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53E26" w:rsidRPr="00B53E26">
        <w:rPr>
          <w:sz w:val="24"/>
          <w:szCs w:val="24"/>
        </w:rPr>
        <w:t>(</w:t>
      </w:r>
      <w:proofErr w:type="spellStart"/>
      <w:r w:rsidR="00B53E26" w:rsidRPr="00B53E26">
        <w:rPr>
          <w:sz w:val="24"/>
          <w:szCs w:val="24"/>
        </w:rPr>
        <w:t>t.j</w:t>
      </w:r>
      <w:proofErr w:type="spellEnd"/>
      <w:r w:rsidR="00B53E26" w:rsidRPr="00B53E2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53E26" w:rsidRPr="00B53E26">
        <w:rPr>
          <w:sz w:val="24"/>
          <w:szCs w:val="24"/>
        </w:rPr>
        <w:t>(</w:t>
      </w:r>
      <w:proofErr w:type="spellStart"/>
      <w:r w:rsidR="00B53E26" w:rsidRPr="00B53E26">
        <w:rPr>
          <w:sz w:val="24"/>
          <w:szCs w:val="24"/>
        </w:rPr>
        <w:t>t.j</w:t>
      </w:r>
      <w:proofErr w:type="spellEnd"/>
      <w:r w:rsidR="00B53E26" w:rsidRPr="00B53E2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711" w:rsidRDefault="002D5711">
      <w:r>
        <w:separator/>
      </w:r>
    </w:p>
  </w:endnote>
  <w:endnote w:type="continuationSeparator" w:id="0">
    <w:p w:rsidR="002D5711" w:rsidRDefault="002D5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193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E26" w:rsidRDefault="00B53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711" w:rsidRDefault="002D5711">
      <w:r>
        <w:separator/>
      </w:r>
    </w:p>
  </w:footnote>
  <w:footnote w:type="continuationSeparator" w:id="0">
    <w:p w:rsidR="002D5711" w:rsidRDefault="002D571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E26" w:rsidRDefault="00B53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E26" w:rsidRDefault="00B53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E26" w:rsidRDefault="00B53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63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5711"/>
    <w:rsid w:val="003024A8"/>
    <w:rsid w:val="00307E5F"/>
    <w:rsid w:val="00312A4F"/>
    <w:rsid w:val="00323D9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30D7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3E26"/>
    <w:rsid w:val="00B54FB4"/>
    <w:rsid w:val="00BA4638"/>
    <w:rsid w:val="00BE6092"/>
    <w:rsid w:val="00C33407"/>
    <w:rsid w:val="00C527C7"/>
    <w:rsid w:val="00C606B9"/>
    <w:rsid w:val="00CB6204"/>
    <w:rsid w:val="00CC527A"/>
    <w:rsid w:val="00D74F94"/>
    <w:rsid w:val="00D9193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FFABF1"/>
  <w15:chartTrackingRefBased/>
  <w15:docId w15:val="{19B6FBFD-1EE7-45F7-A8A5-06672C8D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54EFC-8CD0-4605-ADCD-790B2489A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199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2010-01-07T09:39:00Z</cp:lastPrinted>
  <dcterms:created xsi:type="dcterms:W3CDTF">2020-07-21T10:47:00Z</dcterms:created>
  <dcterms:modified xsi:type="dcterms:W3CDTF">2020-08-11T10:13:00Z</dcterms:modified>
</cp:coreProperties>
</file>