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B7022" w14:textId="77777777" w:rsidR="00007727" w:rsidRDefault="00306120" w:rsidP="00007727">
      <w:pPr>
        <w:jc w:val="right"/>
        <w:rPr>
          <w:b/>
          <w:bCs/>
          <w:sz w:val="24"/>
        </w:rPr>
      </w:pPr>
      <w:r w:rsidRPr="00306120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306120">
        <w:rPr>
          <w:sz w:val="24"/>
        </w:rPr>
        <w:t>2020-09-08</w:t>
      </w:r>
    </w:p>
    <w:p w14:paraId="5D898844" w14:textId="77777777" w:rsidR="00007727" w:rsidRDefault="00007727" w:rsidP="00A80738">
      <w:pPr>
        <w:rPr>
          <w:b/>
          <w:bCs/>
          <w:sz w:val="24"/>
        </w:rPr>
      </w:pPr>
    </w:p>
    <w:p w14:paraId="003D7039" w14:textId="77777777" w:rsidR="00007727" w:rsidRDefault="00007727" w:rsidP="00A80738">
      <w:pPr>
        <w:rPr>
          <w:b/>
          <w:bCs/>
          <w:sz w:val="24"/>
        </w:rPr>
      </w:pPr>
    </w:p>
    <w:p w14:paraId="5006F42D" w14:textId="77777777" w:rsidR="00306120" w:rsidRPr="00306120" w:rsidRDefault="00306120" w:rsidP="00173B20">
      <w:pPr>
        <w:spacing w:after="40"/>
        <w:rPr>
          <w:b/>
          <w:bCs/>
          <w:sz w:val="24"/>
        </w:rPr>
      </w:pPr>
      <w:r w:rsidRPr="00306120">
        <w:rPr>
          <w:b/>
          <w:bCs/>
          <w:sz w:val="24"/>
        </w:rPr>
        <w:t>Szpital Wojewódzki w Poznaniu</w:t>
      </w:r>
    </w:p>
    <w:p w14:paraId="35D24867" w14:textId="77777777" w:rsidR="00A80738" w:rsidRDefault="00306120" w:rsidP="00173B20">
      <w:pPr>
        <w:spacing w:after="40"/>
        <w:rPr>
          <w:b/>
          <w:bCs/>
          <w:sz w:val="24"/>
        </w:rPr>
      </w:pPr>
      <w:r w:rsidRPr="00306120">
        <w:rPr>
          <w:b/>
          <w:bCs/>
          <w:sz w:val="24"/>
        </w:rPr>
        <w:t>Dział Zamówień Publicznych</w:t>
      </w:r>
    </w:p>
    <w:p w14:paraId="5F30686A" w14:textId="45685550" w:rsidR="00A80738" w:rsidRPr="00173B20" w:rsidRDefault="00542DBA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306120" w:rsidRPr="00306120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306120" w:rsidRPr="00306120">
        <w:rPr>
          <w:bCs/>
          <w:sz w:val="24"/>
        </w:rPr>
        <w:t>7/19</w:t>
      </w:r>
    </w:p>
    <w:p w14:paraId="5F2291E8" w14:textId="77777777" w:rsidR="00A80738" w:rsidRPr="00173B20" w:rsidRDefault="00306120" w:rsidP="00A80738">
      <w:pPr>
        <w:rPr>
          <w:bCs/>
          <w:sz w:val="24"/>
        </w:rPr>
      </w:pPr>
      <w:r w:rsidRPr="00306120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306120">
        <w:rPr>
          <w:bCs/>
          <w:sz w:val="24"/>
        </w:rPr>
        <w:t>Poznań</w:t>
      </w:r>
    </w:p>
    <w:p w14:paraId="4C4464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D409F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F0E0A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6120" w:rsidRPr="00306120">
        <w:rPr>
          <w:b/>
          <w:sz w:val="24"/>
          <w:szCs w:val="24"/>
        </w:rPr>
        <w:t>SZW/DZP/56/2020</w:t>
      </w:r>
      <w:r w:rsidR="00A80738">
        <w:rPr>
          <w:sz w:val="24"/>
        </w:rPr>
        <w:tab/>
        <w:t xml:space="preserve"> </w:t>
      </w:r>
    </w:p>
    <w:p w14:paraId="6E1A70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005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E98A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7E12F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CAB692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EEA118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6120" w:rsidRPr="0030612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BA6BC9C" w14:textId="77777777" w:rsidR="00A80738" w:rsidRPr="00490DC0" w:rsidRDefault="00306120" w:rsidP="00C659E2">
      <w:pPr>
        <w:pStyle w:val="Tekstpodstawowywcity"/>
        <w:spacing w:before="120" w:after="240"/>
        <w:ind w:firstLine="0"/>
        <w:jc w:val="center"/>
      </w:pPr>
      <w:r w:rsidRPr="00306120">
        <w:rPr>
          <w:b/>
        </w:rPr>
        <w:t>Wykonywanie przeglądów i napraw sprzętu medycznego znajdującego się w filii nr 2.</w:t>
      </w:r>
    </w:p>
    <w:p w14:paraId="169E6A9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06120" w:rsidRPr="00306120">
        <w:rPr>
          <w:sz w:val="24"/>
          <w:szCs w:val="24"/>
        </w:rPr>
        <w:t>(</w:t>
      </w:r>
      <w:proofErr w:type="spellStart"/>
      <w:r w:rsidR="00306120" w:rsidRPr="00306120">
        <w:rPr>
          <w:sz w:val="24"/>
          <w:szCs w:val="24"/>
        </w:rPr>
        <w:t>t.j</w:t>
      </w:r>
      <w:proofErr w:type="spellEnd"/>
      <w:r w:rsidR="00306120" w:rsidRPr="0030612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566AF180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06120" w:rsidRPr="00306120">
        <w:rPr>
          <w:sz w:val="24"/>
          <w:szCs w:val="24"/>
        </w:rPr>
        <w:t>08/09/2020</w:t>
      </w:r>
      <w:r w:rsidR="00FF4AB1" w:rsidRPr="00FF4AB1">
        <w:rPr>
          <w:sz w:val="24"/>
          <w:szCs w:val="24"/>
        </w:rPr>
        <w:t xml:space="preserve"> o godz. </w:t>
      </w:r>
      <w:r w:rsidR="00306120" w:rsidRPr="0030612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5FBF9783" w14:textId="19F34F9B"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10EA7">
        <w:rPr>
          <w:sz w:val="24"/>
          <w:szCs w:val="24"/>
        </w:rPr>
        <w:t xml:space="preserve">48 060,00 zł </w:t>
      </w:r>
      <w:r w:rsidR="00FF4AB1" w:rsidRPr="00FF4AB1">
        <w:rPr>
          <w:sz w:val="24"/>
          <w:szCs w:val="24"/>
        </w:rPr>
        <w:t>brutto</w:t>
      </w:r>
      <w:r w:rsidR="00110EA7">
        <w:rPr>
          <w:sz w:val="24"/>
          <w:szCs w:val="24"/>
        </w:rPr>
        <w:t>, w tym:</w:t>
      </w:r>
    </w:p>
    <w:p w14:paraId="2641B8B0" w14:textId="494376E9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Zadanie częściowe nr 1: 5 940,00 zł</w:t>
      </w:r>
    </w:p>
    <w:p w14:paraId="4D2E585E" w14:textId="1431C491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 xml:space="preserve">2: </w:t>
      </w:r>
      <w:r w:rsidRPr="00110EA7">
        <w:rPr>
          <w:sz w:val="24"/>
          <w:szCs w:val="24"/>
        </w:rPr>
        <w:t>5 400,00</w:t>
      </w:r>
    </w:p>
    <w:p w14:paraId="213252D0" w14:textId="7C30F77B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3: 5 940,00</w:t>
      </w:r>
    </w:p>
    <w:p w14:paraId="77924F2D" w14:textId="5EBDAACC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4: 3 240,00 zł</w:t>
      </w:r>
    </w:p>
    <w:p w14:paraId="2B76D5B9" w14:textId="6FDF8044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5: 5 940,00 zł</w:t>
      </w:r>
    </w:p>
    <w:p w14:paraId="26AD11F3" w14:textId="0EE56AAC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6: 5 400,00 zł</w:t>
      </w:r>
    </w:p>
    <w:p w14:paraId="544D129B" w14:textId="07450953" w:rsidR="00110EA7" w:rsidRDefault="00110EA7" w:rsidP="00110E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7: 16 200,00 zł</w:t>
      </w:r>
    </w:p>
    <w:p w14:paraId="13456ED7" w14:textId="77777777" w:rsidR="00110EA7" w:rsidRPr="00FF4AB1" w:rsidRDefault="00110EA7" w:rsidP="00A80738">
      <w:pPr>
        <w:spacing w:before="120" w:after="120"/>
        <w:jc w:val="both"/>
        <w:rPr>
          <w:sz w:val="24"/>
          <w:szCs w:val="24"/>
        </w:rPr>
      </w:pPr>
    </w:p>
    <w:p w14:paraId="54245887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82"/>
        <w:gridCol w:w="2520"/>
        <w:gridCol w:w="1276"/>
        <w:gridCol w:w="1134"/>
        <w:gridCol w:w="1559"/>
        <w:gridCol w:w="1701"/>
      </w:tblGrid>
      <w:tr w:rsidR="00110EA7" w:rsidRPr="00493F8C" w14:paraId="66C5E5DF" w14:textId="77777777" w:rsidTr="00110EA7">
        <w:tc>
          <w:tcPr>
            <w:tcW w:w="706" w:type="dxa"/>
            <w:vAlign w:val="center"/>
          </w:tcPr>
          <w:p w14:paraId="1067A84A" w14:textId="7DC27DA7" w:rsidR="00110EA7" w:rsidRPr="00490DC0" w:rsidRDefault="00110EA7" w:rsidP="00110EA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882" w:type="dxa"/>
          </w:tcPr>
          <w:p w14:paraId="71F294C7" w14:textId="4A944FD7" w:rsidR="00110EA7" w:rsidRPr="00490DC0" w:rsidRDefault="00110EA7" w:rsidP="00110EA7">
            <w:pPr>
              <w:spacing w:before="40"/>
              <w:jc w:val="center"/>
            </w:pPr>
            <w:r>
              <w:t>Nr zadania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BF1342D" w14:textId="77777777" w:rsidR="00110EA7" w:rsidRDefault="00110EA7" w:rsidP="00110EA7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1F6BA16E" w14:textId="77777777" w:rsidR="00110EA7" w:rsidRPr="00490DC0" w:rsidRDefault="00110EA7" w:rsidP="00110EA7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1CAED5" w14:textId="77777777" w:rsidR="00110EA7" w:rsidRPr="00490DC0" w:rsidRDefault="00110EA7" w:rsidP="00110EA7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C1239" w14:textId="77777777" w:rsidR="00110EA7" w:rsidRPr="00490DC0" w:rsidRDefault="00110EA7" w:rsidP="00110EA7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03DD76" w14:textId="77777777" w:rsidR="00110EA7" w:rsidRPr="00490DC0" w:rsidRDefault="00110EA7" w:rsidP="00110EA7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53E006" w14:textId="77777777" w:rsidR="00110EA7" w:rsidRPr="00490DC0" w:rsidRDefault="00110EA7" w:rsidP="00110EA7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0EA7" w:rsidRPr="00493F8C" w14:paraId="525E7D97" w14:textId="77777777" w:rsidTr="00110EA7">
        <w:tc>
          <w:tcPr>
            <w:tcW w:w="706" w:type="dxa"/>
            <w:vAlign w:val="center"/>
          </w:tcPr>
          <w:p w14:paraId="3BBB5E5F" w14:textId="295B5A84" w:rsidR="00110EA7" w:rsidRPr="00306120" w:rsidRDefault="00110EA7" w:rsidP="00110EA7">
            <w:pPr>
              <w:spacing w:before="120" w:after="120"/>
              <w:jc w:val="center"/>
            </w:pPr>
            <w:r w:rsidRPr="00306120">
              <w:t>1</w:t>
            </w:r>
          </w:p>
        </w:tc>
        <w:tc>
          <w:tcPr>
            <w:tcW w:w="882" w:type="dxa"/>
            <w:vAlign w:val="center"/>
          </w:tcPr>
          <w:p w14:paraId="4BAC04E3" w14:textId="0403CDC1" w:rsidR="00110EA7" w:rsidRPr="00306120" w:rsidRDefault="00110EA7" w:rsidP="00110EA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20" w:type="dxa"/>
            <w:shd w:val="clear" w:color="auto" w:fill="auto"/>
          </w:tcPr>
          <w:p w14:paraId="04517DA7" w14:textId="77777777" w:rsidR="00110EA7" w:rsidRPr="00490DC0" w:rsidRDefault="00110EA7" w:rsidP="00110EA7">
            <w:pPr>
              <w:spacing w:before="40"/>
            </w:pPr>
            <w:r w:rsidRPr="00306120">
              <w:t>Biameditek Sp. z o.o.</w:t>
            </w:r>
          </w:p>
          <w:p w14:paraId="454E1EA6" w14:textId="77777777" w:rsidR="00110EA7" w:rsidRPr="00490DC0" w:rsidRDefault="00110EA7" w:rsidP="00110EA7">
            <w:r w:rsidRPr="00306120">
              <w:t>Elewatorska</w:t>
            </w:r>
            <w:r w:rsidRPr="00490DC0">
              <w:t xml:space="preserve"> </w:t>
            </w:r>
            <w:r w:rsidRPr="00306120">
              <w:t>58</w:t>
            </w:r>
            <w:r w:rsidRPr="00490DC0">
              <w:t xml:space="preserve"> </w:t>
            </w:r>
          </w:p>
          <w:p w14:paraId="60FA9BDF" w14:textId="77777777" w:rsidR="00110EA7" w:rsidRPr="00490DC0" w:rsidRDefault="00110EA7" w:rsidP="00110EA7">
            <w:pPr>
              <w:spacing w:after="40"/>
              <w:jc w:val="both"/>
            </w:pPr>
            <w:r w:rsidRPr="00306120">
              <w:t>15-620</w:t>
            </w:r>
            <w:r w:rsidRPr="00490DC0">
              <w:t xml:space="preserve"> </w:t>
            </w:r>
            <w:r w:rsidRPr="00306120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AA47D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4 687.20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50729" w14:textId="77777777" w:rsidR="00110EA7" w:rsidRPr="00490DC0" w:rsidRDefault="00110EA7" w:rsidP="00110EA7">
            <w:pPr>
              <w:spacing w:before="120" w:after="120"/>
              <w:jc w:val="center"/>
            </w:pPr>
            <w:r w:rsidRPr="00306120">
              <w:t>12 miesięcy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B068C5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AFFBDF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60 dni</w:t>
            </w:r>
          </w:p>
        </w:tc>
      </w:tr>
      <w:tr w:rsidR="00110EA7" w:rsidRPr="00493F8C" w14:paraId="294EB1BD" w14:textId="77777777" w:rsidTr="00110EA7">
        <w:tc>
          <w:tcPr>
            <w:tcW w:w="706" w:type="dxa"/>
            <w:vAlign w:val="center"/>
          </w:tcPr>
          <w:p w14:paraId="524E41AE" w14:textId="30AC54B1" w:rsidR="00110EA7" w:rsidRPr="00306120" w:rsidRDefault="00110EA7" w:rsidP="00110EA7">
            <w:pPr>
              <w:spacing w:before="120" w:after="120"/>
              <w:jc w:val="center"/>
            </w:pPr>
            <w:r w:rsidRPr="00306120">
              <w:t>2</w:t>
            </w:r>
          </w:p>
        </w:tc>
        <w:tc>
          <w:tcPr>
            <w:tcW w:w="882" w:type="dxa"/>
            <w:vAlign w:val="center"/>
          </w:tcPr>
          <w:p w14:paraId="5843DE69" w14:textId="20F9258E" w:rsidR="00110EA7" w:rsidRPr="00306120" w:rsidRDefault="00110EA7" w:rsidP="00110EA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20" w:type="dxa"/>
            <w:shd w:val="clear" w:color="auto" w:fill="auto"/>
          </w:tcPr>
          <w:p w14:paraId="6EED3AD2" w14:textId="77777777" w:rsidR="00110EA7" w:rsidRPr="00490DC0" w:rsidRDefault="00110EA7" w:rsidP="00110EA7">
            <w:pPr>
              <w:spacing w:before="40"/>
            </w:pPr>
            <w:r w:rsidRPr="00306120">
              <w:t>TDZ Technika dla zdrowia Sp. z o. o.</w:t>
            </w:r>
          </w:p>
          <w:p w14:paraId="1DF68938" w14:textId="77777777" w:rsidR="00110EA7" w:rsidRPr="00490DC0" w:rsidRDefault="00110EA7" w:rsidP="00110EA7">
            <w:r w:rsidRPr="00306120">
              <w:t>ul. Lustrzana</w:t>
            </w:r>
            <w:r w:rsidRPr="00490DC0">
              <w:t xml:space="preserve"> </w:t>
            </w:r>
            <w:r w:rsidRPr="00306120">
              <w:t>6A</w:t>
            </w:r>
            <w:r w:rsidRPr="00490DC0">
              <w:t xml:space="preserve"> </w:t>
            </w:r>
          </w:p>
          <w:p w14:paraId="15FAF7CC" w14:textId="77777777" w:rsidR="00110EA7" w:rsidRPr="00490DC0" w:rsidRDefault="00110EA7" w:rsidP="00110EA7">
            <w:pPr>
              <w:spacing w:after="40"/>
              <w:jc w:val="both"/>
            </w:pPr>
            <w:r w:rsidRPr="00306120">
              <w:lastRenderedPageBreak/>
              <w:t>01-342</w:t>
            </w:r>
            <w:r w:rsidRPr="00490DC0">
              <w:t xml:space="preserve"> </w:t>
            </w:r>
            <w:r w:rsidRPr="003061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10767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lastRenderedPageBreak/>
              <w:t>3 024.00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5E065" w14:textId="77777777" w:rsidR="00110EA7" w:rsidRPr="00490DC0" w:rsidRDefault="00110EA7" w:rsidP="00110EA7">
            <w:pPr>
              <w:spacing w:before="120" w:after="120"/>
              <w:jc w:val="center"/>
            </w:pPr>
            <w:r w:rsidRPr="00306120">
              <w:t xml:space="preserve">12 miesięcy od daty </w:t>
            </w:r>
            <w:r w:rsidRPr="00306120">
              <w:lastRenderedPageBreak/>
              <w:t>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FE64B3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lastRenderedPageBreak/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69F0FC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60 dni</w:t>
            </w:r>
          </w:p>
        </w:tc>
      </w:tr>
      <w:tr w:rsidR="00110EA7" w:rsidRPr="00493F8C" w14:paraId="5C3D8A75" w14:textId="77777777" w:rsidTr="00110EA7">
        <w:tc>
          <w:tcPr>
            <w:tcW w:w="706" w:type="dxa"/>
            <w:vAlign w:val="center"/>
          </w:tcPr>
          <w:p w14:paraId="27837BB8" w14:textId="5E39E2DD" w:rsidR="00110EA7" w:rsidRPr="00306120" w:rsidRDefault="00110EA7" w:rsidP="00110EA7">
            <w:pPr>
              <w:spacing w:before="120" w:after="120"/>
              <w:jc w:val="center"/>
            </w:pPr>
            <w:r w:rsidRPr="00306120">
              <w:t>2</w:t>
            </w:r>
          </w:p>
        </w:tc>
        <w:tc>
          <w:tcPr>
            <w:tcW w:w="882" w:type="dxa"/>
            <w:vAlign w:val="center"/>
          </w:tcPr>
          <w:p w14:paraId="3EE76CF1" w14:textId="71CEE584" w:rsidR="00110EA7" w:rsidRPr="00306120" w:rsidRDefault="00110EA7" w:rsidP="00110EA7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520" w:type="dxa"/>
            <w:shd w:val="clear" w:color="auto" w:fill="auto"/>
          </w:tcPr>
          <w:p w14:paraId="2AB444F4" w14:textId="77777777" w:rsidR="00110EA7" w:rsidRPr="00490DC0" w:rsidRDefault="00110EA7" w:rsidP="00110EA7">
            <w:pPr>
              <w:spacing w:before="40"/>
            </w:pPr>
            <w:r w:rsidRPr="00306120">
              <w:t>TDZ Technika dla zdrowia Sp. z o. o.</w:t>
            </w:r>
          </w:p>
          <w:p w14:paraId="60C5FBB6" w14:textId="77777777" w:rsidR="00110EA7" w:rsidRPr="00490DC0" w:rsidRDefault="00110EA7" w:rsidP="00110EA7">
            <w:r w:rsidRPr="00306120">
              <w:t>ul. Lustrzana</w:t>
            </w:r>
            <w:r w:rsidRPr="00490DC0">
              <w:t xml:space="preserve"> </w:t>
            </w:r>
            <w:r w:rsidRPr="00306120">
              <w:t>6A</w:t>
            </w:r>
            <w:r w:rsidRPr="00490DC0">
              <w:t xml:space="preserve"> </w:t>
            </w:r>
          </w:p>
          <w:p w14:paraId="2656625D" w14:textId="77777777" w:rsidR="00110EA7" w:rsidRPr="00490DC0" w:rsidRDefault="00110EA7" w:rsidP="00110EA7">
            <w:pPr>
              <w:spacing w:after="40"/>
              <w:jc w:val="both"/>
            </w:pPr>
            <w:r w:rsidRPr="00306120">
              <w:t>01-342</w:t>
            </w:r>
            <w:r w:rsidRPr="00490DC0">
              <w:t xml:space="preserve"> </w:t>
            </w:r>
            <w:r w:rsidRPr="003061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85D2E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3 240.00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B8DEB" w14:textId="77777777" w:rsidR="00110EA7" w:rsidRPr="00490DC0" w:rsidRDefault="00110EA7" w:rsidP="00110EA7">
            <w:pPr>
              <w:spacing w:before="120" w:after="120"/>
              <w:jc w:val="center"/>
            </w:pPr>
            <w:r w:rsidRPr="00306120">
              <w:t>12 miesięcy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052E6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93C5D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60 dni</w:t>
            </w:r>
          </w:p>
        </w:tc>
      </w:tr>
      <w:tr w:rsidR="00110EA7" w:rsidRPr="00493F8C" w14:paraId="2FF960F7" w14:textId="77777777" w:rsidTr="00110EA7">
        <w:tc>
          <w:tcPr>
            <w:tcW w:w="706" w:type="dxa"/>
            <w:vAlign w:val="center"/>
          </w:tcPr>
          <w:p w14:paraId="534278C4" w14:textId="6DC12CF2" w:rsidR="00110EA7" w:rsidRPr="00306120" w:rsidRDefault="00110EA7" w:rsidP="00110EA7">
            <w:pPr>
              <w:spacing w:before="120" w:after="120"/>
              <w:jc w:val="center"/>
            </w:pPr>
            <w:r w:rsidRPr="00306120">
              <w:t>2</w:t>
            </w:r>
          </w:p>
        </w:tc>
        <w:tc>
          <w:tcPr>
            <w:tcW w:w="882" w:type="dxa"/>
            <w:vAlign w:val="center"/>
          </w:tcPr>
          <w:p w14:paraId="10FFAC06" w14:textId="11227428" w:rsidR="00110EA7" w:rsidRPr="00306120" w:rsidRDefault="00110EA7" w:rsidP="00110EA7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20" w:type="dxa"/>
            <w:shd w:val="clear" w:color="auto" w:fill="auto"/>
          </w:tcPr>
          <w:p w14:paraId="4D0A85CA" w14:textId="77777777" w:rsidR="00110EA7" w:rsidRPr="00490DC0" w:rsidRDefault="00110EA7" w:rsidP="00110EA7">
            <w:pPr>
              <w:spacing w:before="40"/>
            </w:pPr>
            <w:r w:rsidRPr="00306120">
              <w:t>TDZ Technika dla zdrowia Sp. z o. o.</w:t>
            </w:r>
          </w:p>
          <w:p w14:paraId="27BB7984" w14:textId="77777777" w:rsidR="00110EA7" w:rsidRPr="00490DC0" w:rsidRDefault="00110EA7" w:rsidP="00110EA7">
            <w:r w:rsidRPr="00306120">
              <w:t>ul. Lustrzana</w:t>
            </w:r>
            <w:r w:rsidRPr="00490DC0">
              <w:t xml:space="preserve"> </w:t>
            </w:r>
            <w:r w:rsidRPr="00306120">
              <w:t>6A</w:t>
            </w:r>
            <w:r w:rsidRPr="00490DC0">
              <w:t xml:space="preserve"> </w:t>
            </w:r>
          </w:p>
          <w:p w14:paraId="5E317C57" w14:textId="77777777" w:rsidR="00110EA7" w:rsidRPr="00490DC0" w:rsidRDefault="00110EA7" w:rsidP="00110EA7">
            <w:pPr>
              <w:spacing w:after="40"/>
              <w:jc w:val="both"/>
            </w:pPr>
            <w:r w:rsidRPr="00306120">
              <w:t>01-342</w:t>
            </w:r>
            <w:r w:rsidRPr="00490DC0">
              <w:t xml:space="preserve"> </w:t>
            </w:r>
            <w:r w:rsidRPr="003061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C0912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1 080.00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74CDDB" w14:textId="77777777" w:rsidR="00110EA7" w:rsidRPr="00490DC0" w:rsidRDefault="00110EA7" w:rsidP="00110EA7">
            <w:pPr>
              <w:spacing w:before="120" w:after="120"/>
              <w:jc w:val="center"/>
            </w:pPr>
            <w:r w:rsidRPr="00306120">
              <w:t>12 miesięcy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0A2DFD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931E2D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60 dni</w:t>
            </w:r>
          </w:p>
        </w:tc>
      </w:tr>
      <w:tr w:rsidR="00110EA7" w:rsidRPr="00493F8C" w14:paraId="67011846" w14:textId="77777777" w:rsidTr="00110EA7">
        <w:tc>
          <w:tcPr>
            <w:tcW w:w="706" w:type="dxa"/>
            <w:vAlign w:val="center"/>
          </w:tcPr>
          <w:p w14:paraId="399D4DE8" w14:textId="26E63900" w:rsidR="00110EA7" w:rsidRPr="00306120" w:rsidRDefault="00110EA7" w:rsidP="00110EA7">
            <w:pPr>
              <w:spacing w:before="120" w:after="120"/>
              <w:jc w:val="center"/>
            </w:pPr>
            <w:r w:rsidRPr="00306120">
              <w:t>3</w:t>
            </w:r>
          </w:p>
        </w:tc>
        <w:tc>
          <w:tcPr>
            <w:tcW w:w="882" w:type="dxa"/>
            <w:vAlign w:val="center"/>
          </w:tcPr>
          <w:p w14:paraId="63279876" w14:textId="2947E1A1" w:rsidR="00110EA7" w:rsidRPr="00306120" w:rsidRDefault="00110EA7" w:rsidP="00110EA7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2520" w:type="dxa"/>
            <w:shd w:val="clear" w:color="auto" w:fill="auto"/>
          </w:tcPr>
          <w:p w14:paraId="496CBF34" w14:textId="77777777" w:rsidR="00110EA7" w:rsidRPr="00490DC0" w:rsidRDefault="00110EA7" w:rsidP="00110EA7">
            <w:pPr>
              <w:spacing w:before="40"/>
            </w:pPr>
            <w:proofErr w:type="spellStart"/>
            <w:r w:rsidRPr="00306120">
              <w:t>Medikol</w:t>
            </w:r>
            <w:proofErr w:type="spellEnd"/>
            <w:r w:rsidRPr="00306120">
              <w:t xml:space="preserve"> Solution Sp. z o.o.</w:t>
            </w:r>
          </w:p>
          <w:p w14:paraId="6BF00375" w14:textId="77777777" w:rsidR="00110EA7" w:rsidRPr="00490DC0" w:rsidRDefault="00110EA7" w:rsidP="00110EA7">
            <w:r w:rsidRPr="00306120">
              <w:t>Polska</w:t>
            </w:r>
            <w:r w:rsidRPr="00490DC0">
              <w:t xml:space="preserve"> </w:t>
            </w:r>
            <w:r w:rsidRPr="00306120">
              <w:t>118</w:t>
            </w:r>
            <w:r w:rsidRPr="00490DC0">
              <w:t xml:space="preserve"> </w:t>
            </w:r>
          </w:p>
          <w:p w14:paraId="71C189F9" w14:textId="77777777" w:rsidR="00110EA7" w:rsidRPr="00490DC0" w:rsidRDefault="00110EA7" w:rsidP="00110EA7">
            <w:pPr>
              <w:spacing w:after="40"/>
              <w:jc w:val="both"/>
            </w:pPr>
            <w:r w:rsidRPr="00306120">
              <w:t>60-401</w:t>
            </w:r>
            <w:r w:rsidRPr="00490DC0">
              <w:t xml:space="preserve"> </w:t>
            </w:r>
            <w:r w:rsidRPr="00306120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71A02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3 780.00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0D7EA4" w14:textId="77777777" w:rsidR="00110EA7" w:rsidRPr="00490DC0" w:rsidRDefault="00110EA7" w:rsidP="00110EA7">
            <w:pPr>
              <w:spacing w:before="120" w:after="120"/>
              <w:jc w:val="center"/>
            </w:pPr>
            <w:r w:rsidRPr="00306120">
              <w:t>12 miesięcy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C03119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28458E" w14:textId="77777777" w:rsidR="00110EA7" w:rsidRPr="00490DC0" w:rsidRDefault="00110EA7" w:rsidP="00110EA7">
            <w:pPr>
              <w:spacing w:before="120" w:after="120"/>
              <w:jc w:val="both"/>
            </w:pPr>
            <w:r w:rsidRPr="00306120">
              <w:t>60 dni</w:t>
            </w:r>
          </w:p>
        </w:tc>
      </w:tr>
    </w:tbl>
    <w:p w14:paraId="300D1E6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672B8E8" w14:textId="792A9C3D" w:rsidR="00C236D3" w:rsidRPr="00110EA7" w:rsidRDefault="00110EA7" w:rsidP="00173B20">
      <w:pPr>
        <w:jc w:val="right"/>
        <w:rPr>
          <w:sz w:val="24"/>
          <w:szCs w:val="24"/>
        </w:rPr>
      </w:pPr>
      <w:r w:rsidRPr="00110EA7">
        <w:rPr>
          <w:sz w:val="24"/>
          <w:szCs w:val="24"/>
        </w:rPr>
        <w:t>Z poważaniem</w:t>
      </w:r>
    </w:p>
    <w:sectPr w:rsidR="00C236D3" w:rsidRPr="00110E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81C464" w14:textId="77777777" w:rsidR="00DF705B" w:rsidRDefault="00DF705B">
      <w:r>
        <w:separator/>
      </w:r>
    </w:p>
  </w:endnote>
  <w:endnote w:type="continuationSeparator" w:id="0">
    <w:p w14:paraId="57761828" w14:textId="77777777" w:rsidR="00DF705B" w:rsidRDefault="00DF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D7E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6B5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D0E4E6" w14:textId="19BC2E33" w:rsidR="009F189D" w:rsidRDefault="00542D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5E61DB" wp14:editId="1E0DFD5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E00C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EA24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B5F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C4642" w14:textId="77777777" w:rsidR="009F189D" w:rsidRDefault="009F189D">
    <w:pPr>
      <w:pStyle w:val="Stopka"/>
      <w:tabs>
        <w:tab w:val="clear" w:pos="4536"/>
      </w:tabs>
      <w:jc w:val="center"/>
    </w:pPr>
  </w:p>
  <w:p w14:paraId="36A0155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11FD8F" w14:textId="77777777" w:rsidR="00DF705B" w:rsidRDefault="00DF705B">
      <w:r>
        <w:separator/>
      </w:r>
    </w:p>
  </w:footnote>
  <w:footnote w:type="continuationSeparator" w:id="0">
    <w:p w14:paraId="0C736E2C" w14:textId="77777777" w:rsidR="00DF705B" w:rsidRDefault="00DF7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15D36" w14:textId="77777777" w:rsidR="00306120" w:rsidRDefault="00306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8292B" w14:textId="77777777" w:rsidR="00306120" w:rsidRDefault="003061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3D48B" w14:textId="77777777" w:rsidR="00306120" w:rsidRDefault="003061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5B"/>
    <w:rsid w:val="00007727"/>
    <w:rsid w:val="00017720"/>
    <w:rsid w:val="00035488"/>
    <w:rsid w:val="000D7F25"/>
    <w:rsid w:val="000E00E5"/>
    <w:rsid w:val="00110EA7"/>
    <w:rsid w:val="00173B20"/>
    <w:rsid w:val="001C69FF"/>
    <w:rsid w:val="0023318D"/>
    <w:rsid w:val="00306120"/>
    <w:rsid w:val="003D72FD"/>
    <w:rsid w:val="00423179"/>
    <w:rsid w:val="00490DC0"/>
    <w:rsid w:val="00493F8C"/>
    <w:rsid w:val="004C7E9B"/>
    <w:rsid w:val="00542DBA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F70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099990"/>
  <w15:chartTrackingRefBased/>
  <w15:docId w15:val="{FDA6F206-2FA3-4BCD-8421-993CDBFC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3</cp:revision>
  <dcterms:created xsi:type="dcterms:W3CDTF">2020-09-08T08:35:00Z</dcterms:created>
  <dcterms:modified xsi:type="dcterms:W3CDTF">2020-09-08T08:45:00Z</dcterms:modified>
</cp:coreProperties>
</file>