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4F079B" w:rsidRDefault="001B2DCB" w:rsidP="006A5DF1">
      <w:pPr>
        <w:spacing w:after="240"/>
        <w:jc w:val="right"/>
        <w:rPr>
          <w:sz w:val="22"/>
          <w:szCs w:val="22"/>
        </w:rPr>
      </w:pPr>
      <w:r w:rsidRPr="001B2DCB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1B2DCB">
        <w:rPr>
          <w:sz w:val="22"/>
          <w:szCs w:val="22"/>
        </w:rPr>
        <w:t>2020-09-07</w:t>
      </w:r>
    </w:p>
    <w:p w:rsidR="006A5DF1" w:rsidRPr="00D91931" w:rsidRDefault="001B2DCB" w:rsidP="006A5DF1">
      <w:pPr>
        <w:rPr>
          <w:b/>
          <w:bCs/>
          <w:sz w:val="22"/>
          <w:szCs w:val="22"/>
        </w:rPr>
      </w:pPr>
      <w:r w:rsidRPr="001B2DCB">
        <w:rPr>
          <w:b/>
          <w:bCs/>
          <w:sz w:val="22"/>
          <w:szCs w:val="22"/>
        </w:rPr>
        <w:t>AWF Kraków</w:t>
      </w:r>
    </w:p>
    <w:p w:rsidR="006A5DF1" w:rsidRPr="00BD5546" w:rsidRDefault="001B2DCB" w:rsidP="006A5DF1">
      <w:pPr>
        <w:rPr>
          <w:sz w:val="22"/>
          <w:szCs w:val="22"/>
        </w:rPr>
      </w:pPr>
      <w:r w:rsidRPr="001B2DCB">
        <w:rPr>
          <w:sz w:val="22"/>
          <w:szCs w:val="22"/>
        </w:rPr>
        <w:t>al. Jana Pawła II</w:t>
      </w:r>
      <w:r w:rsidR="006A5DF1" w:rsidRPr="00BD5546">
        <w:rPr>
          <w:sz w:val="22"/>
          <w:szCs w:val="22"/>
        </w:rPr>
        <w:t xml:space="preserve"> </w:t>
      </w:r>
      <w:r w:rsidRPr="001B2DCB">
        <w:rPr>
          <w:sz w:val="22"/>
          <w:szCs w:val="22"/>
        </w:rPr>
        <w:t>78</w:t>
      </w:r>
    </w:p>
    <w:p w:rsidR="006A5DF1" w:rsidRPr="00BD5546" w:rsidRDefault="001B2DCB" w:rsidP="006A5DF1">
      <w:pPr>
        <w:rPr>
          <w:sz w:val="22"/>
          <w:szCs w:val="22"/>
        </w:rPr>
      </w:pPr>
      <w:r w:rsidRPr="001B2DCB">
        <w:rPr>
          <w:sz w:val="22"/>
          <w:szCs w:val="22"/>
        </w:rPr>
        <w:t>31-571</w:t>
      </w:r>
      <w:r w:rsidR="006A5DF1" w:rsidRPr="00BD5546">
        <w:rPr>
          <w:sz w:val="22"/>
          <w:szCs w:val="22"/>
        </w:rPr>
        <w:t xml:space="preserve"> </w:t>
      </w:r>
      <w:r w:rsidRPr="001B2DCB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B2DCB" w:rsidRPr="001B2DCB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B2DCB" w:rsidRPr="001B2DCB">
        <w:rPr>
          <w:b/>
          <w:bCs/>
          <w:sz w:val="22"/>
          <w:szCs w:val="22"/>
        </w:rPr>
        <w:t>Zakup programu do obliczeń statystycznych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B2DCB" w:rsidRPr="001B2DCB">
        <w:rPr>
          <w:b/>
          <w:sz w:val="22"/>
          <w:szCs w:val="22"/>
        </w:rPr>
        <w:t>K.2-381/21/2020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B2DCB" w:rsidRPr="001B2DCB">
        <w:rPr>
          <w:b/>
          <w:sz w:val="22"/>
          <w:szCs w:val="22"/>
        </w:rPr>
        <w:t>AWF Kraków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1B2DCB" w:rsidRPr="001B2DCB">
        <w:rPr>
          <w:sz w:val="22"/>
          <w:szCs w:val="22"/>
        </w:rPr>
        <w:t>(</w:t>
      </w:r>
      <w:proofErr w:type="spellStart"/>
      <w:r w:rsidR="001B2DCB" w:rsidRPr="001B2DCB">
        <w:rPr>
          <w:sz w:val="22"/>
          <w:szCs w:val="22"/>
        </w:rPr>
        <w:t>t.j</w:t>
      </w:r>
      <w:proofErr w:type="spellEnd"/>
      <w:r w:rsidR="001B2DCB" w:rsidRPr="001B2DCB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B2DCB" w:rsidRPr="006A5DF1" w:rsidTr="004378AB">
        <w:tc>
          <w:tcPr>
            <w:tcW w:w="9356" w:type="dxa"/>
            <w:shd w:val="clear" w:color="auto" w:fill="auto"/>
          </w:tcPr>
          <w:p w:rsidR="001B2DCB" w:rsidRPr="006A5DF1" w:rsidRDefault="001B2DCB" w:rsidP="004378A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1B2DCB">
              <w:rPr>
                <w:b/>
                <w:bCs/>
                <w:sz w:val="22"/>
                <w:szCs w:val="22"/>
              </w:rPr>
              <w:t>1</w:t>
            </w:r>
          </w:p>
          <w:p w:rsidR="001B2DCB" w:rsidRPr="001B2DCB" w:rsidRDefault="001B2DCB" w:rsidP="004378A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B2DCB">
              <w:rPr>
                <w:sz w:val="22"/>
                <w:szCs w:val="22"/>
              </w:rPr>
              <w:t>Dotyczy postępowania pn.: Zakup programu do obliczeń statystycznych - znak sprawy: K.2-381/21/2020</w:t>
            </w:r>
          </w:p>
          <w:p w:rsidR="001B2DCB" w:rsidRPr="001B2DCB" w:rsidRDefault="001B2DCB" w:rsidP="004378A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1B2DCB" w:rsidRPr="001B2DCB" w:rsidRDefault="001B2DCB" w:rsidP="004378A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B2DCB">
              <w:rPr>
                <w:sz w:val="22"/>
                <w:szCs w:val="22"/>
              </w:rPr>
              <w:t>Szanowni Państwo,</w:t>
            </w:r>
          </w:p>
          <w:p w:rsidR="001B2DCB" w:rsidRPr="001B2DCB" w:rsidRDefault="001B2DCB" w:rsidP="004378A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B2DCB">
              <w:rPr>
                <w:sz w:val="22"/>
                <w:szCs w:val="22"/>
              </w:rPr>
              <w:t xml:space="preserve">W związku z ogłoszonym postępowaniem pn.: "Zakup programu do obliczeń statystycznych" - znak sprawy: K.2-381/21/2020, zwracam się do Państwa z prośbą o wyjaśnienia treści SIWZ oraz o naniesienie kilku zmian do wzoru umowy, która ma być zawarta pomiędzy Zamawiającym a Wykonawcą. </w:t>
            </w:r>
          </w:p>
          <w:p w:rsidR="001B2DCB" w:rsidRPr="001B2DCB" w:rsidRDefault="001B2DCB" w:rsidP="004378A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1B2DCB" w:rsidRPr="001B2DCB" w:rsidRDefault="001B2DCB" w:rsidP="004378A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B2DCB">
              <w:rPr>
                <w:sz w:val="22"/>
                <w:szCs w:val="22"/>
              </w:rPr>
              <w:t>1)     SIWZ: Opis sposobu przygotowywania ofert</w:t>
            </w:r>
          </w:p>
          <w:p w:rsidR="001B2DCB" w:rsidRPr="001B2DCB" w:rsidRDefault="001B2DCB" w:rsidP="004378A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B2DCB">
              <w:rPr>
                <w:sz w:val="22"/>
                <w:szCs w:val="22"/>
              </w:rPr>
              <w:t xml:space="preserve">Zamawiający wymaga, aby w niniejszym postępowaniu oferty zostały złożone w jego siedzibie w formie pisemnej. Mając na uwadze aktualne okoliczności związane z zagrożeniem epidemicznym, jak również wskazówki Urzędu Zamówień Publicznych tym zakresie, zwracamy się z wnioskiem o dopuszczenie składania ofert i oświadczeń w formie dokumentów elektronicznych opatrzonych kwalifikowanym podpisem elektronicznym (https://www.uzp.gov.pl/aktualnosci/komunikacja-elektroniczna-w-dobie-zagrozenia-epidemicznego). </w:t>
            </w:r>
          </w:p>
          <w:p w:rsidR="001B2DCB" w:rsidRPr="001B2DCB" w:rsidRDefault="001B2DCB" w:rsidP="004378A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1B2DCB" w:rsidRPr="001B2DCB" w:rsidRDefault="001B2DCB" w:rsidP="004378A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B2DCB">
              <w:rPr>
                <w:sz w:val="22"/>
                <w:szCs w:val="22"/>
              </w:rPr>
              <w:t>2)     Projekt umowy, par. 5 ust. 1 pkt 3):</w:t>
            </w:r>
          </w:p>
          <w:p w:rsidR="001B2DCB" w:rsidRPr="001B2DCB" w:rsidRDefault="001B2DCB" w:rsidP="004378A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B2DCB">
              <w:rPr>
                <w:sz w:val="22"/>
                <w:szCs w:val="22"/>
              </w:rPr>
              <w:t>"3) W przypadku zwłoki w realizacji przedmiotu umowy, Wykonawca zapłaci Zamawiającemu karę umowną w wysokości 0,5% wartości zamówienia za każdy dzień zwłoki."</w:t>
            </w:r>
          </w:p>
          <w:p w:rsidR="001B2DCB" w:rsidRPr="001B2DCB" w:rsidRDefault="001B2DCB" w:rsidP="004378A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B2DCB">
              <w:rPr>
                <w:sz w:val="22"/>
                <w:szCs w:val="22"/>
              </w:rPr>
              <w:t xml:space="preserve">Zaproponowane przez Zamawiającego kary umowne 0,5 % wartości zamówienia za każdy dzień zwłoki </w:t>
            </w:r>
            <w:r w:rsidRPr="001B2DCB">
              <w:rPr>
                <w:sz w:val="22"/>
                <w:szCs w:val="22"/>
              </w:rPr>
              <w:lastRenderedPageBreak/>
              <w:t>są niespotykanie wysokie dla dostawy standardowego oprogramowania "z półki" a nie pisanego na zamówienie Zamawiającego. Dlatego zwracamy się z wnioskiem o zmniejszenie kar umownych do 0,1%:</w:t>
            </w:r>
          </w:p>
          <w:p w:rsidR="001B2DCB" w:rsidRPr="001B2DCB" w:rsidRDefault="001B2DCB" w:rsidP="004378A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B2DCB">
              <w:rPr>
                <w:sz w:val="22"/>
                <w:szCs w:val="22"/>
              </w:rPr>
              <w:t>"3) W przypadku zwłoki w realizacji przedmiotu umowy, Wykonawca zapłaci Zamawiającemu karę umowną w wysokości 0,1% wartości zamówienia za każdy dzień zwłoki."</w:t>
            </w:r>
          </w:p>
          <w:p w:rsidR="001B2DCB" w:rsidRPr="001B2DCB" w:rsidRDefault="001B2DCB" w:rsidP="004378A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1B2DCB" w:rsidRPr="001B2DCB" w:rsidRDefault="001B2DCB" w:rsidP="004378A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B2DCB">
              <w:rPr>
                <w:sz w:val="22"/>
                <w:szCs w:val="22"/>
              </w:rPr>
              <w:t>3)     Projekt umowy, par. 5 ust. 2:</w:t>
            </w:r>
          </w:p>
          <w:p w:rsidR="001B2DCB" w:rsidRPr="001B2DCB" w:rsidRDefault="001B2DCB" w:rsidP="004378A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B2DCB">
              <w:rPr>
                <w:sz w:val="22"/>
                <w:szCs w:val="22"/>
              </w:rPr>
              <w:t>"2. Jeżeli kara umowna nie pokrywa poniesionej szkody, strony mogą dochodzić odszkodowania uzupełniającego, przenoszącego wysokość kar umownych do wysokości rzeczywiście poniesionej szkody."</w:t>
            </w:r>
          </w:p>
          <w:p w:rsidR="001B2DCB" w:rsidRPr="001B2DCB" w:rsidRDefault="001B2DCB" w:rsidP="004378A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B2DCB">
              <w:rPr>
                <w:sz w:val="22"/>
                <w:szCs w:val="22"/>
              </w:rPr>
              <w:t>Intencją Wykonawcy jest ustalenie poziomu odpowiedzialności adekwatnego do wielkości kontraktu, dlatego prosimy o dodanie w par. 5 ust. 2 zdania o następującej treści: "Strony postanawiają, że całkowita odpowiedzialność Wykonawcy z tytułu realizacji przedmiotu umowy jest ograniczona do kwoty wypłaconego Wykonawcy wynagrodzenia."</w:t>
            </w:r>
          </w:p>
          <w:p w:rsidR="001B2DCB" w:rsidRPr="001B2DCB" w:rsidRDefault="001B2DCB" w:rsidP="004378A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1B2DCB" w:rsidRPr="001B2DCB" w:rsidRDefault="001B2DCB" w:rsidP="004378A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B2DCB">
              <w:rPr>
                <w:sz w:val="22"/>
                <w:szCs w:val="22"/>
              </w:rPr>
              <w:t xml:space="preserve">Z góry dziękuję za odpowiedzi na pytania i pozytywne ustosunkowanie się do propozycji zmian. </w:t>
            </w:r>
          </w:p>
          <w:p w:rsidR="001B2DCB" w:rsidRPr="001B2DCB" w:rsidRDefault="001B2DCB" w:rsidP="004378A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1B2DCB" w:rsidRDefault="001B2DCB" w:rsidP="004378A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191A8D" w:rsidRPr="006A5DF1" w:rsidRDefault="00191A8D" w:rsidP="004378A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1B2DCB" w:rsidRPr="00FC1C3D" w:rsidRDefault="001B2DCB" w:rsidP="004378A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191A8D" w:rsidRDefault="00191A8D" w:rsidP="00191A8D">
      <w:pPr>
        <w:spacing w:after="120"/>
        <w:ind w:left="30" w:right="-72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Ad. </w:t>
      </w:r>
      <w:r w:rsidRPr="001B2DCB">
        <w:rPr>
          <w:sz w:val="22"/>
          <w:szCs w:val="22"/>
        </w:rPr>
        <w:t>1)     SIWZ: Opis sposobu przygotowywania ofert</w:t>
      </w:r>
      <w:r>
        <w:rPr>
          <w:sz w:val="22"/>
          <w:szCs w:val="22"/>
        </w:rPr>
        <w:t xml:space="preserve"> : </w:t>
      </w:r>
    </w:p>
    <w:p w:rsidR="00E11E6C" w:rsidRDefault="00191A8D" w:rsidP="00191A8D">
      <w:pPr>
        <w:spacing w:after="120"/>
        <w:ind w:left="30" w:right="-72"/>
        <w:jc w:val="both"/>
        <w:rPr>
          <w:sz w:val="22"/>
          <w:szCs w:val="22"/>
        </w:rPr>
      </w:pPr>
      <w:r w:rsidRPr="00205E67">
        <w:rPr>
          <w:b/>
          <w:sz w:val="22"/>
          <w:szCs w:val="22"/>
        </w:rPr>
        <w:t xml:space="preserve">Zamawiający </w:t>
      </w:r>
      <w:r w:rsidR="00993030">
        <w:rPr>
          <w:b/>
          <w:sz w:val="22"/>
          <w:szCs w:val="22"/>
        </w:rPr>
        <w:t xml:space="preserve">nie </w:t>
      </w:r>
      <w:r w:rsidR="00E11E6C" w:rsidRPr="00205E67">
        <w:rPr>
          <w:b/>
          <w:sz w:val="22"/>
          <w:szCs w:val="22"/>
        </w:rPr>
        <w:t xml:space="preserve">dopuszcza </w:t>
      </w:r>
      <w:r w:rsidR="00F57BCA">
        <w:rPr>
          <w:b/>
          <w:sz w:val="22"/>
          <w:szCs w:val="22"/>
        </w:rPr>
        <w:t xml:space="preserve">składania </w:t>
      </w:r>
      <w:r w:rsidR="00E11E6C" w:rsidRPr="00205E67">
        <w:rPr>
          <w:b/>
          <w:sz w:val="22"/>
          <w:szCs w:val="22"/>
        </w:rPr>
        <w:t>ofert w formie elektronicznej</w:t>
      </w:r>
      <w:r w:rsidR="00993030">
        <w:rPr>
          <w:b/>
          <w:sz w:val="22"/>
          <w:szCs w:val="22"/>
        </w:rPr>
        <w:t>.</w:t>
      </w:r>
      <w:r w:rsidR="00E11E6C">
        <w:rPr>
          <w:sz w:val="22"/>
          <w:szCs w:val="22"/>
        </w:rPr>
        <w:t xml:space="preserve"> </w:t>
      </w:r>
      <w:r w:rsidR="00CD2460">
        <w:rPr>
          <w:sz w:val="22"/>
          <w:szCs w:val="22"/>
        </w:rPr>
        <w:t xml:space="preserve">Zamawiający nie przewidział komunikacji elektronicznej przy wszczęciu postępowania i nie ma możliwości technicznej do jej zastosowania na obecnym etapie. </w:t>
      </w:r>
    </w:p>
    <w:p w:rsidR="00E11E6C" w:rsidRDefault="00E11E6C" w:rsidP="00191A8D">
      <w:pPr>
        <w:spacing w:after="120"/>
        <w:ind w:left="30" w:right="-7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Ad.2) </w:t>
      </w:r>
      <w:r w:rsidRPr="001B2DCB">
        <w:rPr>
          <w:sz w:val="22"/>
          <w:szCs w:val="22"/>
        </w:rPr>
        <w:t>Projekt umowy, par. 5 ust. 1 pkt 3):</w:t>
      </w:r>
    </w:p>
    <w:p w:rsidR="00E11E6C" w:rsidRDefault="00E11E6C" w:rsidP="006736C0">
      <w:pPr>
        <w:spacing w:after="120"/>
        <w:ind w:left="30" w:right="-72"/>
        <w:jc w:val="both"/>
        <w:rPr>
          <w:sz w:val="22"/>
          <w:szCs w:val="22"/>
        </w:rPr>
      </w:pPr>
      <w:r w:rsidRPr="00205E67">
        <w:rPr>
          <w:b/>
          <w:sz w:val="22"/>
          <w:szCs w:val="22"/>
        </w:rPr>
        <w:t xml:space="preserve">Zamawiający nie wyraża zgody </w:t>
      </w:r>
      <w:r w:rsidR="006736C0" w:rsidRPr="00205E67">
        <w:rPr>
          <w:b/>
          <w:sz w:val="22"/>
          <w:szCs w:val="22"/>
        </w:rPr>
        <w:t>na zmianę</w:t>
      </w:r>
      <w:r w:rsidR="006736C0">
        <w:rPr>
          <w:sz w:val="22"/>
          <w:szCs w:val="22"/>
        </w:rPr>
        <w:t xml:space="preserve">. </w:t>
      </w:r>
      <w:r w:rsidR="006736C0" w:rsidRPr="001B2DCB">
        <w:rPr>
          <w:sz w:val="22"/>
          <w:szCs w:val="22"/>
        </w:rPr>
        <w:t xml:space="preserve">Zaproponowane przez Zamawiającego kary umowne 0,5 % wartości zamówienia za każdy dzień zwłoki </w:t>
      </w:r>
      <w:r w:rsidR="006736C0">
        <w:rPr>
          <w:sz w:val="22"/>
          <w:szCs w:val="22"/>
        </w:rPr>
        <w:t xml:space="preserve">wg. Zamawiającego nie </w:t>
      </w:r>
      <w:r w:rsidR="006736C0" w:rsidRPr="001B2DCB">
        <w:rPr>
          <w:sz w:val="22"/>
          <w:szCs w:val="22"/>
        </w:rPr>
        <w:t>są niespotykanie wysokie dla dostawy standardowego oprogramowania</w:t>
      </w:r>
      <w:r w:rsidR="006736C0">
        <w:rPr>
          <w:sz w:val="22"/>
          <w:szCs w:val="22"/>
        </w:rPr>
        <w:t xml:space="preserve">. </w:t>
      </w:r>
    </w:p>
    <w:p w:rsidR="006736C0" w:rsidRDefault="006736C0" w:rsidP="006736C0">
      <w:pPr>
        <w:spacing w:after="120"/>
        <w:ind w:left="30" w:right="-72"/>
        <w:jc w:val="both"/>
        <w:rPr>
          <w:sz w:val="22"/>
          <w:szCs w:val="22"/>
        </w:rPr>
      </w:pPr>
    </w:p>
    <w:p w:rsidR="006736C0" w:rsidRDefault="006736C0" w:rsidP="006736C0">
      <w:pPr>
        <w:spacing w:after="120"/>
        <w:ind w:left="30" w:right="-72"/>
        <w:jc w:val="both"/>
        <w:rPr>
          <w:sz w:val="22"/>
          <w:szCs w:val="22"/>
        </w:rPr>
      </w:pPr>
      <w:r w:rsidRPr="001B2DCB">
        <w:rPr>
          <w:sz w:val="22"/>
          <w:szCs w:val="22"/>
        </w:rPr>
        <w:t>3)     Projekt umowy, par. 5 ust. 2:</w:t>
      </w:r>
    </w:p>
    <w:p w:rsidR="006736C0" w:rsidRDefault="006736C0" w:rsidP="006736C0">
      <w:pPr>
        <w:spacing w:after="120"/>
        <w:ind w:left="30" w:right="-72"/>
        <w:jc w:val="both"/>
        <w:rPr>
          <w:sz w:val="22"/>
          <w:szCs w:val="22"/>
        </w:rPr>
      </w:pPr>
      <w:r w:rsidRPr="00205E67">
        <w:rPr>
          <w:b/>
          <w:sz w:val="22"/>
          <w:szCs w:val="22"/>
        </w:rPr>
        <w:t>Zamawiający nie wyraża zgody na zmianę</w:t>
      </w:r>
      <w:r>
        <w:rPr>
          <w:sz w:val="22"/>
          <w:szCs w:val="22"/>
        </w:rPr>
        <w:t xml:space="preserve">. Zamawiający jako instytucja publiczna zobowiązana jest na podstawie ustawy o finansach publicznych do zabezpieczenia </w:t>
      </w:r>
      <w:r w:rsidR="00FC4B6E">
        <w:rPr>
          <w:sz w:val="22"/>
          <w:szCs w:val="22"/>
        </w:rPr>
        <w:t xml:space="preserve">interesu Skarbu Państwa w sposób właściwy. </w:t>
      </w:r>
    </w:p>
    <w:p w:rsidR="00FC4B6E" w:rsidRDefault="00FC4B6E" w:rsidP="006736C0">
      <w:pPr>
        <w:spacing w:after="120"/>
        <w:ind w:left="30" w:right="-72"/>
        <w:jc w:val="both"/>
        <w:rPr>
          <w:sz w:val="22"/>
          <w:szCs w:val="22"/>
        </w:rPr>
      </w:pPr>
    </w:p>
    <w:p w:rsidR="0056361B" w:rsidRPr="009A0883" w:rsidRDefault="0056361B" w:rsidP="006736C0">
      <w:pPr>
        <w:spacing w:after="120"/>
        <w:ind w:left="30" w:right="-72"/>
        <w:jc w:val="both"/>
        <w:rPr>
          <w:b/>
          <w:sz w:val="22"/>
          <w:szCs w:val="22"/>
        </w:rPr>
      </w:pPr>
      <w:r w:rsidRPr="009A0883">
        <w:rPr>
          <w:b/>
          <w:sz w:val="22"/>
          <w:szCs w:val="22"/>
        </w:rPr>
        <w:t xml:space="preserve">Zamawiający dokonuje </w:t>
      </w:r>
      <w:r w:rsidR="00260E9D" w:rsidRPr="009A0883">
        <w:rPr>
          <w:b/>
          <w:sz w:val="22"/>
          <w:szCs w:val="22"/>
        </w:rPr>
        <w:t xml:space="preserve">następujących zmian </w:t>
      </w:r>
      <w:r w:rsidRPr="009A0883">
        <w:rPr>
          <w:b/>
          <w:sz w:val="22"/>
          <w:szCs w:val="22"/>
        </w:rPr>
        <w:t xml:space="preserve"> w SIWZ </w:t>
      </w:r>
      <w:r w:rsidR="009A0883">
        <w:rPr>
          <w:b/>
          <w:sz w:val="22"/>
          <w:szCs w:val="22"/>
        </w:rPr>
        <w:t xml:space="preserve"> i projekcie umowy</w:t>
      </w:r>
      <w:r w:rsidRPr="009A0883">
        <w:rPr>
          <w:b/>
          <w:sz w:val="22"/>
          <w:szCs w:val="22"/>
        </w:rPr>
        <w:t xml:space="preserve">: </w:t>
      </w:r>
    </w:p>
    <w:p w:rsidR="00260E9D" w:rsidRPr="009A0883" w:rsidRDefault="00260E9D" w:rsidP="006736C0">
      <w:pPr>
        <w:spacing w:after="120"/>
        <w:ind w:left="30" w:right="-72"/>
        <w:jc w:val="both"/>
        <w:rPr>
          <w:b/>
          <w:sz w:val="22"/>
          <w:szCs w:val="22"/>
        </w:rPr>
      </w:pPr>
    </w:p>
    <w:p w:rsidR="00260E9D" w:rsidRDefault="00260E9D" w:rsidP="006736C0">
      <w:pPr>
        <w:spacing w:after="120"/>
        <w:ind w:left="30" w:right="-7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Jest: </w:t>
      </w:r>
    </w:p>
    <w:p w:rsidR="00260E9D" w:rsidRPr="00260E9D" w:rsidRDefault="00260E9D" w:rsidP="00260E9D">
      <w:pPr>
        <w:pStyle w:val="Nagwek1"/>
        <w:jc w:val="both"/>
        <w:rPr>
          <w:rFonts w:ascii="Times New Roman" w:hAnsi="Times New Roman"/>
          <w:b w:val="0"/>
          <w:sz w:val="22"/>
          <w:szCs w:val="22"/>
        </w:rPr>
      </w:pPr>
      <w:bookmarkStart w:id="0" w:name="_Toc258314246"/>
      <w:r w:rsidRPr="00260E9D">
        <w:rPr>
          <w:rFonts w:ascii="Times New Roman" w:hAnsi="Times New Roman"/>
          <w:b w:val="0"/>
          <w:sz w:val="22"/>
          <w:szCs w:val="22"/>
        </w:rPr>
        <w:t>5. Termin wykonania zamówienia</w:t>
      </w:r>
      <w:bookmarkEnd w:id="0"/>
    </w:p>
    <w:p w:rsidR="00260E9D" w:rsidRPr="00260E9D" w:rsidRDefault="00260E9D" w:rsidP="00260E9D">
      <w:pPr>
        <w:pStyle w:val="Nagwek2"/>
        <w:ind w:left="5529" w:hanging="5495"/>
        <w:rPr>
          <w:b w:val="0"/>
          <w:sz w:val="22"/>
          <w:szCs w:val="22"/>
        </w:rPr>
      </w:pPr>
      <w:r w:rsidRPr="00260E9D">
        <w:rPr>
          <w:b w:val="0"/>
          <w:sz w:val="22"/>
          <w:szCs w:val="22"/>
        </w:rPr>
        <w:t>5.1 Zamówienie musi zostać zrealizowane w terminie: 7 dni od daty udzielenia zamówienia</w:t>
      </w:r>
    </w:p>
    <w:p w:rsidR="00260E9D" w:rsidRDefault="00260E9D" w:rsidP="00260E9D">
      <w:pPr>
        <w:spacing w:after="120"/>
        <w:ind w:left="30" w:right="-72" w:hanging="5495"/>
        <w:jc w:val="both"/>
        <w:rPr>
          <w:sz w:val="22"/>
          <w:szCs w:val="22"/>
        </w:rPr>
      </w:pPr>
    </w:p>
    <w:p w:rsidR="009A0883" w:rsidRDefault="009A0883" w:rsidP="006736C0">
      <w:pPr>
        <w:spacing w:after="120"/>
        <w:ind w:left="30" w:right="-72"/>
        <w:jc w:val="both"/>
        <w:rPr>
          <w:sz w:val="22"/>
          <w:szCs w:val="22"/>
        </w:rPr>
      </w:pPr>
    </w:p>
    <w:p w:rsidR="0056361B" w:rsidRDefault="009A0883" w:rsidP="006736C0">
      <w:pPr>
        <w:spacing w:after="120"/>
        <w:ind w:left="30" w:right="-72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260E9D">
        <w:rPr>
          <w:sz w:val="22"/>
          <w:szCs w:val="22"/>
        </w:rPr>
        <w:t xml:space="preserve">inno być: </w:t>
      </w:r>
    </w:p>
    <w:p w:rsidR="00260E9D" w:rsidRPr="00260E9D" w:rsidRDefault="00260E9D" w:rsidP="00260E9D">
      <w:pPr>
        <w:pStyle w:val="Nagwek1"/>
        <w:jc w:val="both"/>
        <w:rPr>
          <w:rFonts w:ascii="Times New Roman" w:hAnsi="Times New Roman"/>
          <w:b w:val="0"/>
          <w:sz w:val="22"/>
          <w:szCs w:val="22"/>
        </w:rPr>
      </w:pPr>
      <w:r w:rsidRPr="00260E9D">
        <w:rPr>
          <w:rFonts w:ascii="Times New Roman" w:hAnsi="Times New Roman"/>
          <w:b w:val="0"/>
          <w:sz w:val="22"/>
          <w:szCs w:val="22"/>
        </w:rPr>
        <w:lastRenderedPageBreak/>
        <w:t>5. Termin wykonania zamówienia</w:t>
      </w:r>
    </w:p>
    <w:p w:rsidR="00260E9D" w:rsidRDefault="00260E9D" w:rsidP="00260E9D">
      <w:pPr>
        <w:pStyle w:val="Nagwek2"/>
        <w:ind w:left="5529" w:hanging="5495"/>
        <w:rPr>
          <w:b w:val="0"/>
          <w:sz w:val="22"/>
          <w:szCs w:val="22"/>
        </w:rPr>
      </w:pPr>
      <w:r w:rsidRPr="00260E9D">
        <w:rPr>
          <w:b w:val="0"/>
          <w:sz w:val="22"/>
          <w:szCs w:val="22"/>
        </w:rPr>
        <w:t xml:space="preserve">5.1 Zamówienie musi zostać zrealizowane w terminie: </w:t>
      </w:r>
      <w:r w:rsidR="00CD5F2E">
        <w:rPr>
          <w:b w:val="0"/>
          <w:sz w:val="22"/>
          <w:szCs w:val="22"/>
        </w:rPr>
        <w:t>14</w:t>
      </w:r>
      <w:bookmarkStart w:id="1" w:name="_GoBack"/>
      <w:bookmarkEnd w:id="1"/>
      <w:r w:rsidRPr="00260E9D">
        <w:rPr>
          <w:b w:val="0"/>
          <w:sz w:val="22"/>
          <w:szCs w:val="22"/>
        </w:rPr>
        <w:t xml:space="preserve"> dni od daty udzielenia zamówienia</w:t>
      </w:r>
    </w:p>
    <w:p w:rsidR="009A0883" w:rsidRDefault="009A0883" w:rsidP="009A0883"/>
    <w:p w:rsidR="002E1281" w:rsidRDefault="002E1281" w:rsidP="002E1281">
      <w:pPr>
        <w:spacing w:before="60" w:after="6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 projekcie umowy: </w:t>
      </w:r>
    </w:p>
    <w:p w:rsidR="002E1281" w:rsidRDefault="002E1281" w:rsidP="002E1281">
      <w:pPr>
        <w:spacing w:before="60" w:after="6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Jest: </w:t>
      </w:r>
    </w:p>
    <w:p w:rsidR="002E1281" w:rsidRDefault="002E1281" w:rsidP="002E1281">
      <w:pPr>
        <w:spacing w:before="60" w:after="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§1</w:t>
      </w:r>
    </w:p>
    <w:p w:rsidR="002E1281" w:rsidRDefault="002E1281" w:rsidP="002E1281">
      <w:pPr>
        <w:numPr>
          <w:ilvl w:val="0"/>
          <w:numId w:val="8"/>
        </w:numPr>
        <w:ind w:left="360"/>
        <w:jc w:val="both"/>
        <w:rPr>
          <w:sz w:val="24"/>
        </w:rPr>
      </w:pPr>
      <w:r>
        <w:rPr>
          <w:sz w:val="24"/>
        </w:rPr>
        <w:t xml:space="preserve">Przedmiotem niniejszej umowy jest </w:t>
      </w:r>
      <w:r>
        <w:rPr>
          <w:b/>
          <w:sz w:val="24"/>
          <w:szCs w:val="24"/>
        </w:rPr>
        <w:t>Zakup programu  do obliczeń statystycznych na okres od 01.12.2020 roku do 30.11.2022 roku</w:t>
      </w:r>
      <w:r>
        <w:rPr>
          <w:sz w:val="24"/>
          <w:szCs w:val="24"/>
        </w:rPr>
        <w:t>, na warunkach</w:t>
      </w:r>
      <w:r>
        <w:rPr>
          <w:sz w:val="24"/>
        </w:rPr>
        <w:t xml:space="preserve"> zgodnych z opisem przedmiotu zamówienia </w:t>
      </w:r>
      <w:r>
        <w:rPr>
          <w:sz w:val="24"/>
        </w:rPr>
        <w:br/>
        <w:t>i ofertą Wykonawcy z dnia ………………………… roku złożoną do postępowania, które stanowią integralną część umowy.</w:t>
      </w:r>
    </w:p>
    <w:p w:rsidR="002E1281" w:rsidRDefault="002E1281" w:rsidP="002E1281">
      <w:pPr>
        <w:numPr>
          <w:ilvl w:val="0"/>
          <w:numId w:val="8"/>
        </w:numPr>
        <w:ind w:left="360"/>
        <w:jc w:val="both"/>
        <w:rPr>
          <w:sz w:val="24"/>
        </w:rPr>
      </w:pPr>
      <w:r>
        <w:rPr>
          <w:sz w:val="24"/>
        </w:rPr>
        <w:t>Wykonawca zobowiązuje się dostarczyć przedmiot umowy w terminie do 7 dni od daty udzielenia zamówienia</w:t>
      </w:r>
      <w:r>
        <w:rPr>
          <w:b/>
          <w:sz w:val="24"/>
        </w:rPr>
        <w:t>.</w:t>
      </w:r>
    </w:p>
    <w:p w:rsidR="009A0883" w:rsidRPr="009A0883" w:rsidRDefault="009A0883" w:rsidP="009A0883"/>
    <w:p w:rsidR="00260E9D" w:rsidRDefault="00260E9D" w:rsidP="00260E9D">
      <w:pPr>
        <w:spacing w:after="120"/>
        <w:ind w:left="30" w:right="-72" w:hanging="5495"/>
        <w:jc w:val="both"/>
        <w:rPr>
          <w:sz w:val="22"/>
          <w:szCs w:val="22"/>
        </w:rPr>
      </w:pPr>
    </w:p>
    <w:p w:rsidR="00260E9D" w:rsidRPr="002E1281" w:rsidRDefault="002E1281" w:rsidP="006736C0">
      <w:pPr>
        <w:spacing w:after="120"/>
        <w:ind w:left="30" w:right="-72"/>
        <w:jc w:val="both"/>
        <w:rPr>
          <w:b/>
          <w:sz w:val="22"/>
          <w:szCs w:val="22"/>
        </w:rPr>
      </w:pPr>
      <w:r w:rsidRPr="002E1281">
        <w:rPr>
          <w:b/>
          <w:sz w:val="22"/>
          <w:szCs w:val="22"/>
        </w:rPr>
        <w:t xml:space="preserve">Winno być: </w:t>
      </w:r>
    </w:p>
    <w:p w:rsidR="002E1281" w:rsidRDefault="002E1281" w:rsidP="002E1281">
      <w:pPr>
        <w:spacing w:before="60" w:after="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§1</w:t>
      </w:r>
    </w:p>
    <w:p w:rsidR="002E1281" w:rsidRDefault="002E1281" w:rsidP="002E1281">
      <w:pPr>
        <w:numPr>
          <w:ilvl w:val="0"/>
          <w:numId w:val="8"/>
        </w:numPr>
        <w:ind w:left="360"/>
        <w:jc w:val="both"/>
        <w:rPr>
          <w:sz w:val="24"/>
        </w:rPr>
      </w:pPr>
      <w:r>
        <w:rPr>
          <w:sz w:val="24"/>
        </w:rPr>
        <w:t xml:space="preserve">Przedmiotem niniejszej umowy jest </w:t>
      </w:r>
      <w:r>
        <w:rPr>
          <w:b/>
          <w:sz w:val="24"/>
          <w:szCs w:val="24"/>
        </w:rPr>
        <w:t>Zakup programu  do obliczeń statystycznych na okres od 01.12.2020 roku do 30.11.2022 roku</w:t>
      </w:r>
      <w:r>
        <w:rPr>
          <w:sz w:val="24"/>
          <w:szCs w:val="24"/>
        </w:rPr>
        <w:t>, na warunkach</w:t>
      </w:r>
      <w:r>
        <w:rPr>
          <w:sz w:val="24"/>
        </w:rPr>
        <w:t xml:space="preserve"> zgodnych z opisem przedmiotu zamówienia </w:t>
      </w:r>
      <w:r>
        <w:rPr>
          <w:sz w:val="24"/>
        </w:rPr>
        <w:br/>
        <w:t>i ofertą Wykonawcy z dnia ………………………… roku złożoną do postępowania, które stanowią integralną część umowy.</w:t>
      </w:r>
    </w:p>
    <w:p w:rsidR="002E1281" w:rsidRDefault="002E1281" w:rsidP="002E1281">
      <w:pPr>
        <w:numPr>
          <w:ilvl w:val="0"/>
          <w:numId w:val="8"/>
        </w:numPr>
        <w:ind w:left="360"/>
        <w:jc w:val="both"/>
        <w:rPr>
          <w:sz w:val="24"/>
        </w:rPr>
      </w:pPr>
      <w:r>
        <w:rPr>
          <w:sz w:val="24"/>
        </w:rPr>
        <w:t xml:space="preserve">Wykonawca zobowiązuje się dostarczyć przedmiot umowy w terminie do </w:t>
      </w:r>
      <w:r w:rsidR="00CD5F2E">
        <w:rPr>
          <w:sz w:val="24"/>
        </w:rPr>
        <w:t>14</w:t>
      </w:r>
      <w:r>
        <w:rPr>
          <w:sz w:val="24"/>
        </w:rPr>
        <w:t xml:space="preserve"> dni od daty udzielenia zamówienia</w:t>
      </w:r>
      <w:r>
        <w:rPr>
          <w:b/>
          <w:sz w:val="24"/>
        </w:rPr>
        <w:t>.</w:t>
      </w:r>
    </w:p>
    <w:p w:rsidR="002E1281" w:rsidRDefault="002E1281" w:rsidP="006736C0">
      <w:pPr>
        <w:spacing w:after="120"/>
        <w:ind w:left="30" w:right="-72"/>
        <w:jc w:val="both"/>
        <w:rPr>
          <w:sz w:val="22"/>
          <w:szCs w:val="22"/>
        </w:rPr>
      </w:pPr>
    </w:p>
    <w:p w:rsidR="002E1281" w:rsidRDefault="002E1281" w:rsidP="006736C0">
      <w:pPr>
        <w:spacing w:after="120"/>
        <w:ind w:left="30" w:right="-72"/>
        <w:jc w:val="both"/>
        <w:rPr>
          <w:sz w:val="22"/>
          <w:szCs w:val="22"/>
        </w:rPr>
      </w:pPr>
    </w:p>
    <w:p w:rsidR="002E1281" w:rsidRDefault="002E1281" w:rsidP="006736C0">
      <w:pPr>
        <w:spacing w:after="120"/>
        <w:ind w:left="30" w:right="-72"/>
        <w:jc w:val="both"/>
        <w:rPr>
          <w:sz w:val="22"/>
          <w:szCs w:val="22"/>
        </w:rPr>
      </w:pPr>
    </w:p>
    <w:p w:rsidR="00FC4B6E" w:rsidRPr="001B2DCB" w:rsidRDefault="00FC4B6E" w:rsidP="006736C0">
      <w:pPr>
        <w:spacing w:after="120"/>
        <w:ind w:left="30" w:right="-72"/>
        <w:jc w:val="both"/>
        <w:rPr>
          <w:sz w:val="22"/>
          <w:szCs w:val="22"/>
        </w:rPr>
      </w:pPr>
      <w:r>
        <w:rPr>
          <w:sz w:val="22"/>
          <w:szCs w:val="22"/>
        </w:rPr>
        <w:t>W związku z powyższym Zamawiający przedłuża termin składania ofert do dnia 11 września 2020 r. Godzin</w:t>
      </w:r>
      <w:r w:rsidR="003536E4">
        <w:rPr>
          <w:sz w:val="22"/>
          <w:szCs w:val="22"/>
        </w:rPr>
        <w:t xml:space="preserve">a i miejsce pozostają bez zmian. </w:t>
      </w: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191A8D" w:rsidRDefault="00191A8D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Kanclerz AWF w Krakowie </w:t>
      </w:r>
    </w:p>
    <w:p w:rsidR="00191A8D" w:rsidRPr="006A5DF1" w:rsidRDefault="00191A8D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mgr Paweł Potoczek</w:t>
      </w:r>
    </w:p>
    <w:sectPr w:rsidR="00191A8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1C3D" w:rsidRDefault="00FC1C3D">
      <w:r>
        <w:separator/>
      </w:r>
    </w:p>
  </w:endnote>
  <w:endnote w:type="continuationSeparator" w:id="0">
    <w:p w:rsidR="00FC1C3D" w:rsidRDefault="00FC1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CD5F2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D2460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1C3D" w:rsidRDefault="00FC1C3D">
      <w:r>
        <w:separator/>
      </w:r>
    </w:p>
  </w:footnote>
  <w:footnote w:type="continuationSeparator" w:id="0">
    <w:p w:rsidR="00FC1C3D" w:rsidRDefault="00FC1C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DCB" w:rsidRDefault="001B2D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DCB" w:rsidRDefault="001B2D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DCB" w:rsidRDefault="001B2D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AFA1E67"/>
    <w:multiLevelType w:val="hybridMultilevel"/>
    <w:tmpl w:val="11A067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250C"/>
    <w:rsid w:val="00031374"/>
    <w:rsid w:val="000A1097"/>
    <w:rsid w:val="000E2A8F"/>
    <w:rsid w:val="0012774F"/>
    <w:rsid w:val="00144B7A"/>
    <w:rsid w:val="00180C6E"/>
    <w:rsid w:val="00191A8D"/>
    <w:rsid w:val="001B2DCB"/>
    <w:rsid w:val="00205E67"/>
    <w:rsid w:val="00260E9D"/>
    <w:rsid w:val="002E1281"/>
    <w:rsid w:val="003536E4"/>
    <w:rsid w:val="004848F3"/>
    <w:rsid w:val="004A75F2"/>
    <w:rsid w:val="005144A9"/>
    <w:rsid w:val="00520165"/>
    <w:rsid w:val="0056361B"/>
    <w:rsid w:val="005B1B08"/>
    <w:rsid w:val="00632C3C"/>
    <w:rsid w:val="00662BDB"/>
    <w:rsid w:val="006736C0"/>
    <w:rsid w:val="006A5DF1"/>
    <w:rsid w:val="006B7198"/>
    <w:rsid w:val="006D4AB3"/>
    <w:rsid w:val="006F3B81"/>
    <w:rsid w:val="007D7198"/>
    <w:rsid w:val="00870F9F"/>
    <w:rsid w:val="00897AB0"/>
    <w:rsid w:val="008A3553"/>
    <w:rsid w:val="00973E00"/>
    <w:rsid w:val="00993030"/>
    <w:rsid w:val="009A0883"/>
    <w:rsid w:val="00A905AC"/>
    <w:rsid w:val="00B76E95"/>
    <w:rsid w:val="00BA6584"/>
    <w:rsid w:val="00BE7BFD"/>
    <w:rsid w:val="00C370F2"/>
    <w:rsid w:val="00C44EEC"/>
    <w:rsid w:val="00CA250C"/>
    <w:rsid w:val="00CD2460"/>
    <w:rsid w:val="00CD5F2E"/>
    <w:rsid w:val="00D22FFA"/>
    <w:rsid w:val="00D8461B"/>
    <w:rsid w:val="00D915F2"/>
    <w:rsid w:val="00DF32E8"/>
    <w:rsid w:val="00E11E6C"/>
    <w:rsid w:val="00E21B49"/>
    <w:rsid w:val="00E2789F"/>
    <w:rsid w:val="00E72428"/>
    <w:rsid w:val="00EA14B3"/>
    <w:rsid w:val="00EA416E"/>
    <w:rsid w:val="00F57BCA"/>
    <w:rsid w:val="00FC1C3D"/>
    <w:rsid w:val="00FC4B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570C372"/>
  <w15:chartTrackingRefBased/>
  <w15:docId w15:val="{91735266-FAB2-4CD1-96E0-5F0B01FBE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E11E6C"/>
    <w:rPr>
      <w:color w:val="0563C1"/>
      <w:u w:val="single"/>
    </w:rPr>
  </w:style>
  <w:style w:type="paragraph" w:styleId="Tekstdymka">
    <w:name w:val="Balloon Text"/>
    <w:basedOn w:val="Normalny"/>
    <w:link w:val="TekstdymkaZnak"/>
    <w:rsid w:val="00CD24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CD24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102</TotalTime>
  <Pages>3</Pages>
  <Words>685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Tadeusz Józefczyk</dc:creator>
  <cp:keywords/>
  <cp:lastModifiedBy>Tadeusz Józefczyk</cp:lastModifiedBy>
  <cp:revision>17</cp:revision>
  <cp:lastPrinted>2020-09-07T10:54:00Z</cp:lastPrinted>
  <dcterms:created xsi:type="dcterms:W3CDTF">2020-09-07T07:47:00Z</dcterms:created>
  <dcterms:modified xsi:type="dcterms:W3CDTF">2020-09-07T12:47:00Z</dcterms:modified>
</cp:coreProperties>
</file>