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5250A" w:rsidRPr="0045250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5250A" w:rsidRPr="0045250A">
        <w:rPr>
          <w:rFonts w:ascii="Times New Roman" w:hAnsi="Times New Roman"/>
          <w:b/>
        </w:rPr>
        <w:t>NA/P/265/2020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250A" w:rsidRPr="0045250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250A" w:rsidRPr="0045250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5250A" w:rsidRPr="0045250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250A" w:rsidRPr="0045250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5250A" w:rsidRPr="0045250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5250A" w:rsidRPr="0045250A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5250A" w:rsidRPr="0045250A">
        <w:rPr>
          <w:rFonts w:ascii="Times New Roman" w:hAnsi="Times New Roman"/>
          <w:b/>
        </w:rPr>
        <w:t>Zaprojektowanie i wykonanie robót budowlanych w systemie zaprojektuj i wybuduj w zakresie budowy 3-ch wiat śmietnikowych dla kompleksów budynków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5250A" w:rsidRPr="0045250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5250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D2EAC" w:rsidRDefault="00BD2EAC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D2EAC" w:rsidRDefault="00BD2EAC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BD2EAC" w:rsidRDefault="00BD2EA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2EAC" w:rsidRPr="006676AE" w:rsidRDefault="00BD2EA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174" w:rsidRDefault="00C46174" w:rsidP="0038231F">
      <w:pPr>
        <w:spacing w:after="0" w:line="240" w:lineRule="auto"/>
      </w:pPr>
      <w:r>
        <w:separator/>
      </w:r>
    </w:p>
  </w:endnote>
  <w:endnote w:type="continuationSeparator" w:id="0">
    <w:p w:rsidR="00C46174" w:rsidRDefault="00C461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50A" w:rsidRDefault="00452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E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E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50A" w:rsidRDefault="00452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174" w:rsidRDefault="00C46174" w:rsidP="0038231F">
      <w:pPr>
        <w:spacing w:after="0" w:line="240" w:lineRule="auto"/>
      </w:pPr>
      <w:r>
        <w:separator/>
      </w:r>
    </w:p>
  </w:footnote>
  <w:footnote w:type="continuationSeparator" w:id="0">
    <w:p w:rsidR="00C46174" w:rsidRDefault="00C461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50A" w:rsidRDefault="00452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50A" w:rsidRDefault="00452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50A" w:rsidRDefault="00452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17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250A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2EAC"/>
    <w:rsid w:val="00C014B5"/>
    <w:rsid w:val="00C113BF"/>
    <w:rsid w:val="00C4103F"/>
    <w:rsid w:val="00C46174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1475F"/>
  <w15:docId w15:val="{1A509BE5-4240-4F1F-8EB3-51A9FA86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7F09C-C960-4D76-B6DE-0489B3080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2020-09-03T10:43:00Z</cp:lastPrinted>
  <dcterms:created xsi:type="dcterms:W3CDTF">2020-09-03T10:43:00Z</dcterms:created>
  <dcterms:modified xsi:type="dcterms:W3CDTF">2020-09-03T10:43:00Z</dcterms:modified>
</cp:coreProperties>
</file>