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D71BE" w:rsidP="00007727">
      <w:pPr>
        <w:jc w:val="right"/>
        <w:rPr>
          <w:b/>
          <w:bCs/>
          <w:sz w:val="24"/>
        </w:rPr>
      </w:pPr>
      <w:r w:rsidRPr="00ED71B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D71BE">
        <w:rPr>
          <w:sz w:val="24"/>
        </w:rPr>
        <w:t>2020-09-03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D71BE" w:rsidP="00173B20">
      <w:pPr>
        <w:spacing w:after="40"/>
        <w:rPr>
          <w:b/>
          <w:bCs/>
          <w:sz w:val="24"/>
        </w:rPr>
      </w:pPr>
      <w:r w:rsidRPr="00ED71BE">
        <w:rPr>
          <w:b/>
          <w:bCs/>
          <w:sz w:val="24"/>
        </w:rPr>
        <w:t>Politechnika Częstochowska</w:t>
      </w:r>
    </w:p>
    <w:p w:rsidR="00A80738" w:rsidRPr="00173B20" w:rsidRDefault="00ED71BE" w:rsidP="00A80738">
      <w:pPr>
        <w:rPr>
          <w:bCs/>
          <w:sz w:val="24"/>
        </w:rPr>
      </w:pPr>
      <w:r w:rsidRPr="00ED71B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D71BE">
        <w:rPr>
          <w:bCs/>
          <w:sz w:val="24"/>
        </w:rPr>
        <w:t>69</w:t>
      </w:r>
    </w:p>
    <w:p w:rsidR="00A80738" w:rsidRPr="00173B20" w:rsidRDefault="00ED71BE" w:rsidP="00A80738">
      <w:pPr>
        <w:rPr>
          <w:bCs/>
          <w:sz w:val="24"/>
        </w:rPr>
      </w:pPr>
      <w:r w:rsidRPr="00ED71B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D71B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71BE" w:rsidRPr="00ED71BE">
        <w:rPr>
          <w:b/>
          <w:sz w:val="24"/>
          <w:szCs w:val="24"/>
        </w:rPr>
        <w:t>ZP/D-29/A/20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D71BE" w:rsidRPr="00ED71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D71BE" w:rsidP="00C659E2">
      <w:pPr>
        <w:pStyle w:val="Tekstpodstawowywcity"/>
        <w:spacing w:before="120" w:after="240"/>
        <w:ind w:firstLine="0"/>
        <w:jc w:val="center"/>
      </w:pPr>
      <w:r w:rsidRPr="00ED71BE">
        <w:rPr>
          <w:b/>
        </w:rPr>
        <w:t>Dostawa urządzenia 3D do kontroli geometrii kół i osi pojazdów samochodowych dla Katedry Maszyn Cieplnych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D71BE" w:rsidRPr="00ED71BE">
        <w:rPr>
          <w:sz w:val="24"/>
          <w:szCs w:val="24"/>
        </w:rPr>
        <w:t>(</w:t>
      </w:r>
      <w:proofErr w:type="spellStart"/>
      <w:r w:rsidR="00ED71BE" w:rsidRPr="00ED71BE">
        <w:rPr>
          <w:sz w:val="24"/>
          <w:szCs w:val="24"/>
        </w:rPr>
        <w:t>t.j</w:t>
      </w:r>
      <w:proofErr w:type="spellEnd"/>
      <w:r w:rsidR="00ED71BE" w:rsidRPr="00ED71B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D71BE" w:rsidRPr="00ED71BE">
        <w:rPr>
          <w:sz w:val="24"/>
          <w:szCs w:val="24"/>
        </w:rPr>
        <w:t>03/09/2020</w:t>
      </w:r>
      <w:r w:rsidR="00FF4AB1" w:rsidRPr="00FF4AB1">
        <w:rPr>
          <w:sz w:val="24"/>
          <w:szCs w:val="24"/>
        </w:rPr>
        <w:t xml:space="preserve"> o godz. </w:t>
      </w:r>
      <w:r w:rsidR="00ED71BE" w:rsidRPr="00ED71B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31109">
        <w:rPr>
          <w:sz w:val="24"/>
          <w:szCs w:val="24"/>
        </w:rPr>
        <w:t xml:space="preserve">           </w:t>
      </w:r>
      <w:r w:rsidR="00ED71BE" w:rsidRPr="00ED71BE">
        <w:rPr>
          <w:sz w:val="24"/>
          <w:szCs w:val="24"/>
        </w:rPr>
        <w:t>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D71BE" w:rsidRPr="00493F8C" w:rsidTr="006973CA">
        <w:tc>
          <w:tcPr>
            <w:tcW w:w="706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center"/>
            </w:pPr>
            <w:r w:rsidRPr="00ED71BE">
              <w:t>1</w:t>
            </w:r>
          </w:p>
        </w:tc>
        <w:tc>
          <w:tcPr>
            <w:tcW w:w="2696" w:type="dxa"/>
            <w:shd w:val="clear" w:color="auto" w:fill="auto"/>
          </w:tcPr>
          <w:p w:rsidR="00ED71BE" w:rsidRPr="00490DC0" w:rsidRDefault="00ED71BE" w:rsidP="006973CA">
            <w:pPr>
              <w:spacing w:before="40"/>
            </w:pPr>
            <w:r w:rsidRPr="00ED71BE">
              <w:t>Best Products Sp. z o.o.</w:t>
            </w:r>
          </w:p>
          <w:p w:rsidR="00ED71BE" w:rsidRPr="00490DC0" w:rsidRDefault="00ED71BE" w:rsidP="006973CA">
            <w:r w:rsidRPr="00ED71BE">
              <w:t>Czarnkowska</w:t>
            </w:r>
            <w:r w:rsidRPr="00490DC0">
              <w:t xml:space="preserve"> </w:t>
            </w:r>
            <w:r w:rsidRPr="00ED71BE">
              <w:t>8</w:t>
            </w:r>
            <w:r w:rsidRPr="00490DC0">
              <w:t xml:space="preserve"> </w:t>
            </w:r>
          </w:p>
          <w:p w:rsidR="00ED71BE" w:rsidRPr="00490DC0" w:rsidRDefault="00ED71BE" w:rsidP="006973CA">
            <w:pPr>
              <w:spacing w:after="40"/>
              <w:jc w:val="both"/>
            </w:pPr>
            <w:r w:rsidRPr="00ED71BE">
              <w:t>60-415</w:t>
            </w:r>
            <w:r w:rsidRPr="00490DC0">
              <w:t xml:space="preserve"> </w:t>
            </w:r>
            <w:r w:rsidRPr="00ED71BE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both"/>
            </w:pPr>
            <w:r w:rsidRPr="00ED71BE">
              <w:t>32 693.40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both"/>
            </w:pPr>
            <w:r w:rsidRPr="00ED71BE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1BE" w:rsidRPr="00490DC0" w:rsidRDefault="00431109" w:rsidP="006973CA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both"/>
            </w:pPr>
            <w:r w:rsidRPr="00ED71BE">
              <w:t>zgodnie ze SIWZ</w:t>
            </w:r>
          </w:p>
        </w:tc>
      </w:tr>
      <w:tr w:rsidR="00ED71BE" w:rsidRPr="00493F8C" w:rsidTr="006973CA">
        <w:tc>
          <w:tcPr>
            <w:tcW w:w="706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center"/>
            </w:pPr>
            <w:r w:rsidRPr="00ED71BE">
              <w:t>2</w:t>
            </w:r>
          </w:p>
        </w:tc>
        <w:tc>
          <w:tcPr>
            <w:tcW w:w="2696" w:type="dxa"/>
            <w:shd w:val="clear" w:color="auto" w:fill="auto"/>
          </w:tcPr>
          <w:p w:rsidR="00ED71BE" w:rsidRPr="00490DC0" w:rsidRDefault="00ED71BE" w:rsidP="006973CA">
            <w:pPr>
              <w:spacing w:before="40"/>
            </w:pPr>
            <w:r w:rsidRPr="00ED71BE">
              <w:t>Jadwiga Zięba PUH KLASABIZNES.COM</w:t>
            </w:r>
          </w:p>
          <w:p w:rsidR="00ED71BE" w:rsidRPr="00490DC0" w:rsidRDefault="00ED71BE" w:rsidP="006973CA">
            <w:r w:rsidRPr="00ED71BE">
              <w:t>Sandomierska</w:t>
            </w:r>
            <w:r w:rsidRPr="00490DC0">
              <w:t xml:space="preserve"> </w:t>
            </w:r>
            <w:r w:rsidRPr="00ED71BE">
              <w:t>161</w:t>
            </w:r>
            <w:r w:rsidRPr="00490DC0">
              <w:t xml:space="preserve"> </w:t>
            </w:r>
          </w:p>
          <w:p w:rsidR="00ED71BE" w:rsidRPr="00490DC0" w:rsidRDefault="00ED71BE" w:rsidP="006973CA">
            <w:pPr>
              <w:spacing w:after="40"/>
              <w:jc w:val="both"/>
            </w:pPr>
            <w:r w:rsidRPr="00ED71BE">
              <w:t>25-329</w:t>
            </w:r>
            <w:r w:rsidRPr="00490DC0">
              <w:t xml:space="preserve"> </w:t>
            </w:r>
            <w:r w:rsidRPr="00ED71BE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both"/>
            </w:pPr>
            <w:r w:rsidRPr="00ED71BE">
              <w:t>41 785.56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both"/>
            </w:pPr>
            <w:r w:rsidRPr="00ED71BE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1BE" w:rsidRPr="00490DC0" w:rsidRDefault="00ED71BE" w:rsidP="00431109">
            <w:pPr>
              <w:spacing w:before="120" w:after="120"/>
              <w:jc w:val="both"/>
            </w:pPr>
            <w:r w:rsidRPr="00ED71BE">
              <w:t xml:space="preserve">60 </w:t>
            </w:r>
            <w:r w:rsidR="00431109">
              <w:t>miesięcy</w:t>
            </w:r>
            <w:r w:rsidR="00431109" w:rsidRPr="00ED71BE">
              <w:t xml:space="preserve"> 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ED71BE" w:rsidRPr="00490DC0" w:rsidRDefault="00ED71BE" w:rsidP="006973CA">
            <w:pPr>
              <w:spacing w:before="120" w:after="120"/>
              <w:jc w:val="both"/>
            </w:pPr>
            <w:r w:rsidRPr="00ED71BE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44D" w:rsidRDefault="0084544D">
      <w:r>
        <w:separator/>
      </w:r>
    </w:p>
  </w:endnote>
  <w:endnote w:type="continuationSeparator" w:id="0">
    <w:p w:rsidR="0084544D" w:rsidRDefault="0084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11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11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54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44D" w:rsidRDefault="0084544D">
      <w:r>
        <w:separator/>
      </w:r>
    </w:p>
  </w:footnote>
  <w:footnote w:type="continuationSeparator" w:id="0">
    <w:p w:rsidR="0084544D" w:rsidRDefault="00845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BE" w:rsidRDefault="00ED7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BE" w:rsidRDefault="00ED71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BE" w:rsidRDefault="00ED71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44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109"/>
    <w:rsid w:val="00490DC0"/>
    <w:rsid w:val="00493F8C"/>
    <w:rsid w:val="004C7E9B"/>
    <w:rsid w:val="0069085C"/>
    <w:rsid w:val="00843263"/>
    <w:rsid w:val="0084544D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D71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55D5A3"/>
  <w15:chartTrackingRefBased/>
  <w15:docId w15:val="{8410E253-493F-4BDA-A421-E185CEB39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2020-09-03T11:48:00Z</dcterms:created>
  <dcterms:modified xsi:type="dcterms:W3CDTF">2020-09-03T11:48:00Z</dcterms:modified>
</cp:coreProperties>
</file>