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Załącznik  nr 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8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do  SIWZ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i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>…………………………………………</w:t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  <w:t>(pieczęć Wykonawcy lub Wykonawców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  <w:t xml:space="preserve"> w przypadku Konsorcjum</w:t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>)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WYKAZ OSÓB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112AB3" w:rsidRPr="006C7436" w:rsidRDefault="00112AB3" w:rsidP="00112AB3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bCs/>
          <w:sz w:val="24"/>
          <w:szCs w:val="24"/>
          <w:lang w:eastAsia="pl-PL"/>
        </w:rPr>
        <w:t>Ja / My niżej podpisany / -ni:</w:t>
      </w:r>
    </w:p>
    <w:p w:rsidR="00112AB3" w:rsidRPr="006C7436" w:rsidRDefault="00112AB3" w:rsidP="00112AB3">
      <w:pPr>
        <w:tabs>
          <w:tab w:val="left" w:pos="357"/>
          <w:tab w:val="left" w:pos="1267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……………………………………………...................................................................................</w:t>
      </w: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12AB3" w:rsidRPr="006C7436" w:rsidRDefault="00112AB3" w:rsidP="00112AB3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i na rzecz </w:t>
      </w:r>
    </w:p>
    <w:p w:rsidR="00112AB3" w:rsidRPr="006C7436" w:rsidRDefault="00112AB3" w:rsidP="00112AB3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2AB3" w:rsidRPr="006C7436" w:rsidRDefault="00112AB3" w:rsidP="00112AB3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112AB3" w:rsidRPr="006C7436" w:rsidRDefault="00112AB3" w:rsidP="00112AB3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2AB3" w:rsidRPr="006C7436" w:rsidRDefault="00112AB3" w:rsidP="00112AB3">
      <w:pPr>
        <w:tabs>
          <w:tab w:val="left" w:pos="357"/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Pr="006C7436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nazwa i dokładny adres Wykonawcy, w przypadku składania oferty przez podmioty występujące wspólnie należy podać nazwy i adresy wszystkich wspólników spółki cywilnej lub członków konsorcjum</w:t>
      </w:r>
      <w:r w:rsidRPr="006C743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napToGrid w:val="0"/>
        <w:spacing w:after="120" w:line="276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składając ofertę w postępowaniu o udzielenie zamówienia publicznego prowadzonym w trybie przetargu nieograniczonego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pn.: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color w:val="FF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„</w:t>
      </w:r>
      <w:r w:rsidRPr="00ED519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Zmiana sposobu użytkowania wraz z przebudową istniejących pomieszczeń w budynku poradni hepatologicznej dla potrzeb poradni pulmonologii i ftyzjatrii przy ul. Zjednoczenia 10 w Chorzowie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”</w:t>
      </w:r>
      <w:r w:rsidRPr="001A3064">
        <w:rPr>
          <w:rFonts w:ascii="Times New Roman" w:hAnsi="Times New Roman"/>
          <w:b/>
          <w:bCs/>
        </w:rPr>
        <w:t xml:space="preserve"> </w:t>
      </w:r>
      <w:r w:rsidRPr="00421798">
        <w:rPr>
          <w:rFonts w:ascii="Times New Roman" w:hAnsi="Times New Roman"/>
          <w:b/>
          <w:bCs/>
        </w:rPr>
        <w:t>PN/</w:t>
      </w:r>
      <w:r>
        <w:rPr>
          <w:rFonts w:ascii="Times New Roman" w:hAnsi="Times New Roman"/>
          <w:b/>
          <w:bCs/>
        </w:rPr>
        <w:t>PP</w:t>
      </w:r>
      <w:r w:rsidRPr="00421798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>6</w:t>
      </w:r>
      <w:r w:rsidRPr="00421798">
        <w:rPr>
          <w:rFonts w:ascii="Times New Roman" w:hAnsi="Times New Roman"/>
          <w:b/>
          <w:bCs/>
        </w:rPr>
        <w:t>/20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oświadczam/-y, że przy wykonywaniu przedmiotowego zamówienia uczestniczyć będą:</w:t>
      </w:r>
    </w:p>
    <w:p w:rsidR="00112AB3" w:rsidRPr="006C7436" w:rsidRDefault="00112AB3" w:rsidP="00112AB3">
      <w:pPr>
        <w:widowControl w:val="0"/>
        <w:tabs>
          <w:tab w:val="left" w:pos="357"/>
          <w:tab w:val="left" w:pos="567"/>
          <w:tab w:val="num" w:pos="1260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- jedna osoba przewidziana do pełnienia funkcji kierownika robót, posiadająca uprawnienia ogólnobudowlane do kierowania robotami budowlanymi 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oraz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zrzeszona we właściwym samorządzie zawodowym zgodnie z przepisami ustawy z dnia 15.12.2000 r. o samorządach zawodowych architektów oraz inżynierów budownictwa (tekst jednolity: Dz. U. z 2016 r. poz. 1725), 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lub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spełniająca warunki, o których mowa w art. 12a ustawy z dnia 7 lipca 1994r. Prawo budowlane (tekst jednolity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Dz.U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z 2017r. poz. 1332 z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późn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zm.) tj. osoba, której odpowiednie kwalifikacje zawodowe zostały uznane na zasadach określonych w przepisach odrębnych lub spełniająca wymogi o których mowa w art. 20a ustawy z dnia 15.12.2000 r. o samorządach zawodowych architektów oraz inżynierów budownictwa („świadczenie usług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transgranicznych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”).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1467"/>
        <w:gridCol w:w="1803"/>
        <w:gridCol w:w="3777"/>
        <w:gridCol w:w="2136"/>
      </w:tblGrid>
      <w:tr w:rsidR="00112AB3" w:rsidRPr="006C7436" w:rsidTr="004673A4">
        <w:tc>
          <w:tcPr>
            <w:tcW w:w="349" w:type="pct"/>
            <w:shd w:val="pct10" w:color="auto" w:fill="auto"/>
            <w:vAlign w:val="center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753" w:type="pct"/>
            <w:shd w:val="pct10" w:color="auto" w:fill="auto"/>
            <w:vAlign w:val="center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Imię i nazwisko/</w:t>
            </w:r>
          </w:p>
        </w:tc>
        <w:tc>
          <w:tcPr>
            <w:tcW w:w="881" w:type="pct"/>
            <w:shd w:val="pct10" w:color="auto" w:fill="auto"/>
            <w:vAlign w:val="center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Zakres wykonywanych przez nie czynności</w:t>
            </w:r>
          </w:p>
        </w:tc>
        <w:tc>
          <w:tcPr>
            <w:tcW w:w="1925" w:type="pct"/>
            <w:shd w:val="pct10" w:color="auto" w:fill="auto"/>
            <w:vAlign w:val="center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 xml:space="preserve">Doświadczenie / kwalifikacje zawodowe/ nr uprawnień </w:t>
            </w:r>
          </w:p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(informacje niezbędne do oceny spełnienia warunku udziału w postępowaniu)</w:t>
            </w:r>
          </w:p>
        </w:tc>
        <w:tc>
          <w:tcPr>
            <w:tcW w:w="1092" w:type="pct"/>
            <w:shd w:val="pct10" w:color="auto" w:fill="auto"/>
            <w:vAlign w:val="center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 xml:space="preserve">Informacja o podstawie do dysponowania wskazaną osobą </w:t>
            </w: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(należy wpisać </w:t>
            </w:r>
            <w:r w:rsidRPr="006C7436">
              <w:rPr>
                <w:rFonts w:ascii="Times New Roman" w:eastAsia="SimSun" w:hAnsi="Times New Roman"/>
                <w:i/>
                <w:kern w:val="1"/>
                <w:sz w:val="24"/>
                <w:szCs w:val="24"/>
                <w:lang w:eastAsia="hi-IN" w:bidi="hi-IN"/>
              </w:rPr>
              <w:t>dysponowanie pośrednie albo dysponowanie bezpośrednie</w:t>
            </w: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)</w:t>
            </w:r>
          </w:p>
        </w:tc>
      </w:tr>
      <w:tr w:rsidR="00112AB3" w:rsidRPr="006C7436" w:rsidTr="004673A4">
        <w:tc>
          <w:tcPr>
            <w:tcW w:w="349" w:type="pct"/>
          </w:tcPr>
          <w:p w:rsidR="00112AB3" w:rsidRPr="006C7436" w:rsidRDefault="00112AB3" w:rsidP="004673A4">
            <w:pPr>
              <w:tabs>
                <w:tab w:val="left" w:pos="357"/>
              </w:tabs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3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81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25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76" w:lineRule="auto"/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92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12AB3" w:rsidRPr="006C7436" w:rsidTr="004673A4">
        <w:tc>
          <w:tcPr>
            <w:tcW w:w="349" w:type="pct"/>
          </w:tcPr>
          <w:p w:rsidR="00112AB3" w:rsidRPr="006C7436" w:rsidRDefault="00112AB3" w:rsidP="004673A4">
            <w:pPr>
              <w:tabs>
                <w:tab w:val="left" w:pos="357"/>
              </w:tabs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3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81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25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76" w:lineRule="auto"/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92" w:type="pct"/>
          </w:tcPr>
          <w:p w:rsidR="00112AB3" w:rsidRPr="006C7436" w:rsidRDefault="00112AB3" w:rsidP="004673A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bCs/>
          <w:strike/>
          <w:color w:val="FF0000"/>
          <w:kern w:val="1"/>
          <w:sz w:val="24"/>
          <w:szCs w:val="24"/>
          <w:u w:val="single"/>
          <w:lang w:eastAsia="hi-IN" w:bidi="hi-IN"/>
        </w:rPr>
      </w:pP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ind w:left="357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.....…………...........................                             ...................................................................                                                                                      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 xml:space="preserve">                       (miejscowość, data)         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  <w:t xml:space="preserve">         podpis(y) upełnomocnionych   przedstawicieli Wykonawcy                                                                                                                                                                         </w:t>
      </w:r>
    </w:p>
    <w:p w:rsidR="00112AB3" w:rsidRPr="006C7436" w:rsidRDefault="00112AB3" w:rsidP="00112AB3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21C80" w:rsidRPr="00BE08E5" w:rsidRDefault="00821C80" w:rsidP="00BE08E5"/>
    <w:sectPr w:rsidR="00821C80" w:rsidRPr="00BE08E5" w:rsidSect="00BE08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B82" w:rsidRDefault="00654B82">
      <w:r>
        <w:separator/>
      </w:r>
    </w:p>
  </w:endnote>
  <w:endnote w:type="continuationSeparator" w:id="0">
    <w:p w:rsidR="00654B82" w:rsidRDefault="00654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12A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12AB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4B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B82" w:rsidRDefault="00654B82">
      <w:r>
        <w:separator/>
      </w:r>
    </w:p>
  </w:footnote>
  <w:footnote w:type="continuationSeparator" w:id="0">
    <w:p w:rsidR="00654B82" w:rsidRDefault="00654B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33F" w:rsidRDefault="009943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33F" w:rsidRDefault="009943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33F"/>
    <w:rsid w:val="00112AB3"/>
    <w:rsid w:val="00150D7E"/>
    <w:rsid w:val="00167DCC"/>
    <w:rsid w:val="004E070D"/>
    <w:rsid w:val="0060654D"/>
    <w:rsid w:val="00654B82"/>
    <w:rsid w:val="007064BA"/>
    <w:rsid w:val="00821C80"/>
    <w:rsid w:val="00936CFB"/>
    <w:rsid w:val="00980415"/>
    <w:rsid w:val="0099433F"/>
    <w:rsid w:val="009C437A"/>
    <w:rsid w:val="00AA594F"/>
    <w:rsid w:val="00B11EA3"/>
    <w:rsid w:val="00B41A5F"/>
    <w:rsid w:val="00B551AF"/>
    <w:rsid w:val="00BE08E5"/>
    <w:rsid w:val="00D52F5E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2AB3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before="120" w:after="0" w:line="360" w:lineRule="auto"/>
      <w:jc w:val="right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before="120" w:after="0" w:line="360" w:lineRule="auto"/>
      <w:jc w:val="center"/>
      <w:outlineLvl w:val="3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qFormat/>
    <w:pPr>
      <w:widowControl w:val="0"/>
      <w:spacing w:after="0" w:line="36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/>
      <w:noProof/>
      <w:sz w:val="24"/>
      <w:szCs w:val="20"/>
      <w:lang w:eastAsia="pl-PL"/>
    </w:rPr>
  </w:style>
  <w:style w:type="paragraph" w:styleId="Tekstpodstawowy2">
    <w:name w:val="Body Text 2"/>
    <w:basedOn w:val="Normalny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150D7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259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4</cp:revision>
  <cp:lastPrinted>2000-12-12T16:01:00Z</cp:lastPrinted>
  <dcterms:created xsi:type="dcterms:W3CDTF">2020-09-01T09:56:00Z</dcterms:created>
  <dcterms:modified xsi:type="dcterms:W3CDTF">2020-09-01T09:58:00Z</dcterms:modified>
</cp:coreProperties>
</file>