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7BD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ind w:left="5246" w:firstLine="708"/>
        <w:jc w:val="righ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Załącznik Nr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5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do SIWZ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ind w:left="5246" w:firstLine="708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ind w:left="4248" w:firstLine="708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Zamawiający:</w:t>
      </w:r>
    </w:p>
    <w:p w:rsidR="007677BD" w:rsidRPr="006B0ECD" w:rsidRDefault="007677BD" w:rsidP="007677BD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Szpital Specjalistyczny w Chorzowie</w:t>
      </w:r>
    </w:p>
    <w:p w:rsidR="007677BD" w:rsidRPr="006B0ECD" w:rsidRDefault="007677BD" w:rsidP="007677BD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ul. Zjednoczenia 10</w:t>
      </w:r>
    </w:p>
    <w:p w:rsidR="007677BD" w:rsidRPr="006C7436" w:rsidRDefault="007677BD" w:rsidP="007677BD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41-500 Chorzów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Wykonawca: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ind w:right="5954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(pełna nazwa/firma, adres, w zależności od podmiotu: NIP/PESEL, KRS/</w:t>
      </w:r>
      <w:proofErr w:type="spellStart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CEiDG</w:t>
      </w:r>
      <w:proofErr w:type="spellEnd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)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  <w:t>reprezentowany przez: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ind w:right="5954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(imię, nazwisko, stanowisko/podstawa do  reprezentacji)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12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Oświadczenie Wykonawcy 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składane na podstawie art. 25a ust. 1 ustawy z dnia 29 stycznia 2004 r. 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Prawo zamówień publicznych (dalej jako: ustawa </w:t>
      </w:r>
      <w:proofErr w:type="spellStart"/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), 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before="120"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DOTYCZĄCE SPEŁNIANIA WARUNKÓW UDZIAŁU W POSTĘPOWANIU 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center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Na potrzeby postępowania o udzielenie zamówienia publicznego pn.: 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„</w:t>
      </w:r>
      <w:r w:rsidRPr="00ED519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Zmiana sposobu użytkowania wraz z przebudową istniejących pomieszczeń w budynku poradni hepatologicznej dla potrzeb poradni pulmonologii i ftyzjatrii przy ul. Zjednoczenia 10 w Chorzowie</w:t>
      </w: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”</w:t>
      </w:r>
      <w:r w:rsidRPr="001A3064">
        <w:rPr>
          <w:rFonts w:ascii="Times New Roman" w:hAnsi="Times New Roman"/>
          <w:b/>
          <w:bCs/>
        </w:rPr>
        <w:t xml:space="preserve"> 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PN/</w:t>
      </w: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PP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/</w:t>
      </w: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6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/20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oświadczam, co następuje: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ind w:firstLine="709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INFORMACJA DOTYCZĄCA WYKONAWCY: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spełniam warunki udziału w postępowaniu określone przez Zamawiającego w    Rozdziale </w:t>
      </w:r>
      <w:r w:rsidRPr="000036D9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VI SIWZ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      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……………. r. ……………………………………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</w:p>
    <w:p w:rsidR="007677BD" w:rsidRPr="006C7436" w:rsidRDefault="007677BD" w:rsidP="007677BD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INFORMACJA W ZWIĄZKU Z POLEGANIEM NA ZASOBACH INNYCH PODMIOTÓW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: 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w celu wykazania spełniania warunków udziału w postępowaniu, określonych przez zamawiającego w Rozdziale </w:t>
      </w:r>
      <w:r w:rsidRPr="000036D9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VI SIWZ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,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polegam na zasobach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>następującego/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podmiotu/ów: ……………………………………………………….……, w następującym zakresie: ………………………………………………………………………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(wskazać podmiot i określić odpowiedni zakres dla wskazanego podmiotu). 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……………. r. ……………………………………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</w:p>
    <w:p w:rsidR="007677BD" w:rsidRPr="006C7436" w:rsidRDefault="007677BD" w:rsidP="007677BD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OŚWIADCZENIE DOTYCZĄCE PODANYCH INFORMACJI: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wszystkie informacje podane w powyższych oświadczeniach są aktualne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(miejscowość),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………….……. r.  …………………………………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(podpis)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6B281B" w:rsidRDefault="006B281B" w:rsidP="007677BD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6B281B" w:rsidRDefault="006B281B" w:rsidP="007677BD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6B281B" w:rsidRDefault="006B281B" w:rsidP="007677BD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6B281B" w:rsidRDefault="006B281B" w:rsidP="007677BD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6B281B" w:rsidRPr="006C7436" w:rsidRDefault="006B281B" w:rsidP="007677BD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ind w:left="5246" w:firstLine="708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 xml:space="preserve">Załącznik Nr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5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do SIWZ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cd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ind w:left="4248" w:firstLine="708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Zamawiający:</w:t>
      </w:r>
    </w:p>
    <w:p w:rsidR="007677BD" w:rsidRPr="006B0ECD" w:rsidRDefault="007677BD" w:rsidP="007677BD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Szpital Specjalistyczny w Chorzowie</w:t>
      </w:r>
    </w:p>
    <w:p w:rsidR="007677BD" w:rsidRPr="006B0ECD" w:rsidRDefault="007677BD" w:rsidP="007677BD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ul. Zjednoczenia 10</w:t>
      </w:r>
    </w:p>
    <w:p w:rsidR="007677BD" w:rsidRPr="006C7436" w:rsidRDefault="007677BD" w:rsidP="007677BD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41-500 Chorzów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Wykonawca: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ind w:right="5954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(pełna nazwa/firma, adres, w zależności od podmiotu: NIP/PESEL, KRS/</w:t>
      </w:r>
      <w:proofErr w:type="spellStart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CEiDG</w:t>
      </w:r>
      <w:proofErr w:type="spellEnd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)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  <w:t>reprezentowany przez: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480" w:lineRule="auto"/>
        <w:ind w:right="5954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(imię, nazwisko, stanowisko/podstawa do reprezentacji)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12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Oświadczenie Wykonawcy 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składane na podstawie art. 25a ust. 1 ustawy z dnia 29 stycznia 2004 r. 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Prawo zamówień publicznych (dalej jako: ustawa </w:t>
      </w:r>
      <w:proofErr w:type="spellStart"/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), 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before="120"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>DOTYCZĄCE PRZESŁANEK WYKLUCZENIA Z POSTĘPOWANIA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center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Na potrzeby postępowania o udzielenie zamówienia publicznego pn.: 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„</w:t>
      </w:r>
      <w:r w:rsidRPr="00ED519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Zmiana sposobu użytkowania wraz z przebudową istniejących pomieszczeń w budynku poradni hepatologicznej dla potrzeb poradni pulmonologii i ftyzjatrii przy ul. Zjednoczenia 10 w Chorzowie</w:t>
      </w: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”</w:t>
      </w:r>
      <w:r w:rsidRPr="001A3064">
        <w:rPr>
          <w:rFonts w:ascii="Times New Roman" w:hAnsi="Times New Roman"/>
          <w:b/>
          <w:bCs/>
        </w:rPr>
        <w:t xml:space="preserve"> 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PN/</w:t>
      </w: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PP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/</w:t>
      </w: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6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/20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oświadczam, co następuje: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240" w:lineRule="auto"/>
        <w:jc w:val="center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OŚWIADCZENIA DOTYCZĄCE WYKONAWCY: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ind w:left="708"/>
        <w:jc w:val="both"/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numPr>
          <w:ilvl w:val="0"/>
          <w:numId w:val="11"/>
        </w:numPr>
        <w:tabs>
          <w:tab w:val="left" w:pos="357"/>
        </w:tabs>
        <w:suppressAutoHyphens/>
        <w:spacing w:after="0" w:line="360" w:lineRule="auto"/>
        <w:contextualSpacing/>
        <w:jc w:val="both"/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Oświadczam, że nie podlegam wykluczeniu z postępowania na podstawie </w:t>
      </w: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br/>
        <w:t xml:space="preserve">art. 24 ust 1 </w:t>
      </w:r>
      <w:proofErr w:type="spellStart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pkt</w:t>
      </w:r>
      <w:proofErr w:type="spellEnd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 12-23 ustawy </w:t>
      </w:r>
      <w:proofErr w:type="spellStart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.</w:t>
      </w:r>
    </w:p>
    <w:p w:rsidR="007677BD" w:rsidRPr="006C7436" w:rsidRDefault="007677BD" w:rsidP="007677BD">
      <w:pPr>
        <w:widowControl w:val="0"/>
        <w:numPr>
          <w:ilvl w:val="0"/>
          <w:numId w:val="11"/>
        </w:numPr>
        <w:tabs>
          <w:tab w:val="left" w:pos="357"/>
        </w:tabs>
        <w:suppressAutoHyphens/>
        <w:spacing w:after="0" w:line="360" w:lineRule="auto"/>
        <w:contextualSpacing/>
        <w:jc w:val="both"/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Oświadczam, że nie podlegam wykluczeniu z postępowania na podstawie </w:t>
      </w: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br/>
        <w:t xml:space="preserve">art. 24 ust. 5 </w:t>
      </w:r>
      <w:proofErr w:type="spellStart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pkt</w:t>
      </w:r>
      <w:proofErr w:type="spellEnd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 1 ustawy </w:t>
      </w:r>
      <w:proofErr w:type="spellStart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  .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………….……. r. …………………………………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zachodzą w stosunku do mnie podstawy wykluczenia z postępowania na podstawie art. …………. ustawy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(podać mającą zastosowanie podstawę wykluczenia spośród wymienionych w art. 24 ust. 1 </w:t>
      </w:r>
      <w:proofErr w:type="spellStart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pkt</w:t>
      </w:r>
      <w:proofErr w:type="spellEnd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 13-14, 16-20 lub art. 24 ust. 5 ustawy </w:t>
      </w:r>
      <w:proofErr w:type="spellStart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).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Jednocześnie oświadczam, że w związku z ww. okolicznością, na podstawie art. 24 ust. 8 ustawy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podjąłem następujące środki naprawcze: ………………………………..………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…………………. r. …………………………………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OŚWIADCZENIE DOTYCZĄCE PODMIOTU, NA KTÓREGO ZASOBY POWOŁUJE SIĘ WYKONAWCA: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Oświadczam, że w stosunku do następującego/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podmiotu/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tów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 na którego/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zasoby powołuję się w niniejszym postępowaniu, tj.: ……………………………………………………………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(podać pełną nazwę/firmę, adres, a także w zależności od podmiotu: NIP/PESEL, KRS/</w:t>
      </w:r>
      <w:proofErr w:type="spellStart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CEiDG</w:t>
      </w:r>
      <w:proofErr w:type="spellEnd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)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nie zachodzą podstawy wykluczenia z postępowania o udzielenie zamówienia.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…………………. r. ………………………………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7677BD" w:rsidRPr="006C7436" w:rsidRDefault="007677BD" w:rsidP="007677BD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 xml:space="preserve">[UWAGA: zastosować tylko wtedy, gdy zamawiający przewidział możliwość, o której mowa w art. 25a ust. 5 </w:t>
      </w:r>
      <w:proofErr w:type="spellStart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pkt</w:t>
      </w:r>
      <w:proofErr w:type="spellEnd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 xml:space="preserve"> 2 ustawy </w:t>
      </w:r>
      <w:proofErr w:type="spellStart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]</w:t>
      </w:r>
    </w:p>
    <w:p w:rsidR="007677BD" w:rsidRPr="006C7436" w:rsidRDefault="007677BD" w:rsidP="007677BD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OŚWIADCZENIE DOTYCZĄCE PODWYKONAWCY NIEBĘDĄCEGO PODMIOTEM, NA KTÓREGO ZASOBY POWOŁUJE SIĘ WYKONAWCA: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Oświadczam, że w stosunku do następującego/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podmiotu/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tów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 będącego/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podwykonawcą/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ami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: ………………………………………………………………..….……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(podać pełną nazwę/firmę, adres, a także w zależności od podmiotu: NIP/PESEL, KRS/</w:t>
      </w:r>
      <w:proofErr w:type="spellStart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CEiDG</w:t>
      </w:r>
      <w:proofErr w:type="spellEnd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)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 nie zachodzą podstawy wykluczenia z postępowania o udzielenie zamówienia.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…………………. r. …………………………………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OŚWIADCZENIE DOTYCZĄCE PODANYCH INFORMACJI: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wszystkie informacje podane w powyższych oświadczeniach są aktualne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…………………. r. …………………………………</w:t>
      </w:r>
    </w:p>
    <w:p w:rsidR="007677BD" w:rsidRPr="006C7436" w:rsidRDefault="007677BD" w:rsidP="007677BD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484F88" w:rsidRPr="007677BD" w:rsidRDefault="00484F88" w:rsidP="007677BD">
      <w:pPr>
        <w:rPr>
          <w:szCs w:val="21"/>
        </w:rPr>
      </w:pPr>
    </w:p>
    <w:sectPr w:rsidR="00484F88" w:rsidRPr="007677BD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6DD" w:rsidRDefault="00B726DD" w:rsidP="0038231F">
      <w:pPr>
        <w:spacing w:after="0" w:line="240" w:lineRule="auto"/>
      </w:pPr>
      <w:r>
        <w:separator/>
      </w:r>
    </w:p>
  </w:endnote>
  <w:endnote w:type="continuationSeparator" w:id="0">
    <w:p w:rsidR="00B726DD" w:rsidRDefault="00B726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A14" w:rsidRDefault="00B24A1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B281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B281B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A14" w:rsidRDefault="00B24A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6DD" w:rsidRDefault="00B726DD" w:rsidP="0038231F">
      <w:pPr>
        <w:spacing w:after="0" w:line="240" w:lineRule="auto"/>
      </w:pPr>
      <w:r>
        <w:separator/>
      </w:r>
    </w:p>
  </w:footnote>
  <w:footnote w:type="continuationSeparator" w:id="0">
    <w:p w:rsidR="00B726DD" w:rsidRDefault="00B726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A14" w:rsidRDefault="00B24A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A14" w:rsidRDefault="00B24A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A14" w:rsidRDefault="00B24A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4A1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281B"/>
    <w:rsid w:val="006F0034"/>
    <w:rsid w:val="006F3D32"/>
    <w:rsid w:val="007118F0"/>
    <w:rsid w:val="0072560B"/>
    <w:rsid w:val="00746532"/>
    <w:rsid w:val="00751725"/>
    <w:rsid w:val="00756C8F"/>
    <w:rsid w:val="00757EFB"/>
    <w:rsid w:val="007677BD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4A14"/>
    <w:rsid w:val="00B34079"/>
    <w:rsid w:val="00B726D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77B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3D3BE-05CE-447A-80FB-C1265FD7D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684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4</cp:revision>
  <cp:lastPrinted>2016-07-26T10:32:00Z</cp:lastPrinted>
  <dcterms:created xsi:type="dcterms:W3CDTF">2020-09-01T09:44:00Z</dcterms:created>
  <dcterms:modified xsi:type="dcterms:W3CDTF">2020-09-01T09:45:00Z</dcterms:modified>
</cp:coreProperties>
</file>