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8C5AC9" w:rsidP="006676AE">
      <w:pPr>
        <w:pStyle w:val="Nagwek4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Załącznik nr 3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1532D" w:rsidRPr="00B1532D">
        <w:rPr>
          <w:rFonts w:ascii="Times New Roman" w:hAnsi="Times New Roman"/>
          <w:b/>
        </w:rPr>
        <w:t>K.2-381/21/2020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532D" w:rsidRPr="00B1532D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532D" w:rsidRPr="00B1532D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B1532D" w:rsidRPr="00B1532D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B1532D" w:rsidRPr="00B1532D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532D" w:rsidRPr="00B1532D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B1532D" w:rsidRPr="00B1532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1532D" w:rsidRPr="00B1532D">
        <w:rPr>
          <w:rFonts w:ascii="Times New Roman" w:hAnsi="Times New Roman"/>
        </w:rPr>
        <w:t>(</w:t>
      </w:r>
      <w:proofErr w:type="spellStart"/>
      <w:r w:rsidR="00B1532D" w:rsidRPr="00B1532D">
        <w:rPr>
          <w:rFonts w:ascii="Times New Roman" w:hAnsi="Times New Roman"/>
        </w:rPr>
        <w:t>t.j</w:t>
      </w:r>
      <w:proofErr w:type="spellEnd"/>
      <w:r w:rsidR="00B1532D" w:rsidRPr="00B1532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D6310">
        <w:rPr>
          <w:rFonts w:ascii="Times New Roman" w:hAnsi="Times New Roman"/>
        </w:rPr>
        <w:t>„</w:t>
      </w:r>
      <w:r w:rsidR="005D6310">
        <w:rPr>
          <w:rFonts w:cs="Calibri"/>
          <w:b/>
        </w:rPr>
        <w:t>Zakup programu do obliczeń statystycznych</w:t>
      </w:r>
      <w:r w:rsidR="005D6310">
        <w:rPr>
          <w:rFonts w:cs="Calibri"/>
          <w:b/>
        </w:rPr>
        <w:t xml:space="preserve">”, </w:t>
      </w:r>
      <w:r w:rsidR="00F90CD1" w:rsidRPr="00F90CD1">
        <w:rPr>
          <w:rFonts w:ascii="Times New Roman" w:hAnsi="Times New Roman"/>
        </w:rPr>
        <w:t xml:space="preserve">prowadzonego przez </w:t>
      </w:r>
      <w:r w:rsidR="00B1532D" w:rsidRPr="00B1532D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1532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B1532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EA0" w:rsidRDefault="006C4EA0" w:rsidP="0038231F">
      <w:pPr>
        <w:spacing w:after="0" w:line="240" w:lineRule="auto"/>
      </w:pPr>
      <w:r>
        <w:separator/>
      </w:r>
    </w:p>
  </w:endnote>
  <w:endnote w:type="continuationSeparator" w:id="0">
    <w:p w:rsidR="006C4EA0" w:rsidRDefault="006C4E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32D" w:rsidRDefault="00B15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5AC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5AC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32D" w:rsidRDefault="00B15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EA0" w:rsidRDefault="006C4EA0" w:rsidP="0038231F">
      <w:pPr>
        <w:spacing w:after="0" w:line="240" w:lineRule="auto"/>
      </w:pPr>
      <w:r>
        <w:separator/>
      </w:r>
    </w:p>
  </w:footnote>
  <w:footnote w:type="continuationSeparator" w:id="0">
    <w:p w:rsidR="006C4EA0" w:rsidRDefault="006C4E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32D" w:rsidRDefault="00B15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32D" w:rsidRDefault="00B15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32D" w:rsidRDefault="00B15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EA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6310"/>
    <w:rsid w:val="005E176A"/>
    <w:rsid w:val="00634311"/>
    <w:rsid w:val="00641874"/>
    <w:rsid w:val="006676AE"/>
    <w:rsid w:val="006A3A1F"/>
    <w:rsid w:val="006A52B6"/>
    <w:rsid w:val="006C4EA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5AC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32D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195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D846B2"/>
  <w15:docId w15:val="{E678E46A-557F-4B4F-B1E2-9D0892CBB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8E5DC-C138-47DF-9BEB-546380E1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5</cp:revision>
  <cp:lastPrinted>2016-07-26T10:32:00Z</cp:lastPrinted>
  <dcterms:created xsi:type="dcterms:W3CDTF">2020-08-31T09:34:00Z</dcterms:created>
  <dcterms:modified xsi:type="dcterms:W3CDTF">2020-08-31T10:41:00Z</dcterms:modified>
</cp:coreProperties>
</file>