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50440">
        <w:rPr>
          <w:b/>
          <w:i w:val="0"/>
          <w:sz w:val="22"/>
          <w:szCs w:val="22"/>
        </w:rPr>
        <w:t>1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77602" w:rsidRPr="00C77602">
        <w:rPr>
          <w:rFonts w:ascii="Times New Roman" w:hAnsi="Times New Roman"/>
          <w:b/>
        </w:rPr>
        <w:t>NA/P/255/2020f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7602" w:rsidRPr="00C7760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7602" w:rsidRPr="00C7760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77602" w:rsidRPr="00C7760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7602" w:rsidRPr="00C7760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77602" w:rsidRPr="00C7760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77602" w:rsidRPr="00C77602">
        <w:rPr>
          <w:rFonts w:ascii="Times New Roman" w:hAnsi="Times New Roman"/>
        </w:rPr>
        <w:t>(</w:t>
      </w:r>
      <w:proofErr w:type="spellStart"/>
      <w:r w:rsidR="00C77602" w:rsidRPr="00C77602">
        <w:rPr>
          <w:rFonts w:ascii="Times New Roman" w:hAnsi="Times New Roman"/>
        </w:rPr>
        <w:t>t.j</w:t>
      </w:r>
      <w:proofErr w:type="spellEnd"/>
      <w:r w:rsidR="00C77602" w:rsidRPr="00C7760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77602" w:rsidRPr="00C77602">
        <w:rPr>
          <w:rFonts w:ascii="Times New Roman" w:hAnsi="Times New Roman"/>
          <w:b/>
        </w:rPr>
        <w:t xml:space="preserve">Usługa  remontu dwóch silników  </w:t>
      </w:r>
      <w:proofErr w:type="spellStart"/>
      <w:r w:rsidR="00C77602" w:rsidRPr="00C77602">
        <w:rPr>
          <w:rFonts w:ascii="Times New Roman" w:hAnsi="Times New Roman"/>
          <w:b/>
        </w:rPr>
        <w:t>Lycoming</w:t>
      </w:r>
      <w:proofErr w:type="spellEnd"/>
      <w:r w:rsidR="00C77602" w:rsidRPr="00C77602">
        <w:rPr>
          <w:rFonts w:ascii="Times New Roman" w:hAnsi="Times New Roman"/>
          <w:b/>
        </w:rPr>
        <w:t xml:space="preserve"> O-320-D2A po resursie 2000h.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77602" w:rsidRPr="00C7760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77602" w:rsidRPr="00997D0F" w:rsidRDefault="00C77602" w:rsidP="00C7760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77602" w:rsidRPr="00023477" w:rsidRDefault="00C77602" w:rsidP="00C77602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77602" w:rsidRPr="00997D0F" w:rsidRDefault="00C77602" w:rsidP="00C7760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77602" w:rsidRPr="000247FF" w:rsidRDefault="00C77602" w:rsidP="00C7760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C77602" w:rsidRPr="000247FF" w:rsidRDefault="00C77602" w:rsidP="00C7760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25A" w:rsidRDefault="0057325A" w:rsidP="0038231F">
      <w:pPr>
        <w:spacing w:after="0" w:line="240" w:lineRule="auto"/>
      </w:pPr>
      <w:r>
        <w:separator/>
      </w:r>
    </w:p>
  </w:endnote>
  <w:endnote w:type="continuationSeparator" w:id="0">
    <w:p w:rsidR="0057325A" w:rsidRDefault="005732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602" w:rsidRDefault="00C776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044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044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602" w:rsidRDefault="00C776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25A" w:rsidRDefault="0057325A" w:rsidP="0038231F">
      <w:pPr>
        <w:spacing w:after="0" w:line="240" w:lineRule="auto"/>
      </w:pPr>
      <w:r>
        <w:separator/>
      </w:r>
    </w:p>
  </w:footnote>
  <w:footnote w:type="continuationSeparator" w:id="0">
    <w:p w:rsidR="0057325A" w:rsidRDefault="005732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602" w:rsidRDefault="00C776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602" w:rsidRDefault="00C776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602" w:rsidRDefault="00C776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25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325A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044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7602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1C58A7-5865-416A-B61D-9EB993D5C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CE623-5A90-47CC-82DD-5D9C78574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651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2020-08-27T11:41:00Z</cp:lastPrinted>
  <dcterms:created xsi:type="dcterms:W3CDTF">2020-08-27T11:41:00Z</dcterms:created>
  <dcterms:modified xsi:type="dcterms:W3CDTF">2020-08-27T11:41:00Z</dcterms:modified>
</cp:coreProperties>
</file>