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0662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0C95">
        <w:rPr>
          <w:b/>
          <w:i w:val="0"/>
        </w:rPr>
        <w:t>6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630C95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FF483C" w:rsidRPr="00FF483C">
        <w:rPr>
          <w:b/>
          <w:sz w:val="24"/>
        </w:rPr>
        <w:t>KA-2/073/2020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30C95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630C95">
        <w:t xml:space="preserve">                        </w:t>
      </w:r>
      <w:r w:rsidR="00753DC1" w:rsidRPr="00630C95">
        <w:t xml:space="preserve">w trybie </w:t>
      </w:r>
      <w:r w:rsidR="00FF483C" w:rsidRPr="00630C95">
        <w:t>przetarg</w:t>
      </w:r>
      <w:r w:rsidR="00630C95" w:rsidRPr="00630C95">
        <w:t>u</w:t>
      </w:r>
      <w:r w:rsidR="00FF483C" w:rsidRPr="00630C95">
        <w:t xml:space="preserve"> nieograniczon</w:t>
      </w:r>
      <w:r w:rsidR="00630C95" w:rsidRPr="00630C95">
        <w:t xml:space="preserve">ego pn. </w:t>
      </w:r>
    </w:p>
    <w:p w:rsidR="0000184A" w:rsidRDefault="00FF483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483C">
        <w:rPr>
          <w:b/>
          <w:sz w:val="24"/>
          <w:szCs w:val="24"/>
        </w:rPr>
        <w:t>Sprzątanie oraz pielęgnacja roślinności na terenie Politechniki Krakowskiej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483C" w:rsidRPr="00FF483C">
        <w:rPr>
          <w:sz w:val="24"/>
          <w:szCs w:val="24"/>
        </w:rPr>
        <w:t>(</w:t>
      </w:r>
      <w:proofErr w:type="spellStart"/>
      <w:r w:rsidR="00FF483C" w:rsidRPr="00FF483C">
        <w:rPr>
          <w:sz w:val="24"/>
          <w:szCs w:val="24"/>
        </w:rPr>
        <w:t>t.j</w:t>
      </w:r>
      <w:proofErr w:type="spellEnd"/>
      <w:r w:rsidR="00FF483C" w:rsidRPr="00FF483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483C" w:rsidRPr="00FF483C">
        <w:rPr>
          <w:sz w:val="24"/>
          <w:szCs w:val="24"/>
        </w:rPr>
        <w:t>(</w:t>
      </w:r>
      <w:proofErr w:type="spellStart"/>
      <w:r w:rsidR="00FF483C" w:rsidRPr="00FF483C">
        <w:rPr>
          <w:sz w:val="24"/>
          <w:szCs w:val="24"/>
        </w:rPr>
        <w:t>t.j</w:t>
      </w:r>
      <w:proofErr w:type="spellEnd"/>
      <w:r w:rsidR="00FF483C" w:rsidRPr="00FF483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483C" w:rsidRPr="00FF483C">
        <w:rPr>
          <w:sz w:val="24"/>
          <w:szCs w:val="24"/>
        </w:rPr>
        <w:t>(</w:t>
      </w:r>
      <w:proofErr w:type="spellStart"/>
      <w:r w:rsidR="00FF483C" w:rsidRPr="00FF483C">
        <w:rPr>
          <w:sz w:val="24"/>
          <w:szCs w:val="24"/>
        </w:rPr>
        <w:t>t.j</w:t>
      </w:r>
      <w:proofErr w:type="spellEnd"/>
      <w:r w:rsidR="00FF483C" w:rsidRPr="00FF483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BFB" w:rsidRDefault="00FA1BFB">
      <w:r>
        <w:separator/>
      </w:r>
    </w:p>
  </w:endnote>
  <w:endnote w:type="continuationSeparator" w:id="0">
    <w:p w:rsidR="00FA1BFB" w:rsidRDefault="00FA1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0662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6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6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83C" w:rsidRDefault="00FF48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BFB" w:rsidRDefault="00FA1BFB">
      <w:r>
        <w:separator/>
      </w:r>
    </w:p>
  </w:footnote>
  <w:footnote w:type="continuationSeparator" w:id="0">
    <w:p w:rsidR="00FA1BFB" w:rsidRDefault="00FA1BF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83C" w:rsidRDefault="00FF48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83C" w:rsidRDefault="00FF48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83C" w:rsidRDefault="00FF48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BF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0C9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662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BF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E3D05-E9EA-4598-A235-0FF5CA12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2020-08-20T08:09:00Z</cp:lastPrinted>
  <dcterms:created xsi:type="dcterms:W3CDTF">2020-08-12T08:14:00Z</dcterms:created>
  <dcterms:modified xsi:type="dcterms:W3CDTF">2020-08-20T08:09:00Z</dcterms:modified>
</cp:coreProperties>
</file>