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28D" w:rsidRDefault="00E1628D" w:rsidP="00E1628D">
      <w:pPr>
        <w:tabs>
          <w:tab w:val="left" w:pos="694"/>
          <w:tab w:val="right" w:pos="9000"/>
        </w:tabs>
      </w:pPr>
      <w:bookmarkStart w:id="0" w:name="_GoBack"/>
      <w:bookmarkEnd w:id="0"/>
    </w:p>
    <w:p w:rsidR="00E1628D" w:rsidRDefault="00F121CC" w:rsidP="00E1628D">
      <w:pPr>
        <w:tabs>
          <w:tab w:val="left" w:pos="694"/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34CEB1" wp14:editId="4AEA6B1D">
                <wp:simplePos x="0" y="0"/>
                <wp:positionH relativeFrom="column">
                  <wp:posOffset>30480</wp:posOffset>
                </wp:positionH>
                <wp:positionV relativeFrom="paragraph">
                  <wp:posOffset>4445</wp:posOffset>
                </wp:positionV>
                <wp:extent cx="2057400" cy="901065"/>
                <wp:effectExtent l="0" t="0" r="19050" b="1333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010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D945FA" id="AutoShape 6" o:spid="_x0000_s1026" style="position:absolute;margin-left:2.4pt;margin-top:.35pt;width:162pt;height:7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"/>
            </w:pict>
          </mc:Fallback>
        </mc:AlternateContent>
      </w:r>
      <w:r w:rsidR="00E1628D">
        <w:tab/>
      </w:r>
      <w:r w:rsidR="00E1628D">
        <w:tab/>
      </w:r>
      <w:r w:rsidR="00E1628D">
        <w:rPr>
          <w:b/>
          <w:sz w:val="24"/>
          <w:szCs w:val="24"/>
        </w:rPr>
        <w:t xml:space="preserve">Załącznik nr </w:t>
      </w:r>
      <w:r w:rsidR="009E3C89">
        <w:rPr>
          <w:b/>
          <w:sz w:val="24"/>
          <w:szCs w:val="24"/>
        </w:rPr>
        <w:t>6</w:t>
      </w:r>
    </w:p>
    <w:p w:rsidR="00E1628D" w:rsidRDefault="00E1628D" w:rsidP="00E1628D">
      <w:pPr>
        <w:tabs>
          <w:tab w:val="right" w:pos="9000"/>
        </w:tabs>
        <w:rPr>
          <w:b/>
        </w:rPr>
      </w:pPr>
    </w:p>
    <w:p w:rsidR="00E1628D" w:rsidRDefault="004E2EC4" w:rsidP="00E1628D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628D" w:rsidRDefault="00E1628D" w:rsidP="00E1628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7pt;margin-top:5.7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yHeg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" stroked="f">
                <v:textbox inset="0,0,0,0">
                  <w:txbxContent>
                    <w:p w:rsidR="00E1628D" w:rsidRDefault="00E1628D" w:rsidP="00E1628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E1628D" w:rsidRDefault="00E1628D" w:rsidP="00E1628D">
      <w:pPr>
        <w:tabs>
          <w:tab w:val="right" w:pos="9000"/>
        </w:tabs>
        <w:rPr>
          <w:b/>
        </w:rPr>
      </w:pPr>
    </w:p>
    <w:p w:rsidR="00E1628D" w:rsidRDefault="00E1628D" w:rsidP="00E1628D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E1628D" w:rsidRDefault="00E1628D" w:rsidP="00E1628D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E1628D" w:rsidRDefault="00E1628D" w:rsidP="00E1628D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E1628D" w:rsidRDefault="00E1628D" w:rsidP="00E1628D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OSÓB SKIEROWANYCH DO REALIZACJI ZAMÓWIENIA</w:t>
      </w:r>
    </w:p>
    <w:p w:rsidR="00E1628D" w:rsidRDefault="00E1628D" w:rsidP="00E1628D">
      <w:pPr>
        <w:tabs>
          <w:tab w:val="right" w:pos="9000"/>
        </w:tabs>
        <w:rPr>
          <w:b/>
          <w:sz w:val="32"/>
        </w:rPr>
      </w:pPr>
    </w:p>
    <w:p w:rsidR="00E1628D" w:rsidRDefault="00E1628D" w:rsidP="00E1628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E1628D" w:rsidRDefault="00E1628D" w:rsidP="00E1628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E1628D" w:rsidRDefault="00E1628D" w:rsidP="009E3C89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9E3C89" w:rsidRPr="003428EB">
        <w:rPr>
          <w:b/>
          <w:sz w:val="24"/>
          <w:szCs w:val="24"/>
        </w:rPr>
        <w:t>stworzenie dostępnej strony internetowej Biura ds. Osób Niepełnosprawnych AGH w ramach projektu</w:t>
      </w:r>
      <w:r w:rsidR="009E3C89">
        <w:rPr>
          <w:b/>
          <w:sz w:val="24"/>
          <w:szCs w:val="24"/>
        </w:rPr>
        <w:t xml:space="preserve"> </w:t>
      </w:r>
      <w:r w:rsidR="009E3C89" w:rsidRPr="003428EB">
        <w:rPr>
          <w:b/>
          <w:sz w:val="24"/>
          <w:szCs w:val="24"/>
        </w:rPr>
        <w:t>POWR.03.05.00-00-A076  - KC-zp.272-347/20</w:t>
      </w:r>
      <w:r>
        <w:rPr>
          <w:b/>
          <w:sz w:val="22"/>
          <w:szCs w:val="22"/>
        </w:rPr>
        <w:t>.</w:t>
      </w:r>
    </w:p>
    <w:p w:rsidR="00E1628D" w:rsidRDefault="00E1628D" w:rsidP="00E1628D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Tryb: przetarg nieograniczony</w:t>
      </w:r>
    </w:p>
    <w:p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E1628D" w:rsidTr="009E3C89">
        <w:trPr>
          <w:trHeight w:val="210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5.1.3 SIWZ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28D" w:rsidRDefault="00E1628D" w:rsidP="008E11A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E1628D" w:rsidTr="009E3C89">
        <w:trPr>
          <w:trHeight w:val="1925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E1628D" w:rsidRDefault="00E1628D" w:rsidP="009E3C8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C38" w:rsidRPr="00116229" w:rsidRDefault="009E3C89" w:rsidP="00082C38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16229">
              <w:rPr>
                <w:color w:val="000000"/>
                <w:sz w:val="24"/>
                <w:szCs w:val="24"/>
                <w:shd w:val="clear" w:color="auto" w:fill="FFFFFF"/>
              </w:rPr>
              <w:t>1/</w:t>
            </w:r>
            <w:r w:rsidR="00082C38" w:rsidRPr="00116229">
              <w:rPr>
                <w:sz w:val="24"/>
                <w:szCs w:val="24"/>
              </w:rPr>
              <w:t>wykonała minimum 20 layoutów spełniających  wymagania WCAG</w:t>
            </w:r>
            <w:r w:rsidR="00082C38" w:rsidRPr="00116229">
              <w:rPr>
                <w:sz w:val="24"/>
                <w:szCs w:val="24"/>
                <w:highlight w:val="yellow"/>
              </w:rPr>
              <w:t xml:space="preserve"> - TAK/NIE*</w:t>
            </w:r>
            <w:r w:rsidR="00082C38" w:rsidRPr="00116229">
              <w:rPr>
                <w:sz w:val="24"/>
                <w:szCs w:val="24"/>
              </w:rPr>
              <w:t>,</w:t>
            </w:r>
          </w:p>
          <w:p w:rsidR="009E3C89" w:rsidRPr="00116229" w:rsidRDefault="009E3C89" w:rsidP="00082C38">
            <w:pPr>
              <w:spacing w:before="60" w:after="12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16229">
              <w:rPr>
                <w:color w:val="000000"/>
                <w:sz w:val="24"/>
                <w:szCs w:val="24"/>
                <w:shd w:val="clear" w:color="auto" w:fill="FFFFFF"/>
              </w:rPr>
              <w:t xml:space="preserve">2/ </w:t>
            </w:r>
            <w:r w:rsidR="00082C38" w:rsidRPr="00116229">
              <w:rPr>
                <w:sz w:val="24"/>
                <w:szCs w:val="24"/>
              </w:rPr>
              <w:t xml:space="preserve">posiada doświadczenie w przygotowywaniu dostępnego cyfrowo pod kątem potrzeb osób z niepełnosprawnościami </w:t>
            </w:r>
            <w:proofErr w:type="spellStart"/>
            <w:r w:rsidR="00082C38" w:rsidRPr="00116229">
              <w:rPr>
                <w:sz w:val="24"/>
                <w:szCs w:val="24"/>
              </w:rPr>
              <w:t>CMSa</w:t>
            </w:r>
            <w:proofErr w:type="spellEnd"/>
            <w:r w:rsidR="00082C38" w:rsidRPr="00116229">
              <w:rPr>
                <w:sz w:val="24"/>
                <w:szCs w:val="24"/>
              </w:rPr>
              <w:t xml:space="preserve">  </w:t>
            </w:r>
            <w:r w:rsidRPr="00116229">
              <w:rPr>
                <w:color w:val="000000"/>
                <w:sz w:val="24"/>
                <w:szCs w:val="24"/>
                <w:shd w:val="clear" w:color="auto" w:fill="FFFFFF"/>
              </w:rPr>
              <w:t xml:space="preserve">-  </w:t>
            </w:r>
            <w:r w:rsidRPr="00116229">
              <w:rPr>
                <w:sz w:val="24"/>
                <w:szCs w:val="24"/>
                <w:highlight w:val="yellow"/>
              </w:rPr>
              <w:t xml:space="preserve"> TAK/NIE*</w:t>
            </w:r>
            <w:r w:rsidRPr="00116229">
              <w:rPr>
                <w:sz w:val="24"/>
                <w:szCs w:val="24"/>
              </w:rPr>
              <w:t>,</w:t>
            </w:r>
          </w:p>
          <w:p w:rsidR="009E3C89" w:rsidRPr="00116229" w:rsidRDefault="009E3C89" w:rsidP="009E3C89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116229">
              <w:rPr>
                <w:color w:val="000000"/>
                <w:sz w:val="24"/>
                <w:szCs w:val="24"/>
                <w:shd w:val="clear" w:color="auto" w:fill="FFFFFF"/>
              </w:rPr>
              <w:t xml:space="preserve">3/ </w:t>
            </w:r>
            <w:r w:rsidR="00082C38" w:rsidRPr="00116229">
              <w:rPr>
                <w:color w:val="000000"/>
                <w:sz w:val="24"/>
                <w:szCs w:val="24"/>
                <w:shd w:val="clear" w:color="auto" w:fill="FFFFFF"/>
              </w:rPr>
              <w:t xml:space="preserve">posiada </w:t>
            </w:r>
            <w:r w:rsidRPr="00116229">
              <w:rPr>
                <w:color w:val="000000"/>
                <w:sz w:val="24"/>
                <w:szCs w:val="24"/>
                <w:shd w:val="clear" w:color="auto" w:fill="FFFFFF"/>
              </w:rPr>
              <w:t xml:space="preserve">minimum 5 letnie doświadczenie w wykonywaniu audytu dostępności stron internetowych pod kątem potrzeb użytkowników z niepełnosprawnościami - </w:t>
            </w:r>
            <w:r w:rsidRPr="00116229">
              <w:rPr>
                <w:sz w:val="24"/>
                <w:szCs w:val="24"/>
                <w:highlight w:val="yellow"/>
              </w:rPr>
              <w:t xml:space="preserve"> TAK/NIE*</w:t>
            </w:r>
            <w:r w:rsidRPr="00116229">
              <w:rPr>
                <w:sz w:val="24"/>
                <w:szCs w:val="24"/>
              </w:rPr>
              <w:t>,</w:t>
            </w:r>
          </w:p>
          <w:p w:rsidR="00082C38" w:rsidRPr="00116229" w:rsidRDefault="00082C38" w:rsidP="009E3C89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082C38" w:rsidRDefault="00082C38" w:rsidP="009E3C89">
            <w:pPr>
              <w:jc w:val="both"/>
            </w:pPr>
          </w:p>
          <w:p w:rsidR="00E1628D" w:rsidRDefault="00E1628D" w:rsidP="008E11A8">
            <w:pPr>
              <w:tabs>
                <w:tab w:val="left" w:pos="0"/>
              </w:tabs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D" w:rsidRDefault="00E1628D" w:rsidP="008E11A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E1628D" w:rsidRDefault="00E1628D" w:rsidP="00E1628D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E1628D" w:rsidRDefault="00E1628D" w:rsidP="00E1628D">
      <w:pPr>
        <w:spacing w:line="360" w:lineRule="auto"/>
        <w:jc w:val="both"/>
        <w:rPr>
          <w:b/>
        </w:rPr>
      </w:pPr>
    </w:p>
    <w:p w:rsidR="00E1628D" w:rsidRDefault="00E1628D" w:rsidP="00E1628D">
      <w:pPr>
        <w:spacing w:line="360" w:lineRule="auto"/>
        <w:jc w:val="both"/>
        <w:rPr>
          <w:b/>
        </w:rPr>
      </w:pPr>
    </w:p>
    <w:p w:rsidR="00E1628D" w:rsidRDefault="00E1628D" w:rsidP="00E1628D">
      <w:pPr>
        <w:spacing w:line="360" w:lineRule="auto"/>
        <w:jc w:val="both"/>
      </w:pPr>
      <w:r>
        <w:t>Miejscowość, ……………………., dnia …………………… r.</w:t>
      </w:r>
    </w:p>
    <w:p w:rsidR="00E1628D" w:rsidRDefault="00E1628D" w:rsidP="00E1628D">
      <w:pPr>
        <w:spacing w:line="360" w:lineRule="auto"/>
        <w:jc w:val="both"/>
      </w:pPr>
    </w:p>
    <w:p w:rsidR="00E1628D" w:rsidRDefault="00E1628D" w:rsidP="00E1628D">
      <w:pPr>
        <w:spacing w:line="360" w:lineRule="auto"/>
        <w:jc w:val="both"/>
      </w:pPr>
    </w:p>
    <w:p w:rsidR="00E1628D" w:rsidRDefault="00E1628D" w:rsidP="00E1628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E1628D" w:rsidRDefault="00E1628D" w:rsidP="00E1628D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E1628D" w:rsidRDefault="00E1628D" w:rsidP="00E1628D">
      <w:pPr>
        <w:tabs>
          <w:tab w:val="left" w:pos="5040"/>
        </w:tabs>
        <w:ind w:left="708"/>
      </w:pPr>
      <w:r>
        <w:tab/>
        <w:t>do reprezentowania Wykonawcy</w:t>
      </w:r>
    </w:p>
    <w:p w:rsidR="00E1628D" w:rsidRDefault="00E1628D" w:rsidP="00E1628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AD2729" w:rsidRDefault="00AD2729" w:rsidP="00AD2729">
      <w:pPr>
        <w:spacing w:line="360" w:lineRule="auto"/>
        <w:jc w:val="both"/>
        <w:rPr>
          <w:b/>
        </w:rPr>
      </w:pPr>
      <w:r>
        <w:rPr>
          <w:color w:val="000000"/>
        </w:rPr>
        <w:t>*niewłaściwe skreślić.</w:t>
      </w:r>
    </w:p>
    <w:p w:rsidR="00E1628D" w:rsidRDefault="00E1628D" w:rsidP="00E1628D">
      <w:pPr>
        <w:pStyle w:val="Tekstprzypisudolnego"/>
      </w:pPr>
      <w:r>
        <w:rPr>
          <w:vertAlign w:val="superscript"/>
        </w:rPr>
        <w:t>1</w:t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F55B12" w:rsidRPr="00E1628D" w:rsidRDefault="00F55B12" w:rsidP="00E1628D"/>
    <w:sectPr w:rsidR="00F55B12" w:rsidRPr="00E1628D" w:rsidSect="00082C38">
      <w:headerReference w:type="default" r:id="rId7"/>
      <w:footnotePr>
        <w:numFmt w:val="chicago"/>
      </w:footnotePr>
      <w:pgSz w:w="11906" w:h="16838"/>
      <w:pgMar w:top="1417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109E" w:rsidRDefault="0006109E">
      <w:r>
        <w:separator/>
      </w:r>
    </w:p>
  </w:endnote>
  <w:endnote w:type="continuationSeparator" w:id="0">
    <w:p w:rsidR="0006109E" w:rsidRDefault="00061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109E" w:rsidRDefault="0006109E">
      <w:r>
        <w:separator/>
      </w:r>
    </w:p>
  </w:footnote>
  <w:footnote w:type="continuationSeparator" w:id="0">
    <w:p w:rsidR="0006109E" w:rsidRDefault="00061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Pr="009E3C89" w:rsidRDefault="009E3C89" w:rsidP="009E3C89">
    <w:pPr>
      <w:pStyle w:val="Nagwek"/>
    </w:pPr>
    <w:r>
      <w:t xml:space="preserve">               </w:t>
    </w:r>
    <w:r>
      <w:rPr>
        <w:noProof/>
        <w:sz w:val="24"/>
        <w:szCs w:val="24"/>
      </w:rPr>
      <w:drawing>
        <wp:inline distT="0" distB="0" distL="0" distR="0" wp14:anchorId="449F6A1D" wp14:editId="32B6C3CF">
          <wp:extent cx="4905375" cy="447675"/>
          <wp:effectExtent l="0" t="0" r="9525" b="9525"/>
          <wp:docPr id="5" name="Obraz 5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A22CD9"/>
    <w:multiLevelType w:val="hybridMultilevel"/>
    <w:tmpl w:val="3EFA71B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67560F33"/>
    <w:multiLevelType w:val="hybridMultilevel"/>
    <w:tmpl w:val="A22E6C3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E0A"/>
    <w:rsid w:val="0006109E"/>
    <w:rsid w:val="00082C38"/>
    <w:rsid w:val="00116229"/>
    <w:rsid w:val="002328A0"/>
    <w:rsid w:val="00233EDE"/>
    <w:rsid w:val="002A7F51"/>
    <w:rsid w:val="00423E27"/>
    <w:rsid w:val="004E2EC4"/>
    <w:rsid w:val="00527F15"/>
    <w:rsid w:val="005B2029"/>
    <w:rsid w:val="006F6B82"/>
    <w:rsid w:val="00785E85"/>
    <w:rsid w:val="007A16D7"/>
    <w:rsid w:val="008539D0"/>
    <w:rsid w:val="008E4A55"/>
    <w:rsid w:val="008E66F9"/>
    <w:rsid w:val="009E3C89"/>
    <w:rsid w:val="009E4F5D"/>
    <w:rsid w:val="00AD2729"/>
    <w:rsid w:val="00B33027"/>
    <w:rsid w:val="00B91E0A"/>
    <w:rsid w:val="00C303B2"/>
    <w:rsid w:val="00E1628D"/>
    <w:rsid w:val="00F04CB8"/>
    <w:rsid w:val="00F121CC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3B0CF8F-5148-4039-9ADB-A9970772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2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6F6B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6B82"/>
  </w:style>
  <w:style w:type="character" w:customStyle="1" w:styleId="ZwykytekstZnak">
    <w:name w:val="Zwykły tekst Znak"/>
    <w:link w:val="Zwykytekst"/>
    <w:rsid w:val="00E1628D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semiHidden/>
    <w:unhideWhenUsed/>
    <w:rsid w:val="00E1628D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1628D"/>
  </w:style>
  <w:style w:type="paragraph" w:styleId="Akapitzlist">
    <w:name w:val="List Paragraph"/>
    <w:basedOn w:val="Normalny"/>
    <w:link w:val="AkapitzlistZnak"/>
    <w:uiPriority w:val="34"/>
    <w:qFormat/>
    <w:rsid w:val="009E3C89"/>
    <w:pPr>
      <w:ind w:left="720"/>
      <w:contextualSpacing/>
    </w:pPr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9E3C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217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13</cp:revision>
  <cp:lastPrinted>2020-08-25T11:38:00Z</cp:lastPrinted>
  <dcterms:created xsi:type="dcterms:W3CDTF">2020-08-19T18:18:00Z</dcterms:created>
  <dcterms:modified xsi:type="dcterms:W3CDTF">2020-08-25T11:38:00Z</dcterms:modified>
</cp:coreProperties>
</file>