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557" w:rsidRDefault="00E92557" w:rsidP="002A1794">
      <w:pPr>
        <w:jc w:val="right"/>
        <w:rPr>
          <w:b/>
          <w:sz w:val="24"/>
          <w:szCs w:val="24"/>
        </w:rPr>
      </w:pPr>
    </w:p>
    <w:p w:rsidR="00E92557" w:rsidRDefault="00E92557" w:rsidP="002A1794">
      <w:pPr>
        <w:jc w:val="right"/>
        <w:rPr>
          <w:b/>
          <w:sz w:val="24"/>
          <w:szCs w:val="24"/>
        </w:rPr>
      </w:pPr>
    </w:p>
    <w:p w:rsidR="002A1794" w:rsidRDefault="00997A1F" w:rsidP="002A1794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0" t="0" r="0" b="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E64214" id="AutoShape 4" o:spid="_x0000_s1026" style="position:absolute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pdg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H3PmREst&#10;ut1FyJHZJ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O46XYC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2A1794">
        <w:rPr>
          <w:b/>
          <w:sz w:val="24"/>
          <w:szCs w:val="24"/>
        </w:rPr>
        <w:t>Załącznik nr 5</w:t>
      </w:r>
    </w:p>
    <w:p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1794" w:rsidRDefault="00997A1F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794" w:rsidRDefault="002A1794" w:rsidP="002A17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" stroked="f">
                <v:textbox inset="0,0,0,0">
                  <w:txbxContent>
                    <w:p w:rsidR="002A1794" w:rsidRDefault="002A1794" w:rsidP="002A17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2A1794" w:rsidRDefault="002A1794" w:rsidP="002A179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1794" w:rsidRDefault="002A1794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2A1794" w:rsidRDefault="002A1794" w:rsidP="002A179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1794" w:rsidRDefault="002A1794" w:rsidP="002A1794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E92557" w:rsidRPr="00E92557">
        <w:rPr>
          <w:b/>
          <w:sz w:val="24"/>
          <w:szCs w:val="24"/>
        </w:rPr>
        <w:t>stworzenie dostępnej strony internetowej Biura ds. Osób Niepełnosprawnych AGH w ramach projektu POWR.03.05.00-00-A076  - KC-zp.272-347/20</w:t>
      </w:r>
      <w:r>
        <w:rPr>
          <w:b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 przed upływem terminu składania ofert zrealizowaliśmy następujące zamówienia:</w:t>
      </w:r>
    </w:p>
    <w:p w:rsidR="002A1794" w:rsidRDefault="002A1794" w:rsidP="002A1794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</w:p>
    <w:tbl>
      <w:tblPr>
        <w:tblW w:w="919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3544"/>
        <w:gridCol w:w="1559"/>
        <w:gridCol w:w="1843"/>
        <w:gridCol w:w="1701"/>
      </w:tblGrid>
      <w:tr w:rsidR="00E92557" w:rsidTr="00E92557">
        <w:trPr>
          <w:cantSplit/>
          <w:trHeight w:val="782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557" w:rsidRDefault="00E92557" w:rsidP="008E11A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557" w:rsidRPr="00E92557" w:rsidRDefault="00E92557" w:rsidP="008E11A8">
            <w:pPr>
              <w:tabs>
                <w:tab w:val="left" w:pos="0"/>
              </w:tabs>
              <w:jc w:val="center"/>
              <w:rPr>
                <w:b/>
              </w:rPr>
            </w:pPr>
            <w:r w:rsidRPr="00E92557">
              <w:rPr>
                <w:b/>
              </w:rPr>
              <w:t>Przedmiot usługi*</w:t>
            </w:r>
          </w:p>
          <w:p w:rsidR="00E92557" w:rsidRDefault="00E92557" w:rsidP="00E92557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557" w:rsidRDefault="00E92557" w:rsidP="008E11A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557" w:rsidRDefault="00E92557" w:rsidP="008E11A8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E92557" w:rsidRDefault="00E92557" w:rsidP="008E11A8">
            <w:pPr>
              <w:tabs>
                <w:tab w:val="left" w:pos="0"/>
              </w:tabs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Kwota netto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E9255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E92557" w:rsidRDefault="00E92557" w:rsidP="00E9255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92557" w:rsidTr="00E92557">
        <w:trPr>
          <w:cantSplit/>
          <w:trHeight w:hRule="exact" w:val="281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92557" w:rsidTr="00E92557">
        <w:trPr>
          <w:cantSplit/>
          <w:trHeight w:val="921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2557" w:rsidTr="00E92557">
        <w:trPr>
          <w:cantSplit/>
          <w:trHeight w:val="906"/>
        </w:trPr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557" w:rsidRDefault="00E92557" w:rsidP="008E11A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92557" w:rsidRPr="00BB5634" w:rsidRDefault="00E92557" w:rsidP="00E92557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2A1794" w:rsidRDefault="002A1794" w:rsidP="002A1794">
      <w:pPr>
        <w:spacing w:line="360" w:lineRule="auto"/>
        <w:jc w:val="both"/>
      </w:pPr>
    </w:p>
    <w:p w:rsidR="00E92557" w:rsidRDefault="00E92557" w:rsidP="002A1794">
      <w:pPr>
        <w:spacing w:line="360" w:lineRule="auto"/>
        <w:jc w:val="both"/>
      </w:pPr>
    </w:p>
    <w:p w:rsidR="00E92557" w:rsidRDefault="00E92557" w:rsidP="002A1794">
      <w:pPr>
        <w:spacing w:line="360" w:lineRule="auto"/>
        <w:jc w:val="both"/>
      </w:pPr>
    </w:p>
    <w:p w:rsidR="00E92557" w:rsidRDefault="00E92557" w:rsidP="002A1794">
      <w:pPr>
        <w:spacing w:line="360" w:lineRule="auto"/>
        <w:jc w:val="both"/>
      </w:pPr>
    </w:p>
    <w:p w:rsidR="002A1794" w:rsidRDefault="002A1794" w:rsidP="002A1794">
      <w:pPr>
        <w:spacing w:line="360" w:lineRule="auto"/>
        <w:jc w:val="both"/>
      </w:pPr>
      <w:r>
        <w:t>Miejscowość, ……………………., dnia ………………………….. r</w:t>
      </w:r>
    </w:p>
    <w:p w:rsidR="002A1794" w:rsidRDefault="002A1794" w:rsidP="002A1794">
      <w:pPr>
        <w:spacing w:line="360" w:lineRule="auto"/>
        <w:jc w:val="both"/>
      </w:pPr>
    </w:p>
    <w:p w:rsidR="002A1794" w:rsidRDefault="002A1794" w:rsidP="002A179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2A1794" w:rsidRDefault="002A1794" w:rsidP="002A179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F213FB" w:rsidRPr="002A1794" w:rsidRDefault="002A1794" w:rsidP="002A1794">
      <w:pPr>
        <w:tabs>
          <w:tab w:val="left" w:pos="5040"/>
        </w:tabs>
        <w:ind w:left="708"/>
      </w:pPr>
      <w:r>
        <w:tab/>
        <w:t>do reprezentowania Wykonawcy</w:t>
      </w:r>
    </w:p>
    <w:sectPr w:rsidR="00F213FB" w:rsidRPr="002A179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A22" w:rsidRDefault="00900A22">
      <w:r>
        <w:separator/>
      </w:r>
    </w:p>
  </w:endnote>
  <w:endnote w:type="continuationSeparator" w:id="0">
    <w:p w:rsidR="00900A22" w:rsidRDefault="00900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A22" w:rsidRDefault="00900A22">
      <w:r>
        <w:separator/>
      </w:r>
    </w:p>
  </w:footnote>
  <w:footnote w:type="continuationSeparator" w:id="0">
    <w:p w:rsidR="00900A22" w:rsidRDefault="00900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557" w:rsidRPr="009A275A" w:rsidRDefault="00E92557" w:rsidP="00E92557">
    <w:pPr>
      <w:ind w:left="-57" w:hanging="36"/>
      <w:rPr>
        <w:rFonts w:ascii="Arial Narrow" w:hAnsi="Arial Narrow" w:cs="Arial"/>
        <w:caps/>
        <w:sz w:val="10"/>
        <w:szCs w:val="10"/>
      </w:rPr>
    </w:pPr>
    <w:r>
      <w:t xml:space="preserve">             </w:t>
    </w:r>
    <w:r>
      <w:rPr>
        <w:noProof/>
      </w:rPr>
      <w:drawing>
        <wp:inline distT="0" distB="0" distL="0" distR="0" wp14:anchorId="50D195A8" wp14:editId="13671D15">
          <wp:extent cx="5448300" cy="502920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2E0F" w:rsidRPr="00E92557" w:rsidRDefault="00082E0F" w:rsidP="00E925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24"/>
    <w:rsid w:val="00082E0F"/>
    <w:rsid w:val="00210E8E"/>
    <w:rsid w:val="00276C10"/>
    <w:rsid w:val="002A1794"/>
    <w:rsid w:val="00361C24"/>
    <w:rsid w:val="00702A72"/>
    <w:rsid w:val="00900A22"/>
    <w:rsid w:val="00997A1F"/>
    <w:rsid w:val="00C049BA"/>
    <w:rsid w:val="00C254C7"/>
    <w:rsid w:val="00C34B2E"/>
    <w:rsid w:val="00C61884"/>
    <w:rsid w:val="00D11BC3"/>
    <w:rsid w:val="00DD5BF2"/>
    <w:rsid w:val="00E92557"/>
    <w:rsid w:val="00F213FB"/>
    <w:rsid w:val="00F85B9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279DF"/>
  <w15:docId w15:val="{33E81051-7B52-4AEC-B74A-8AA58E6B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7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85B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5B9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179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1794"/>
  </w:style>
  <w:style w:type="character" w:styleId="Odwoanieprzypisudolnego">
    <w:name w:val="footnote reference"/>
    <w:uiPriority w:val="99"/>
    <w:semiHidden/>
    <w:unhideWhenUsed/>
    <w:rsid w:val="002A17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User</cp:lastModifiedBy>
  <cp:revision>3</cp:revision>
  <cp:lastPrinted>1899-12-31T23:00:00Z</cp:lastPrinted>
  <dcterms:created xsi:type="dcterms:W3CDTF">2020-08-19T18:20:00Z</dcterms:created>
  <dcterms:modified xsi:type="dcterms:W3CDTF">2020-08-19T18:57:00Z</dcterms:modified>
</cp:coreProperties>
</file>