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507A7" w14:textId="77777777"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6D38F53" wp14:editId="1D2E2AC9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370FA" w14:textId="77777777"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14:paraId="6B820275" w14:textId="77777777"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14:paraId="75A521F6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14:paraId="5B14C417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14:paraId="46B38B95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14:paraId="70FEBC2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14:paraId="7785FD82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6A5B6B78" w14:textId="77777777"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14:paraId="5036D58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2AB5ED5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14:paraId="6361FEB3" w14:textId="77777777"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14:paraId="4174F364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AA1F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14:paraId="1F8408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27439B5B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14:paraId="67ABCB8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01C65068" w14:textId="77777777" w:rsidR="003428EB" w:rsidRPr="003428EB" w:rsidRDefault="0041609D" w:rsidP="003428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3428EB" w:rsidRPr="003428EB">
        <w:rPr>
          <w:rFonts w:ascii="Times New Roman" w:hAnsi="Times New Roman"/>
          <w:b/>
          <w:sz w:val="24"/>
          <w:szCs w:val="24"/>
        </w:rPr>
        <w:t>stworzenie dostępnej strony internetowej Biura ds. Osób Niepełnosprawnych AGH w ramach projektu</w:t>
      </w:r>
    </w:p>
    <w:p w14:paraId="44ABA8E0" w14:textId="30075E0E" w:rsidR="0041609D" w:rsidRPr="0041609D" w:rsidRDefault="003428EB" w:rsidP="003428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428EB">
        <w:rPr>
          <w:rFonts w:ascii="Times New Roman" w:hAnsi="Times New Roman"/>
          <w:b/>
          <w:sz w:val="24"/>
          <w:szCs w:val="24"/>
        </w:rPr>
        <w:t>POWR.03.05.00-00-A076  - KC-zp.272-347/20</w:t>
      </w:r>
      <w:bookmarkStart w:id="0" w:name="_GoBack"/>
      <w:bookmarkEnd w:id="0"/>
      <w:r w:rsidR="0041609D"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="0041609D" w:rsidRPr="0041609D">
        <w:rPr>
          <w:rFonts w:ascii="Times New Roman" w:hAnsi="Times New Roman"/>
          <w:sz w:val="24"/>
          <w:szCs w:val="24"/>
        </w:rPr>
        <w:t xml:space="preserve"> w Krakowie</w:t>
      </w:r>
      <w:r w:rsidR="0041609D"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="0041609D" w:rsidRPr="0041609D">
        <w:rPr>
          <w:rFonts w:ascii="Times New Roman" w:hAnsi="Times New Roman"/>
          <w:sz w:val="24"/>
          <w:szCs w:val="24"/>
        </w:rPr>
        <w:t>oświadczam, co następuje:</w:t>
      </w:r>
    </w:p>
    <w:p w14:paraId="087A6103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59E85614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B1AA0" w14:textId="2FABE3C9"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D6138E">
        <w:rPr>
          <w:rFonts w:ascii="Times New Roman" w:hAnsi="Times New Roman"/>
          <w:sz w:val="24"/>
          <w:szCs w:val="24"/>
        </w:rPr>
        <w:t>5.</w:t>
      </w:r>
      <w:r w:rsidRPr="0041609D">
        <w:rPr>
          <w:rFonts w:ascii="Times New Roman" w:hAnsi="Times New Roman"/>
          <w:sz w:val="24"/>
          <w:szCs w:val="24"/>
        </w:rPr>
        <w:t>1</w:t>
      </w:r>
      <w:r w:rsidR="00D6138E">
        <w:rPr>
          <w:rFonts w:ascii="Times New Roman" w:hAnsi="Times New Roman"/>
          <w:sz w:val="24"/>
          <w:szCs w:val="24"/>
        </w:rPr>
        <w:t>.</w:t>
      </w:r>
    </w:p>
    <w:p w14:paraId="13795268" w14:textId="77777777"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5B10EF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A580A9" w14:textId="77777777"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58459315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14:paraId="0028759C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B348125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184B2703" w14:textId="77777777"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24534B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C1660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132835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FA5018" w14:textId="77777777"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DF968F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9FF73E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52DCD2C6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8EDA2E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F551844" w14:textId="4E5FF85D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52C7E871" w14:textId="112F3096" w:rsidR="00760919" w:rsidRDefault="0076091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5C120392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A1FD0AE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195787A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………………………….. r</w:t>
      </w:r>
    </w:p>
    <w:p w14:paraId="0E3BD549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87219D4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14:paraId="3C55985B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14:paraId="3AC2B9B2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14:paraId="5A67A10A" w14:textId="77777777" w:rsidR="00760919" w:rsidRPr="00760919" w:rsidRDefault="00760919" w:rsidP="00695D89">
      <w:pPr>
        <w:spacing w:after="0" w:line="240" w:lineRule="auto"/>
        <w:jc w:val="both"/>
        <w:rPr>
          <w:rFonts w:ascii="Times New Roman" w:eastAsia="Times New Roman" w:hAnsi="Times New Roman"/>
          <w:color w:val="FF0000"/>
          <w:lang w:eastAsia="pl-PL"/>
        </w:rPr>
      </w:pPr>
    </w:p>
    <w:sectPr w:rsidR="00760919" w:rsidRPr="00760919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9B86E" w14:textId="77777777" w:rsidR="006D4F2D" w:rsidRDefault="006D4F2D" w:rsidP="0038231F">
      <w:pPr>
        <w:spacing w:after="0" w:line="240" w:lineRule="auto"/>
      </w:pPr>
      <w:r>
        <w:separator/>
      </w:r>
    </w:p>
  </w:endnote>
  <w:endnote w:type="continuationSeparator" w:id="0">
    <w:p w14:paraId="20AF18F2" w14:textId="77777777" w:rsidR="006D4F2D" w:rsidRDefault="006D4F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FD52D" w14:textId="1CB527D1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28E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28E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91EC8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6BE09" w14:textId="77777777" w:rsidR="006D4F2D" w:rsidRDefault="006D4F2D" w:rsidP="0038231F">
      <w:pPr>
        <w:spacing w:after="0" w:line="240" w:lineRule="auto"/>
      </w:pPr>
      <w:r>
        <w:separator/>
      </w:r>
    </w:p>
  </w:footnote>
  <w:footnote w:type="continuationSeparator" w:id="0">
    <w:p w14:paraId="41CD2AD2" w14:textId="77777777" w:rsidR="006D4F2D" w:rsidRDefault="006D4F2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428EB"/>
    <w:rsid w:val="0034315E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63B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E2F93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D4F2D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60919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6291F"/>
    <w:rsid w:val="00A7344E"/>
    <w:rsid w:val="00A90C35"/>
    <w:rsid w:val="00A93A0E"/>
    <w:rsid w:val="00A95C2F"/>
    <w:rsid w:val="00AB1281"/>
    <w:rsid w:val="00AD6EAA"/>
    <w:rsid w:val="00AE6FF2"/>
    <w:rsid w:val="00B0088C"/>
    <w:rsid w:val="00B10E7F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6138E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E3B"/>
    <w:rsid w:val="00EE1FBF"/>
    <w:rsid w:val="00EF026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4E199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ED107-3EC9-437D-8A23-204A0FA0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4</cp:revision>
  <cp:lastPrinted>2019-01-28T11:31:00Z</cp:lastPrinted>
  <dcterms:created xsi:type="dcterms:W3CDTF">2020-08-19T18:59:00Z</dcterms:created>
  <dcterms:modified xsi:type="dcterms:W3CDTF">2020-08-19T19:02:00Z</dcterms:modified>
</cp:coreProperties>
</file>