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31D96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52605" w:rsidRPr="00152605">
        <w:rPr>
          <w:rFonts w:ascii="Times New Roman" w:hAnsi="Times New Roman"/>
          <w:b/>
        </w:rPr>
        <w:t>NA/P/249/2020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2605" w:rsidRPr="0015260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2605" w:rsidRPr="0015260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52605" w:rsidRPr="0015260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2605" w:rsidRPr="0015260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52605" w:rsidRPr="0015260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52605" w:rsidRPr="0015260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52605" w:rsidRPr="00152605">
        <w:rPr>
          <w:rFonts w:ascii="Times New Roman" w:hAnsi="Times New Roman"/>
          <w:b/>
        </w:rPr>
        <w:t>Remont sanitariatów na I i II piętrze (pomieszczenia nr 126, 128, 213, 215) w budynku P przy ulicy Poznańskiej 2 w</w:t>
      </w:r>
      <w:r w:rsidR="00F31D96">
        <w:rPr>
          <w:rFonts w:ascii="Times New Roman" w:hAnsi="Times New Roman"/>
          <w:b/>
        </w:rPr>
        <w:br/>
      </w:r>
      <w:r w:rsidR="00152605" w:rsidRPr="00152605">
        <w:rPr>
          <w:rFonts w:ascii="Times New Roman" w:hAnsi="Times New Roman"/>
          <w:b/>
        </w:rPr>
        <w:t xml:space="preserve">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52605" w:rsidRPr="0015260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5260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5260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31D96" w:rsidRPr="000247FF" w:rsidRDefault="00F31D9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31D96" w:rsidRDefault="00F31D9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31D96" w:rsidRDefault="00F31D9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31D96" w:rsidRPr="006676AE" w:rsidRDefault="00F31D9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14A" w:rsidRDefault="0018014A" w:rsidP="0038231F">
      <w:pPr>
        <w:spacing w:after="0" w:line="240" w:lineRule="auto"/>
      </w:pPr>
      <w:r>
        <w:separator/>
      </w:r>
    </w:p>
  </w:endnote>
  <w:endnote w:type="continuationSeparator" w:id="0">
    <w:p w:rsidR="0018014A" w:rsidRDefault="001801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05" w:rsidRDefault="00152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1D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1D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05" w:rsidRDefault="00152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14A" w:rsidRDefault="0018014A" w:rsidP="0038231F">
      <w:pPr>
        <w:spacing w:after="0" w:line="240" w:lineRule="auto"/>
      </w:pPr>
      <w:r>
        <w:separator/>
      </w:r>
    </w:p>
  </w:footnote>
  <w:footnote w:type="continuationSeparator" w:id="0">
    <w:p w:rsidR="0018014A" w:rsidRDefault="001801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05" w:rsidRDefault="00152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05" w:rsidRDefault="001526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05" w:rsidRDefault="00152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14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2605"/>
    <w:rsid w:val="00160A7A"/>
    <w:rsid w:val="0018014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D96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D4ABBD"/>
  <w15:docId w15:val="{D7BFCBF7-EC09-46EF-AAC2-BE8419C1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83D86-AD5E-4CDA-9C4E-8905E2D54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2020-08-25T12:44:00Z</cp:lastPrinted>
  <dcterms:created xsi:type="dcterms:W3CDTF">2020-08-25T12:44:00Z</dcterms:created>
  <dcterms:modified xsi:type="dcterms:W3CDTF">2020-08-25T12:44:00Z</dcterms:modified>
</cp:coreProperties>
</file>