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D46AB2" w:rsidRPr="00D46AB2">
        <w:rPr>
          <w:b/>
        </w:rPr>
        <w:t>NA/O/245/2020</w:t>
      </w:r>
      <w:r>
        <w:rPr>
          <w:b/>
          <w:lang w:val="pl-PL"/>
        </w:rPr>
        <w:t xml:space="preserve"> </w:t>
      </w:r>
      <w:r w:rsidR="00D46AB2" w:rsidRPr="00D46AB2">
        <w:rPr>
          <w:lang w:val="pl-PL"/>
        </w:rPr>
        <w:t>Rzeszów</w:t>
      </w:r>
      <w:r w:rsidR="00211900" w:rsidRPr="003209A8">
        <w:t xml:space="preserve">, </w:t>
      </w:r>
      <w:r w:rsidR="00D46AB2" w:rsidRPr="00D46AB2">
        <w:t>2020-08-21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4B307C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B307C">
        <w:t>Podstawa pr</w:t>
      </w:r>
      <w:r w:rsidR="00F11D06" w:rsidRPr="004B307C">
        <w:t xml:space="preserve">awna ogłoszenia: art. 4 pkt. 8 </w:t>
      </w:r>
      <w:r w:rsidR="007427DE" w:rsidRPr="004B307C">
        <w:rPr>
          <w:bCs/>
        </w:rPr>
        <w:t xml:space="preserve">ustawy dnia </w:t>
      </w:r>
      <w:r w:rsidR="007427DE" w:rsidRPr="004B307C">
        <w:t xml:space="preserve">29 stycznia 2004 roku Prawo zamówień publicznych </w:t>
      </w:r>
      <w:r w:rsidR="00D46AB2" w:rsidRPr="004B307C">
        <w:t>(</w:t>
      </w:r>
      <w:proofErr w:type="spellStart"/>
      <w:r w:rsidR="00D46AB2" w:rsidRPr="004B307C">
        <w:t>t.j</w:t>
      </w:r>
      <w:proofErr w:type="spellEnd"/>
      <w:r w:rsidR="00D46AB2" w:rsidRPr="004B307C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46AB2" w:rsidP="00583EF9">
      <w:pPr>
        <w:spacing w:line="360" w:lineRule="auto"/>
        <w:rPr>
          <w:b/>
        </w:rPr>
      </w:pPr>
      <w:r w:rsidRPr="00D46AB2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46AB2">
        <w:rPr>
          <w:rFonts w:ascii="Arial" w:hAnsi="Arial" w:cs="Arial"/>
          <w:sz w:val="22"/>
          <w:szCs w:val="22"/>
          <w:lang w:val="de-DE"/>
        </w:rPr>
        <w:t xml:space="preserve"> </w:t>
      </w:r>
      <w:r w:rsidR="00A96AF7">
        <w:rPr>
          <w:rFonts w:ascii="Arial" w:hAnsi="Arial" w:cs="Arial"/>
          <w:sz w:val="22"/>
          <w:szCs w:val="22"/>
          <w:lang w:val="de-DE"/>
        </w:rPr>
        <w:t>Specjalista</w:t>
      </w:r>
      <w:r w:rsidRPr="00D46AB2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D46AB2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46AB2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280E98">
        <w:rPr>
          <w:rFonts w:ascii="Times New Roman" w:hAnsi="Times New Roman"/>
          <w:sz w:val="24"/>
        </w:rPr>
        <w:t>nie dopuszcza składania ofert częściowych.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31307" w:rsidTr="00931307">
        <w:tc>
          <w:tcPr>
            <w:tcW w:w="9142" w:type="dxa"/>
            <w:shd w:val="clear" w:color="auto" w:fill="F3F3F3"/>
            <w:vAlign w:val="center"/>
          </w:tcPr>
          <w:p w:rsidR="00931307" w:rsidRPr="00CA0351" w:rsidRDefault="00931307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31307" w:rsidTr="00931307">
        <w:tc>
          <w:tcPr>
            <w:tcW w:w="9142" w:type="dxa"/>
          </w:tcPr>
          <w:p w:rsidR="00931307" w:rsidRDefault="00931307" w:rsidP="007D14F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46AB2">
              <w:t>Serwis spektrometru GD-OES wraz z niezbędnymi częściami</w:t>
            </w:r>
          </w:p>
          <w:p w:rsidR="00931307" w:rsidRDefault="00931307" w:rsidP="007D14F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46AB2">
              <w:t>50412000-6 - Usługi w zakresie napraw i konserwacji aparatury badawczej</w:t>
            </w:r>
            <w:r>
              <w:t xml:space="preserve"> </w:t>
            </w:r>
          </w:p>
          <w:p w:rsidR="00931307" w:rsidRDefault="00931307" w:rsidP="007D14F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31307" w:rsidRDefault="00931307" w:rsidP="007D14F5">
            <w:pPr>
              <w:spacing w:after="120"/>
              <w:jc w:val="both"/>
            </w:pPr>
            <w:r w:rsidRPr="00D46AB2">
              <w:t xml:space="preserve">Przedmiotem zamówienia jest wykonanie usługi serwisowej urządzenia GD-OES wyprodukowanej przez firmę </w:t>
            </w:r>
            <w:proofErr w:type="spellStart"/>
            <w:r w:rsidRPr="00D46AB2">
              <w:t>Horiba</w:t>
            </w:r>
            <w:proofErr w:type="spellEnd"/>
            <w:r w:rsidRPr="00D46AB2">
              <w:t xml:space="preserve"> </w:t>
            </w:r>
            <w:proofErr w:type="spellStart"/>
            <w:r w:rsidRPr="00D46AB2">
              <w:t>Jobin</w:t>
            </w:r>
            <w:proofErr w:type="spellEnd"/>
            <w:r w:rsidRPr="00D46AB2">
              <w:t xml:space="preserve"> </w:t>
            </w:r>
            <w:proofErr w:type="spellStart"/>
            <w:r w:rsidRPr="00D46AB2">
              <w:t>Yvon</w:t>
            </w:r>
            <w:proofErr w:type="spellEnd"/>
            <w:r w:rsidRPr="00D46AB2">
              <w:t xml:space="preserve"> wraz z wymianą zużytych i zepsutych części i podzespołów koniecznych do sprawnego funkcjonowania urządzenia. Do tych części należą w szczególności jednostka sterująca oraz </w:t>
            </w:r>
            <w:r w:rsidRPr="008A0ADB">
              <w:t xml:space="preserve">detektory dla pierwiastków: Y, La, Sc, Na, Re wraz z niezbędnym osprzętem. Z uwagi na to, że urządzenie objęte jest akredytacją </w:t>
            </w:r>
            <w:proofErr w:type="spellStart"/>
            <w:r w:rsidRPr="008A0ADB">
              <w:t>NadCap</w:t>
            </w:r>
            <w:proofErr w:type="spellEnd"/>
            <w:r w:rsidRPr="008A0ADB">
              <w:t xml:space="preserve"> i PCA, warunkiem koniecznym utrzymania akredytacji jest wykonanie serwisu przez autoryzowany serwis producenta z użyciem oryginalnych części producenta (brak możl</w:t>
            </w:r>
            <w:r w:rsidR="00744C75" w:rsidRPr="008A0ADB">
              <w:t>iwości stosowania zamienników).</w:t>
            </w:r>
            <w:bookmarkStart w:id="0" w:name="_GoBack"/>
            <w:bookmarkEnd w:id="0"/>
          </w:p>
          <w:p w:rsidR="00931307" w:rsidRDefault="00931307" w:rsidP="007D14F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AB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46AB2" w:rsidRPr="003209A8" w:rsidTr="007D14F5">
        <w:tc>
          <w:tcPr>
            <w:tcW w:w="8640" w:type="dxa"/>
          </w:tcPr>
          <w:p w:rsidR="00D46AB2" w:rsidRPr="003209A8" w:rsidRDefault="00D46AB2" w:rsidP="00280E98">
            <w:pPr>
              <w:pStyle w:val="Tekstpodstawowy"/>
            </w:pPr>
            <w:r w:rsidRPr="00D46AB2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D46AB2" w:rsidRPr="003209A8" w:rsidRDefault="00D46AB2" w:rsidP="007D14F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307" w:rsidRPr="00931307" w:rsidRDefault="00632732" w:rsidP="00931307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931307" w:rsidRPr="00931307">
              <w:rPr>
                <w:b/>
                <w:bCs/>
                <w:color w:val="000000"/>
              </w:rPr>
              <w:t>V. OPIS SPOSOBU PRZYGOTOWANIA OFERTY</w:t>
            </w:r>
          </w:p>
          <w:p w:rsidR="00931307" w:rsidRPr="00931307" w:rsidRDefault="00931307" w:rsidP="00931307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="001D72EA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931307" w:rsidRPr="00931307" w:rsidRDefault="00931307" w:rsidP="00931307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931307">
              <w:rPr>
                <w:bCs/>
                <w:color w:val="000000"/>
              </w:rPr>
              <w:t>Do oferty należy dołączyć informację o</w:t>
            </w:r>
            <w:r w:rsidR="001D72EA">
              <w:rPr>
                <w:bCs/>
                <w:color w:val="000000"/>
              </w:rPr>
              <w:t xml:space="preserve"> nazwie producenta oraz numerach katalogowych </w:t>
            </w:r>
            <w:r w:rsidRPr="00931307">
              <w:rPr>
                <w:bCs/>
                <w:color w:val="000000"/>
              </w:rPr>
              <w:t xml:space="preserve"> oferowanych </w:t>
            </w:r>
            <w:r w:rsidR="0050070B">
              <w:rPr>
                <w:bCs/>
                <w:color w:val="000000"/>
              </w:rPr>
              <w:t xml:space="preserve">części </w:t>
            </w:r>
            <w:r w:rsidRPr="00931307">
              <w:rPr>
                <w:bCs/>
                <w:color w:val="000000"/>
              </w:rPr>
              <w:t>.</w:t>
            </w:r>
            <w:r w:rsidRPr="00931307">
              <w:rPr>
                <w:b/>
                <w:u w:val="single"/>
              </w:rPr>
              <w:t xml:space="preserve"> Dokumenty należy dołączyć w języku polskim</w:t>
            </w:r>
          </w:p>
          <w:p w:rsidR="00931307" w:rsidRPr="00931307" w:rsidRDefault="00931307" w:rsidP="00931307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931307">
              <w:rPr>
                <w:bCs/>
                <w:color w:val="000000"/>
              </w:rPr>
              <w:t xml:space="preserve">Do oferty należy dołączyć </w:t>
            </w:r>
            <w:r w:rsidRPr="00931307">
              <w:rPr>
                <w:color w:val="000000"/>
              </w:rPr>
              <w:t>aktualny odpis z właściwego rejestru lub z centralnej ewidencji i informacji o działalności gospodarczej.</w:t>
            </w:r>
            <w:r w:rsidRPr="00931307">
              <w:t xml:space="preserve"> </w:t>
            </w:r>
          </w:p>
          <w:p w:rsidR="00931307" w:rsidRPr="00931307" w:rsidRDefault="00931307" w:rsidP="00931307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93130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931307" w:rsidRPr="00931307" w:rsidRDefault="00931307" w:rsidP="00931307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931307" w:rsidRPr="00931307" w:rsidRDefault="00931307" w:rsidP="00931307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Dodatkowe informację:</w:t>
            </w:r>
          </w:p>
          <w:p w:rsidR="00931307" w:rsidRPr="00931307" w:rsidRDefault="00931307" w:rsidP="009313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5. Wykonawca może złożyć tylko jedną ofertę.</w:t>
            </w:r>
          </w:p>
          <w:p w:rsidR="00931307" w:rsidRPr="00931307" w:rsidRDefault="00931307" w:rsidP="009313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6. 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931307">
              <w:rPr>
                <w:bCs/>
                <w:iCs/>
                <w:lang w:val="x-none" w:eastAsia="x-none"/>
              </w:rPr>
              <w:t>oferty musi odpowiada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931307">
              <w:rPr>
                <w:bCs/>
                <w:iCs/>
                <w:lang w:val="x-none" w:eastAsia="x-none"/>
              </w:rPr>
              <w:t>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93130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931307" w:rsidRPr="00931307" w:rsidRDefault="00931307" w:rsidP="009313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931307" w:rsidRPr="00931307" w:rsidRDefault="00931307" w:rsidP="009313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931307" w:rsidRPr="00931307" w:rsidRDefault="00931307" w:rsidP="009313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 xml:space="preserve">9. 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93130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931307" w:rsidRPr="00931307" w:rsidRDefault="00931307" w:rsidP="00931307">
            <w:pPr>
              <w:jc w:val="both"/>
              <w:rPr>
                <w:b/>
              </w:rPr>
            </w:pPr>
            <w:r w:rsidRPr="0093130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931307">
              <w:rPr>
                <w:b/>
                <w:u w:val="single"/>
              </w:rPr>
              <w:t>pełnomocnictwo</w:t>
            </w:r>
            <w:r w:rsidRPr="00931307">
              <w:t>, które należy dołączyć do składanej oferty</w:t>
            </w:r>
          </w:p>
          <w:p w:rsidR="00931307" w:rsidRPr="00931307" w:rsidRDefault="00931307" w:rsidP="00931307">
            <w:pPr>
              <w:rPr>
                <w:color w:val="000000"/>
                <w:u w:val="single"/>
              </w:rPr>
            </w:pPr>
            <w:r w:rsidRPr="00931307">
              <w:rPr>
                <w:color w:val="000000"/>
                <w:u w:val="single"/>
              </w:rPr>
              <w:t>Oferta powinna zawierać:</w:t>
            </w:r>
          </w:p>
          <w:p w:rsidR="00931307" w:rsidRPr="00931307" w:rsidRDefault="00931307" w:rsidP="00931307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Dane teleadresowe firmy - numer NIP , REGON firmy itp.</w:t>
            </w:r>
          </w:p>
          <w:p w:rsidR="00931307" w:rsidRPr="00931307" w:rsidRDefault="00931307" w:rsidP="00931307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Wskazanie osoby do kontaktu w sprawie oferty (numer telefonu i e-mail).</w:t>
            </w:r>
          </w:p>
          <w:p w:rsidR="00931307" w:rsidRPr="00931307" w:rsidRDefault="00931307" w:rsidP="00931307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Proponowaną cenę brutto za realizację zamówienia.</w:t>
            </w:r>
          </w:p>
          <w:p w:rsidR="00211900" w:rsidRDefault="00931307" w:rsidP="00931307">
            <w:pPr>
              <w:spacing w:before="120"/>
            </w:pPr>
            <w:r w:rsidRPr="0093130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1904D3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1904D3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703318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lastRenderedPageBreak/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D46AB2" w:rsidRPr="00D46AB2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703318">
              <w:rPr>
                <w:b/>
              </w:rPr>
              <w:t xml:space="preserve">„Oferta na: </w:t>
            </w:r>
            <w:r w:rsidR="00D46AB2" w:rsidRPr="00703318">
              <w:rPr>
                <w:b/>
              </w:rPr>
              <w:t>Serwis spektrometru GD-OES wraz z niezbędnymi częściami</w:t>
            </w:r>
            <w:r w:rsidR="00393B64" w:rsidRPr="00703318">
              <w:rPr>
                <w:b/>
              </w:rPr>
              <w:t xml:space="preserve"> NIE OTWIERAĆ przed </w:t>
            </w:r>
            <w:r w:rsidR="00D46AB2" w:rsidRPr="00703318">
              <w:rPr>
                <w:b/>
              </w:rPr>
              <w:t>2020-08-31</w:t>
            </w:r>
            <w:r w:rsidR="00393B64" w:rsidRPr="00703318">
              <w:rPr>
                <w:b/>
              </w:rPr>
              <w:t xml:space="preserve"> godz. </w:t>
            </w:r>
            <w:r w:rsidR="00D46AB2" w:rsidRPr="00703318">
              <w:rPr>
                <w:b/>
              </w:rPr>
              <w:t>10:15</w:t>
            </w:r>
            <w:r w:rsidR="00393B64" w:rsidRPr="00703318">
              <w:rPr>
                <w:b/>
              </w:rPr>
              <w:t xml:space="preserve"> - </w:t>
            </w:r>
            <w:r w:rsidR="00D46AB2" w:rsidRPr="00703318">
              <w:rPr>
                <w:b/>
              </w:rPr>
              <w:t>NA/O/245/2020</w:t>
            </w:r>
            <w:r w:rsidR="00393B64" w:rsidRPr="00703318">
              <w:rPr>
                <w:b/>
              </w:rPr>
              <w:t>”</w:t>
            </w:r>
          </w:p>
          <w:p w:rsidR="00703318" w:rsidRPr="00350440" w:rsidRDefault="00703318" w:rsidP="0070331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350440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703318" w:rsidRPr="00703318" w:rsidRDefault="00703318" w:rsidP="003F4C0E">
            <w:pPr>
              <w:pStyle w:val="p38"/>
              <w:spacing w:before="0" w:beforeAutospacing="0" w:after="0" w:afterAutospacing="0"/>
              <w:jc w:val="both"/>
            </w:pPr>
            <w:r w:rsidRPr="00350440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813BE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813B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813B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D46AB2" w:rsidRPr="001813BE">
              <w:rPr>
                <w:rFonts w:ascii="Times New Roman" w:hAnsi="Times New Roman"/>
                <w:sz w:val="24"/>
              </w:rPr>
              <w:t>siedzibie Zamawiającego</w:t>
            </w:r>
            <w:r w:rsidRPr="001813BE">
              <w:rPr>
                <w:rFonts w:ascii="Times New Roman" w:hAnsi="Times New Roman"/>
                <w:sz w:val="24"/>
              </w:rPr>
              <w:t xml:space="preserve">, pokój nr </w:t>
            </w:r>
            <w:r w:rsidR="00D46AB2" w:rsidRPr="001813B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813BE">
              <w:rPr>
                <w:rFonts w:ascii="Times New Roman" w:hAnsi="Times New Roman"/>
                <w:sz w:val="24"/>
              </w:rPr>
              <w:t xml:space="preserve"> do dnia </w:t>
            </w:r>
            <w:r w:rsidR="00D46AB2" w:rsidRPr="001813BE">
              <w:rPr>
                <w:rFonts w:ascii="Times New Roman" w:hAnsi="Times New Roman"/>
                <w:b/>
                <w:sz w:val="24"/>
              </w:rPr>
              <w:t>2020-08-31</w:t>
            </w:r>
            <w:r w:rsidRPr="001813BE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D46AB2" w:rsidRPr="001813BE">
              <w:rPr>
                <w:rFonts w:ascii="Times New Roman" w:hAnsi="Times New Roman"/>
                <w:b/>
                <w:sz w:val="24"/>
              </w:rPr>
              <w:t>10:00</w:t>
            </w:r>
            <w:r w:rsidRPr="001813BE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D46AB2" w:rsidRPr="00D46AB2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46AB2" w:rsidRPr="001813B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2020-08-31</w:t>
            </w:r>
            <w:r w:rsidRPr="001813B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46AB2" w:rsidRPr="001813B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46AB2" w:rsidRPr="00D46AB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46AB2" w:rsidRPr="00D46AB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63273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76D" w:rsidRDefault="00AA276D" w:rsidP="00AA276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A276D" w:rsidRPr="00693802" w:rsidRDefault="00AA276D" w:rsidP="00AA276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D46AB2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AA276D" w:rsidRPr="00693802" w:rsidRDefault="00AA276D" w:rsidP="00AA276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AA276D" w:rsidRPr="00693802" w:rsidRDefault="00AA276D" w:rsidP="00AA276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AA276D" w:rsidRPr="00693802" w:rsidRDefault="00AA276D" w:rsidP="00AA276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632732" w:rsidRDefault="00AA276D" w:rsidP="00AA276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A276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76D" w:rsidRDefault="00AA276D" w:rsidP="00AA276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A276D" w:rsidRDefault="00AA27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A276D" w:rsidRDefault="00AA27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A276D" w:rsidRDefault="00AA27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A276D" w:rsidRDefault="00AA27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35001B" w:rsidRDefault="00AA276D" w:rsidP="0035001B">
      <w:pPr>
        <w:jc w:val="right"/>
        <w:rPr>
          <w:rFonts w:ascii="Arial" w:hAnsi="Arial" w:cs="Arial"/>
          <w:b/>
          <w:sz w:val="20"/>
          <w:szCs w:val="20"/>
        </w:rPr>
      </w:pPr>
      <w:r w:rsidRPr="00AA276D">
        <w:rPr>
          <w:rFonts w:ascii="Arial" w:hAnsi="Arial" w:cs="Arial"/>
          <w:b/>
          <w:sz w:val="20"/>
          <w:szCs w:val="20"/>
        </w:rPr>
        <w:lastRenderedPageBreak/>
        <w:t>Załącznik nr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46AB2" w:rsidRPr="00D46AB2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AA276D" w:rsidRPr="00A84A89" w:rsidRDefault="00AA276D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NA/O/245/2020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46AB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6AB2">
        <w:rPr>
          <w:rFonts w:ascii="Arial" w:hAnsi="Arial" w:cs="Arial"/>
        </w:rPr>
        <w:t>POLITECHNIKA RZESZOWSKA</w:t>
      </w:r>
    </w:p>
    <w:p w:rsidR="001B541E" w:rsidRPr="00A40632" w:rsidRDefault="00D46AB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6AB2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46AB2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35001B" w:rsidRDefault="00D46AB2" w:rsidP="0035001B">
      <w:pPr>
        <w:pStyle w:val="Tekstpodstawowy"/>
        <w:ind w:left="360"/>
        <w:jc w:val="center"/>
        <w:rPr>
          <w:rFonts w:ascii="Arial" w:hAnsi="Arial" w:cs="Arial"/>
        </w:rPr>
      </w:pPr>
      <w:r w:rsidRPr="00D46AB2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46AB2">
        <w:rPr>
          <w:rFonts w:ascii="Arial" w:hAnsi="Arial" w:cs="Arial"/>
        </w:rPr>
        <w:t>Rzeszów</w:t>
      </w:r>
    </w:p>
    <w:p w:rsidR="001B541E" w:rsidRPr="00A40632" w:rsidRDefault="00AA276D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prowadzi: </w:t>
      </w:r>
      <w:r w:rsidR="00D46AB2" w:rsidRPr="00AA276D">
        <w:rPr>
          <w:rFonts w:ascii="Arial" w:hAnsi="Arial" w:cs="Arial"/>
        </w:rPr>
        <w:t>mgr Katarzyna</w:t>
      </w:r>
      <w:r w:rsidR="001B541E" w:rsidRPr="00A40632">
        <w:rPr>
          <w:rFonts w:ascii="Arial" w:hAnsi="Arial" w:cs="Arial"/>
        </w:rPr>
        <w:t xml:space="preserve"> </w:t>
      </w:r>
      <w:r w:rsidR="00D46AB2" w:rsidRPr="00D46AB2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46AB2" w:rsidP="001B541E">
      <w:pPr>
        <w:ind w:left="142"/>
        <w:jc w:val="center"/>
        <w:rPr>
          <w:rFonts w:ascii="Arial" w:hAnsi="Arial" w:cs="Arial"/>
        </w:rPr>
      </w:pPr>
      <w:r w:rsidRPr="00D46AB2">
        <w:rPr>
          <w:rFonts w:ascii="Arial" w:hAnsi="Arial" w:cs="Arial"/>
          <w:b/>
        </w:rPr>
        <w:t>Serwis spektrometru GD-OES wraz z niezbędnymi częściami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8A0ADB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35001B" w:rsidTr="0035001B">
        <w:tc>
          <w:tcPr>
            <w:tcW w:w="9142" w:type="dxa"/>
            <w:shd w:val="clear" w:color="auto" w:fill="F3F3F3"/>
            <w:vAlign w:val="center"/>
          </w:tcPr>
          <w:p w:rsidR="0035001B" w:rsidRPr="00CA0351" w:rsidRDefault="0035001B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5001B" w:rsidTr="0035001B">
        <w:tc>
          <w:tcPr>
            <w:tcW w:w="9142" w:type="dxa"/>
          </w:tcPr>
          <w:p w:rsidR="0035001B" w:rsidRPr="002661CA" w:rsidRDefault="0035001B" w:rsidP="007D14F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6AB2">
              <w:rPr>
                <w:rFonts w:ascii="Arial" w:hAnsi="Arial" w:cs="Arial"/>
                <w:b/>
                <w:sz w:val="22"/>
                <w:szCs w:val="22"/>
              </w:rPr>
              <w:t>Serwis spektrometru GD-OES wraz z niezbędnymi częściami</w:t>
            </w:r>
          </w:p>
          <w:p w:rsidR="0035001B" w:rsidRPr="002661CA" w:rsidRDefault="0035001B" w:rsidP="007D14F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5001B" w:rsidRPr="002661CA" w:rsidRDefault="0035001B" w:rsidP="007D14F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</w:t>
            </w:r>
            <w:r>
              <w:rPr>
                <w:rFonts w:ascii="Arial" w:hAnsi="Arial" w:cs="Arial"/>
              </w:rPr>
              <w:t>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............................................................................................zł.</w:t>
            </w:r>
          </w:p>
          <w:p w:rsidR="0035001B" w:rsidRPr="002661CA" w:rsidRDefault="0035001B" w:rsidP="007D14F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5001B" w:rsidRPr="002661CA" w:rsidRDefault="0035001B" w:rsidP="007D14F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</w:t>
            </w:r>
            <w:r>
              <w:rPr>
                <w:rFonts w:ascii="Arial" w:hAnsi="Arial" w:cs="Arial"/>
              </w:rPr>
              <w:t>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..............................................................................zł.</w:t>
            </w:r>
          </w:p>
          <w:p w:rsidR="0035001B" w:rsidRPr="002661CA" w:rsidRDefault="0035001B" w:rsidP="007D14F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5001B" w:rsidRDefault="0035001B" w:rsidP="007D14F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  <w:r w:rsidR="00D46AB2" w:rsidRPr="00D46AB2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35001B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46AB2" w:rsidRPr="00D46AB2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C04F45" w:rsidRDefault="0035001B" w:rsidP="00C04F45">
      <w:pPr>
        <w:pStyle w:val="Tekstpodstawowywcity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</w:rPr>
        <w:t xml:space="preserve">do reprezentowania </w:t>
      </w:r>
      <w:r w:rsidR="00C04F45">
        <w:rPr>
          <w:rFonts w:ascii="Arial" w:hAnsi="Arial" w:cs="Arial"/>
          <w:sz w:val="20"/>
          <w:szCs w:val="20"/>
        </w:rPr>
        <w:t>Wykonawcy</w:t>
      </w:r>
    </w:p>
    <w:p w:rsidR="001B541E" w:rsidRPr="00C04F45" w:rsidRDefault="001B541E" w:rsidP="00C04F45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</w:t>
      </w:r>
      <w:r w:rsidR="00C04F45">
        <w:rPr>
          <w:rFonts w:ascii="Arial" w:hAnsi="Arial" w:cs="Arial"/>
          <w:i/>
        </w:rPr>
        <w:t xml:space="preserve">                         </w:t>
      </w:r>
    </w:p>
    <w:sectPr w:rsidR="001B541E" w:rsidRPr="00C04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2BD" w:rsidRDefault="001E12BD">
      <w:r>
        <w:separator/>
      </w:r>
    </w:p>
  </w:endnote>
  <w:endnote w:type="continuationSeparator" w:id="0">
    <w:p w:rsidR="001E12BD" w:rsidRDefault="001E1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A0A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AD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AD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12B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2BD" w:rsidRDefault="001E12BD">
      <w:r>
        <w:separator/>
      </w:r>
    </w:p>
  </w:footnote>
  <w:footnote w:type="continuationSeparator" w:id="0">
    <w:p w:rsidR="001E12BD" w:rsidRDefault="001E12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AB2" w:rsidRDefault="00D46A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AB2" w:rsidRDefault="00D46A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AB2" w:rsidRDefault="00D46A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12BD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3BE"/>
    <w:rsid w:val="00181D7D"/>
    <w:rsid w:val="001904D3"/>
    <w:rsid w:val="001B541E"/>
    <w:rsid w:val="001C44C9"/>
    <w:rsid w:val="001D72EA"/>
    <w:rsid w:val="001E12BD"/>
    <w:rsid w:val="001E2FF8"/>
    <w:rsid w:val="001E4AEB"/>
    <w:rsid w:val="001F5C7C"/>
    <w:rsid w:val="00211900"/>
    <w:rsid w:val="00241FE1"/>
    <w:rsid w:val="00255C88"/>
    <w:rsid w:val="00280E9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001B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307C"/>
    <w:rsid w:val="004B616D"/>
    <w:rsid w:val="004C1BCD"/>
    <w:rsid w:val="0050070B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732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03318"/>
    <w:rsid w:val="007166E9"/>
    <w:rsid w:val="007427DE"/>
    <w:rsid w:val="00744C75"/>
    <w:rsid w:val="00763481"/>
    <w:rsid w:val="00767DF9"/>
    <w:rsid w:val="00786D4D"/>
    <w:rsid w:val="007926B3"/>
    <w:rsid w:val="007B7A31"/>
    <w:rsid w:val="008443B5"/>
    <w:rsid w:val="008A0ADB"/>
    <w:rsid w:val="008A3EF3"/>
    <w:rsid w:val="008F7860"/>
    <w:rsid w:val="00903B9A"/>
    <w:rsid w:val="00931307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96AF7"/>
    <w:rsid w:val="00AA276D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4F45"/>
    <w:rsid w:val="00C963FE"/>
    <w:rsid w:val="00CA0351"/>
    <w:rsid w:val="00CD2766"/>
    <w:rsid w:val="00D129B6"/>
    <w:rsid w:val="00D13914"/>
    <w:rsid w:val="00D3354F"/>
    <w:rsid w:val="00D46AB2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B8AA61-5C44-4C6C-9B8C-E06BDBBA4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1174</Words>
  <Characters>9155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10309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7</cp:revision>
  <cp:lastPrinted>1899-12-31T22:00:00Z</cp:lastPrinted>
  <dcterms:created xsi:type="dcterms:W3CDTF">2020-08-21T08:28:00Z</dcterms:created>
  <dcterms:modified xsi:type="dcterms:W3CDTF">2020-08-24T08:57:00Z</dcterms:modified>
</cp:coreProperties>
</file>