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7AD6F" w14:textId="77777777" w:rsidR="00231BB0" w:rsidRPr="002C0048" w:rsidRDefault="00231BB0" w:rsidP="00231BB0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2C0048">
        <w:rPr>
          <w:b/>
          <w:sz w:val="24"/>
          <w:szCs w:val="24"/>
          <w:lang w:val="x-none" w:eastAsia="x-none"/>
        </w:rPr>
        <w:t xml:space="preserve">Załącznik nr </w:t>
      </w:r>
      <w:r w:rsidRPr="002C0048">
        <w:rPr>
          <w:b/>
          <w:sz w:val="24"/>
          <w:szCs w:val="24"/>
          <w:lang w:eastAsia="x-none"/>
        </w:rPr>
        <w:t>3</w:t>
      </w:r>
    </w:p>
    <w:p w14:paraId="10357576" w14:textId="77777777" w:rsidR="00231BB0" w:rsidRPr="00767F04" w:rsidRDefault="00231BB0" w:rsidP="00231BB0">
      <w:pPr>
        <w:keepNext/>
        <w:jc w:val="center"/>
        <w:outlineLvl w:val="0"/>
        <w:rPr>
          <w:b/>
          <w:lang w:val="x-none" w:eastAsia="x-none"/>
        </w:rPr>
      </w:pPr>
    </w:p>
    <w:p w14:paraId="6DE7E630" w14:textId="77777777" w:rsidR="009C27F4" w:rsidRDefault="009C27F4" w:rsidP="00231BB0">
      <w:pPr>
        <w:keepNext/>
        <w:jc w:val="center"/>
        <w:outlineLvl w:val="0"/>
        <w:rPr>
          <w:b/>
          <w:lang w:val="x-none" w:eastAsia="x-none"/>
        </w:rPr>
      </w:pPr>
    </w:p>
    <w:p w14:paraId="7476B3B9" w14:textId="77777777" w:rsidR="00231BB0" w:rsidRPr="00767F04" w:rsidRDefault="00231BB0" w:rsidP="00231BB0">
      <w:pPr>
        <w:keepNext/>
        <w:jc w:val="center"/>
        <w:outlineLvl w:val="0"/>
        <w:rPr>
          <w:b/>
          <w:lang w:val="x-none" w:eastAsia="x-none"/>
        </w:rPr>
      </w:pPr>
      <w:r w:rsidRPr="00767F04">
        <w:rPr>
          <w:b/>
          <w:lang w:val="x-none" w:eastAsia="x-none"/>
        </w:rPr>
        <w:t>WZÓR UMOWY O ŚWIADCZENIE USŁUG</w:t>
      </w:r>
    </w:p>
    <w:p w14:paraId="08D9BCD1" w14:textId="77777777" w:rsidR="00231BB0" w:rsidRPr="00767F04" w:rsidRDefault="00231BB0" w:rsidP="00231BB0">
      <w:pPr>
        <w:jc w:val="center"/>
        <w:rPr>
          <w:rFonts w:eastAsia="Calibri"/>
          <w:b/>
          <w:i/>
          <w:lang w:eastAsia="en-US"/>
        </w:rPr>
      </w:pPr>
    </w:p>
    <w:p w14:paraId="242D541A" w14:textId="77777777" w:rsidR="009C27F4" w:rsidRPr="009C27F4" w:rsidRDefault="00231BB0" w:rsidP="00231BB0">
      <w:pPr>
        <w:jc w:val="both"/>
        <w:rPr>
          <w:sz w:val="24"/>
          <w:szCs w:val="24"/>
          <w:lang w:val="x-none" w:eastAsia="x-none"/>
        </w:rPr>
      </w:pPr>
      <w:r w:rsidRPr="009C27F4">
        <w:rPr>
          <w:sz w:val="24"/>
          <w:szCs w:val="24"/>
          <w:lang w:val="x-none" w:eastAsia="x-none"/>
        </w:rPr>
        <w:t>Zawarta w Krakowie w wyniku przeprowadzonego postępowania o zamówienie publiczne na podstawie art.</w:t>
      </w:r>
      <w:r w:rsidRPr="009C27F4">
        <w:rPr>
          <w:sz w:val="24"/>
          <w:szCs w:val="24"/>
          <w:lang w:eastAsia="x-none"/>
        </w:rPr>
        <w:t> </w:t>
      </w:r>
      <w:r w:rsidRPr="009C27F4">
        <w:rPr>
          <w:sz w:val="24"/>
          <w:szCs w:val="24"/>
          <w:lang w:val="x-none" w:eastAsia="x-none"/>
        </w:rPr>
        <w:t>138o ust. 3 ustawy z dnia 29 stycznia 2004 r. Prawo zamówień publicznych (Dz.U. z 201</w:t>
      </w:r>
      <w:r w:rsidRPr="009C27F4">
        <w:rPr>
          <w:sz w:val="24"/>
          <w:szCs w:val="24"/>
          <w:lang w:eastAsia="x-none"/>
        </w:rPr>
        <w:t>9</w:t>
      </w:r>
      <w:r w:rsidRPr="009C27F4">
        <w:rPr>
          <w:sz w:val="24"/>
          <w:szCs w:val="24"/>
          <w:lang w:val="x-none" w:eastAsia="x-none"/>
        </w:rPr>
        <w:t xml:space="preserve"> r., poz. </w:t>
      </w:r>
      <w:r w:rsidRPr="009C27F4">
        <w:rPr>
          <w:sz w:val="24"/>
          <w:szCs w:val="24"/>
          <w:lang w:eastAsia="x-none"/>
        </w:rPr>
        <w:t>1843 ze zm.</w:t>
      </w:r>
      <w:r w:rsidRPr="009C27F4">
        <w:rPr>
          <w:sz w:val="24"/>
          <w:szCs w:val="24"/>
          <w:lang w:val="x-none" w:eastAsia="x-none"/>
        </w:rPr>
        <w:t>)</w:t>
      </w:r>
      <w:r w:rsidRPr="009C27F4">
        <w:rPr>
          <w:sz w:val="24"/>
          <w:szCs w:val="24"/>
          <w:lang w:eastAsia="x-none"/>
        </w:rPr>
        <w:t>,</w:t>
      </w:r>
      <w:r w:rsidRPr="009C27F4">
        <w:rPr>
          <w:sz w:val="24"/>
          <w:szCs w:val="24"/>
          <w:lang w:val="x-none" w:eastAsia="x-none"/>
        </w:rPr>
        <w:t xml:space="preserve"> </w:t>
      </w:r>
    </w:p>
    <w:p w14:paraId="7A00296E" w14:textId="77777777" w:rsidR="00231BB0" w:rsidRPr="009C27F4" w:rsidRDefault="00231BB0" w:rsidP="00231BB0">
      <w:pPr>
        <w:jc w:val="both"/>
        <w:rPr>
          <w:sz w:val="24"/>
          <w:szCs w:val="24"/>
          <w:lang w:eastAsia="x-none"/>
        </w:rPr>
      </w:pPr>
      <w:r w:rsidRPr="009C27F4">
        <w:rPr>
          <w:rFonts w:eastAsia="Calibri"/>
          <w:sz w:val="24"/>
          <w:szCs w:val="24"/>
          <w:lang w:eastAsia="en-US"/>
        </w:rPr>
        <w:t>pomiędzy:</w:t>
      </w:r>
    </w:p>
    <w:p w14:paraId="734265CE" w14:textId="77777777" w:rsidR="00231BB0" w:rsidRPr="009C27F4" w:rsidRDefault="00231BB0" w:rsidP="00231BB0">
      <w:pPr>
        <w:ind w:right="-47"/>
        <w:jc w:val="both"/>
        <w:rPr>
          <w:sz w:val="24"/>
          <w:szCs w:val="24"/>
          <w:lang w:eastAsia="x-none"/>
        </w:rPr>
      </w:pPr>
      <w:r w:rsidRPr="009C27F4">
        <w:rPr>
          <w:b/>
          <w:sz w:val="24"/>
          <w:szCs w:val="24"/>
          <w:lang w:val="x-none" w:eastAsia="x-none"/>
        </w:rPr>
        <w:t>Akademi</w:t>
      </w:r>
      <w:r w:rsidRPr="009C27F4">
        <w:rPr>
          <w:b/>
          <w:sz w:val="24"/>
          <w:szCs w:val="24"/>
          <w:lang w:eastAsia="x-none"/>
        </w:rPr>
        <w:t>ą</w:t>
      </w:r>
      <w:r w:rsidRPr="009C27F4">
        <w:rPr>
          <w:b/>
          <w:sz w:val="24"/>
          <w:szCs w:val="24"/>
          <w:lang w:val="x-none" w:eastAsia="x-none"/>
        </w:rPr>
        <w:t xml:space="preserve"> Górniczo – Hutnicz</w:t>
      </w:r>
      <w:r w:rsidRPr="009C27F4">
        <w:rPr>
          <w:b/>
          <w:sz w:val="24"/>
          <w:szCs w:val="24"/>
          <w:lang w:eastAsia="x-none"/>
        </w:rPr>
        <w:t xml:space="preserve">ą </w:t>
      </w:r>
      <w:r w:rsidRPr="009C27F4">
        <w:rPr>
          <w:b/>
          <w:sz w:val="24"/>
          <w:szCs w:val="24"/>
          <w:lang w:val="x-none" w:eastAsia="x-none"/>
        </w:rPr>
        <w:t>im. Stanisława Staszica w Krakowie</w:t>
      </w:r>
      <w:r w:rsidRPr="009C27F4">
        <w:rPr>
          <w:b/>
          <w:sz w:val="24"/>
          <w:szCs w:val="24"/>
          <w:lang w:eastAsia="x-none"/>
        </w:rPr>
        <w:t xml:space="preserve">, </w:t>
      </w:r>
      <w:r w:rsidRPr="009C27F4">
        <w:rPr>
          <w:b/>
          <w:sz w:val="24"/>
          <w:szCs w:val="24"/>
          <w:lang w:val="x-none" w:eastAsia="x-none"/>
        </w:rPr>
        <w:t>Al. Mickiewicza 30</w:t>
      </w:r>
      <w:r w:rsidRPr="009C27F4">
        <w:rPr>
          <w:b/>
          <w:sz w:val="24"/>
          <w:szCs w:val="24"/>
          <w:lang w:eastAsia="x-none"/>
        </w:rPr>
        <w:t xml:space="preserve">, 30-059 Kraków, </w:t>
      </w:r>
      <w:r w:rsidR="00A61468" w:rsidRPr="009C27F4">
        <w:rPr>
          <w:sz w:val="24"/>
          <w:szCs w:val="24"/>
          <w:lang w:eastAsia="x-none"/>
        </w:rPr>
        <w:t xml:space="preserve"> </w:t>
      </w:r>
    </w:p>
    <w:p w14:paraId="554891FC" w14:textId="77777777" w:rsidR="00231BB0" w:rsidRPr="009C27F4" w:rsidRDefault="00231BB0" w:rsidP="00231BB0">
      <w:pPr>
        <w:ind w:right="-47"/>
        <w:jc w:val="both"/>
        <w:rPr>
          <w:sz w:val="24"/>
          <w:szCs w:val="24"/>
          <w:lang w:val="x-none" w:eastAsia="x-none"/>
        </w:rPr>
      </w:pPr>
      <w:r w:rsidRPr="009C27F4">
        <w:rPr>
          <w:sz w:val="24"/>
          <w:szCs w:val="24"/>
          <w:lang w:val="x-none" w:eastAsia="x-none"/>
        </w:rPr>
        <w:t>reprezentowan</w:t>
      </w:r>
      <w:r w:rsidRPr="009C27F4">
        <w:rPr>
          <w:sz w:val="24"/>
          <w:szCs w:val="24"/>
          <w:lang w:eastAsia="x-none"/>
        </w:rPr>
        <w:t>ą</w:t>
      </w:r>
      <w:r w:rsidRPr="009C27F4">
        <w:rPr>
          <w:sz w:val="24"/>
          <w:szCs w:val="24"/>
          <w:lang w:val="x-none" w:eastAsia="x-none"/>
        </w:rPr>
        <w:t xml:space="preserve"> przez:</w:t>
      </w:r>
    </w:p>
    <w:p w14:paraId="5C155E04" w14:textId="77777777" w:rsidR="00231BB0" w:rsidRPr="009C27F4" w:rsidRDefault="00231BB0" w:rsidP="009C27F4">
      <w:pPr>
        <w:pStyle w:val="Tekstpodstawowy"/>
        <w:ind w:right="-47"/>
        <w:jc w:val="both"/>
        <w:rPr>
          <w:szCs w:val="24"/>
        </w:rPr>
      </w:pPr>
      <w:r w:rsidRPr="009C27F4">
        <w:rPr>
          <w:szCs w:val="24"/>
          <w:lang w:val="x-none" w:eastAsia="x-none"/>
        </w:rPr>
        <w:t>1.</w:t>
      </w:r>
      <w:r w:rsidR="009C27F4" w:rsidRPr="009C27F4">
        <w:rPr>
          <w:szCs w:val="24"/>
        </w:rPr>
        <w:t>Dziekana Wydziału /Kierownika Jednostki/...........................</w:t>
      </w:r>
      <w:r w:rsidRPr="009C27F4">
        <w:rPr>
          <w:szCs w:val="24"/>
          <w:lang w:val="x-none" w:eastAsia="x-none"/>
        </w:rPr>
        <w:t xml:space="preserve">...................................................... </w:t>
      </w:r>
    </w:p>
    <w:p w14:paraId="3AC4A7C1" w14:textId="77777777" w:rsidR="00231BB0" w:rsidRPr="009C27F4" w:rsidRDefault="00231BB0" w:rsidP="00231BB0">
      <w:pPr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2.Kwestora/Z-cę Kwestora/ .........................................................................................................</w:t>
      </w:r>
    </w:p>
    <w:p w14:paraId="25646AF6" w14:textId="77777777" w:rsidR="00231BB0" w:rsidRPr="009C27F4" w:rsidRDefault="00231BB0" w:rsidP="00231BB0">
      <w:pPr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zwaną dalej ZLECENIODAWCĄ</w:t>
      </w:r>
    </w:p>
    <w:p w14:paraId="18681CA9" w14:textId="77777777" w:rsidR="00231BB0" w:rsidRPr="009C27F4" w:rsidRDefault="00231BB0" w:rsidP="00231BB0">
      <w:pPr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a</w:t>
      </w:r>
    </w:p>
    <w:p w14:paraId="6D204932" w14:textId="77777777" w:rsidR="00231BB0" w:rsidRPr="009C27F4" w:rsidRDefault="00231BB0" w:rsidP="00231BB0">
      <w:pPr>
        <w:ind w:right="-47"/>
        <w:jc w:val="both"/>
        <w:rPr>
          <w:sz w:val="24"/>
          <w:szCs w:val="24"/>
          <w:lang w:val="x-none" w:eastAsia="x-none"/>
        </w:rPr>
      </w:pPr>
      <w:r w:rsidRPr="009C27F4">
        <w:rPr>
          <w:sz w:val="24"/>
          <w:szCs w:val="24"/>
          <w:lang w:val="x-none" w:eastAsia="x-none"/>
        </w:rPr>
        <w:t>………………………………………………………</w:t>
      </w:r>
    </w:p>
    <w:p w14:paraId="0AA50026" w14:textId="77777777" w:rsidR="00231BB0" w:rsidRPr="009C27F4" w:rsidRDefault="00231BB0" w:rsidP="00231BB0">
      <w:pPr>
        <w:ind w:right="-47"/>
        <w:jc w:val="both"/>
        <w:rPr>
          <w:sz w:val="24"/>
          <w:szCs w:val="24"/>
          <w:lang w:val="x-none" w:eastAsia="x-none"/>
        </w:rPr>
      </w:pPr>
      <w:r w:rsidRPr="009C27F4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77036461" w14:textId="77777777" w:rsidR="00231BB0" w:rsidRPr="009C27F4" w:rsidRDefault="00231BB0" w:rsidP="00231BB0">
      <w:pPr>
        <w:ind w:right="-47"/>
        <w:jc w:val="both"/>
        <w:rPr>
          <w:sz w:val="24"/>
          <w:szCs w:val="24"/>
          <w:lang w:val="x-none" w:eastAsia="x-none"/>
        </w:rPr>
      </w:pPr>
      <w:r w:rsidRPr="009C27F4">
        <w:rPr>
          <w:sz w:val="24"/>
          <w:szCs w:val="24"/>
          <w:lang w:val="x-none" w:eastAsia="x-none"/>
        </w:rPr>
        <w:t>reprezentowaną przez:</w:t>
      </w:r>
    </w:p>
    <w:p w14:paraId="582ECE61" w14:textId="77777777" w:rsidR="00231BB0" w:rsidRPr="009C27F4" w:rsidRDefault="00231BB0" w:rsidP="00231BB0">
      <w:pPr>
        <w:ind w:right="-47"/>
        <w:jc w:val="both"/>
        <w:rPr>
          <w:sz w:val="24"/>
          <w:szCs w:val="24"/>
          <w:lang w:val="x-none" w:eastAsia="x-none"/>
        </w:rPr>
      </w:pPr>
      <w:r w:rsidRPr="009C27F4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16B043DF" w14:textId="77777777" w:rsidR="00231BB0" w:rsidRPr="009C27F4" w:rsidRDefault="00231BB0" w:rsidP="00231BB0">
      <w:pPr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zwanym dalej ZLECENIOBIORCĄ.</w:t>
      </w:r>
    </w:p>
    <w:p w14:paraId="03287352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1</w:t>
      </w:r>
    </w:p>
    <w:p w14:paraId="41DCB1D5" w14:textId="77777777" w:rsidR="00231BB0" w:rsidRPr="009C27F4" w:rsidRDefault="00231BB0" w:rsidP="009C27F4">
      <w:pPr>
        <w:tabs>
          <w:tab w:val="num" w:pos="360"/>
        </w:tabs>
        <w:jc w:val="both"/>
        <w:rPr>
          <w:rFonts w:eastAsia="Calibri"/>
          <w:sz w:val="24"/>
          <w:szCs w:val="24"/>
        </w:rPr>
      </w:pPr>
      <w:r w:rsidRPr="009C27F4">
        <w:rPr>
          <w:rFonts w:eastAsia="Calibri"/>
          <w:sz w:val="24"/>
          <w:szCs w:val="24"/>
          <w:lang w:eastAsia="en-US"/>
        </w:rPr>
        <w:t xml:space="preserve">1. Zleceniodawca powierza, a Zleceniobiorca przyjmuje do wykonania </w:t>
      </w:r>
      <w:r w:rsidR="009C27F4">
        <w:rPr>
          <w:rFonts w:eastAsia="Calibri"/>
          <w:sz w:val="24"/>
          <w:szCs w:val="24"/>
          <w:lang w:eastAsia="en-US"/>
        </w:rPr>
        <w:t>ś</w:t>
      </w:r>
      <w:r w:rsidR="009C27F4" w:rsidRPr="009C27F4">
        <w:rPr>
          <w:sz w:val="24"/>
          <w:szCs w:val="24"/>
        </w:rPr>
        <w:t>wiadczenie  usługi cateringowej  (obiady, przerwy kawowe) dla uczestników szkolenia organizowanego przez Katedrę Informatyki Wydziału Informatyki, Elektroniki i Telekomunikacji Akademii Górniczo-Hutniczej im. Stanisława Staszica w Krakowie</w:t>
      </w:r>
      <w:r w:rsidR="009C27F4">
        <w:rPr>
          <w:sz w:val="24"/>
          <w:szCs w:val="24"/>
        </w:rPr>
        <w:t>.</w:t>
      </w:r>
    </w:p>
    <w:p w14:paraId="4A9F1631" w14:textId="77777777" w:rsidR="00231BB0" w:rsidRPr="009C27F4" w:rsidRDefault="00231BB0" w:rsidP="009C27F4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14:paraId="5423302A" w14:textId="77777777" w:rsidR="00231BB0" w:rsidRPr="009C27F4" w:rsidRDefault="00231BB0" w:rsidP="00231BB0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</w:p>
    <w:p w14:paraId="64FB9758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2</w:t>
      </w:r>
    </w:p>
    <w:p w14:paraId="501312EB" w14:textId="762E0495" w:rsidR="008F2912" w:rsidRPr="008F2912" w:rsidRDefault="00231BB0" w:rsidP="008F2912">
      <w:pPr>
        <w:numPr>
          <w:ilvl w:val="0"/>
          <w:numId w:val="24"/>
        </w:numPr>
        <w:suppressAutoHyphens/>
        <w:ind w:left="0" w:firstLine="0"/>
        <w:jc w:val="both"/>
        <w:rPr>
          <w:bCs/>
          <w:sz w:val="24"/>
          <w:szCs w:val="24"/>
        </w:rPr>
      </w:pPr>
      <w:r w:rsidRPr="008F2912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8F2912" w:rsidRPr="008F2912">
        <w:rPr>
          <w:bCs/>
          <w:sz w:val="24"/>
          <w:szCs w:val="24"/>
        </w:rPr>
        <w:t>od daty podpisania umowy do 17.09.2020 r.</w:t>
      </w:r>
      <w:r w:rsidR="008F2912" w:rsidRPr="008F2912">
        <w:rPr>
          <w:bCs/>
          <w:sz w:val="24"/>
          <w:szCs w:val="24"/>
        </w:rPr>
        <w:t xml:space="preserve"> </w:t>
      </w:r>
      <w:r w:rsidR="008F2912" w:rsidRPr="008F2912">
        <w:rPr>
          <w:bCs/>
          <w:sz w:val="24"/>
          <w:szCs w:val="24"/>
        </w:rPr>
        <w:t>Planowane terminy:</w:t>
      </w:r>
    </w:p>
    <w:p w14:paraId="7F543849" w14:textId="77777777" w:rsidR="008F2912" w:rsidRPr="008F2912" w:rsidRDefault="008F2912" w:rsidP="008F2912">
      <w:pPr>
        <w:suppressAutoHyphens/>
        <w:ind w:left="284" w:hanging="284"/>
        <w:jc w:val="both"/>
        <w:rPr>
          <w:bCs/>
          <w:sz w:val="24"/>
          <w:szCs w:val="24"/>
        </w:rPr>
      </w:pPr>
      <w:r w:rsidRPr="008F2912">
        <w:rPr>
          <w:bCs/>
          <w:sz w:val="24"/>
          <w:szCs w:val="24"/>
        </w:rPr>
        <w:t xml:space="preserve">Catering I - 31.08.2020-3.09.2020 (4 dni), </w:t>
      </w:r>
    </w:p>
    <w:p w14:paraId="5D004845" w14:textId="77777777" w:rsidR="008F2912" w:rsidRPr="008F2912" w:rsidRDefault="008F2912" w:rsidP="008F2912">
      <w:pPr>
        <w:suppressAutoHyphens/>
        <w:ind w:left="284" w:hanging="284"/>
        <w:jc w:val="both"/>
        <w:rPr>
          <w:bCs/>
          <w:sz w:val="24"/>
          <w:szCs w:val="24"/>
        </w:rPr>
      </w:pPr>
      <w:r w:rsidRPr="008F2912">
        <w:rPr>
          <w:bCs/>
          <w:sz w:val="24"/>
          <w:szCs w:val="24"/>
        </w:rPr>
        <w:t xml:space="preserve">Catering II - 7.09.2020-10.09.2020 (4 dni), </w:t>
      </w:r>
    </w:p>
    <w:p w14:paraId="6EE173BA" w14:textId="77777777" w:rsidR="008F2912" w:rsidRPr="008F2912" w:rsidRDefault="008F2912" w:rsidP="008F2912">
      <w:pPr>
        <w:suppressAutoHyphens/>
        <w:ind w:left="284" w:hanging="284"/>
        <w:jc w:val="both"/>
        <w:rPr>
          <w:bCs/>
          <w:sz w:val="24"/>
          <w:szCs w:val="24"/>
        </w:rPr>
      </w:pPr>
      <w:r w:rsidRPr="008F2912">
        <w:rPr>
          <w:bCs/>
          <w:sz w:val="24"/>
          <w:szCs w:val="24"/>
        </w:rPr>
        <w:t>Catering III - 14.09.2020-17.09.2020 (4 dni).</w:t>
      </w:r>
    </w:p>
    <w:p w14:paraId="47BD3058" w14:textId="5BDFAE36" w:rsidR="00231BB0" w:rsidRPr="009C27F4" w:rsidRDefault="00231BB0" w:rsidP="008F2912">
      <w:pPr>
        <w:numPr>
          <w:ilvl w:val="0"/>
          <w:numId w:val="24"/>
        </w:numPr>
        <w:suppressAutoHyphens/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bCs/>
          <w:sz w:val="24"/>
          <w:szCs w:val="24"/>
          <w:lang w:eastAsia="en-US"/>
        </w:rPr>
        <w:t xml:space="preserve">Niniejsza umowa nie stanowi gwarancji zlecenia usług na łączną kwotę określoną w § 3 ust. </w:t>
      </w:r>
      <w:r w:rsidR="009C27F4">
        <w:rPr>
          <w:rFonts w:eastAsia="Calibri"/>
          <w:bCs/>
          <w:sz w:val="24"/>
          <w:szCs w:val="24"/>
          <w:lang w:eastAsia="en-US"/>
        </w:rPr>
        <w:t>3</w:t>
      </w:r>
      <w:r w:rsidRPr="009C27F4">
        <w:rPr>
          <w:rFonts w:eastAsia="Calibri"/>
          <w:bCs/>
          <w:sz w:val="24"/>
          <w:szCs w:val="24"/>
          <w:lang w:eastAsia="en-US"/>
        </w:rPr>
        <w:t xml:space="preserve">. </w:t>
      </w:r>
      <w:r w:rsidR="009C27F4">
        <w:rPr>
          <w:rFonts w:eastAsia="Calibri"/>
          <w:bCs/>
          <w:sz w:val="24"/>
          <w:szCs w:val="24"/>
          <w:lang w:eastAsia="en-US"/>
        </w:rPr>
        <w:t>3. Przedmiotowa usługa</w:t>
      </w:r>
      <w:r w:rsidRPr="009C27F4">
        <w:rPr>
          <w:rFonts w:eastAsia="Calibri"/>
          <w:bCs/>
          <w:sz w:val="24"/>
          <w:szCs w:val="24"/>
          <w:lang w:eastAsia="en-US"/>
        </w:rPr>
        <w:t xml:space="preserve"> </w:t>
      </w:r>
      <w:r w:rsidR="009C27F4">
        <w:rPr>
          <w:rFonts w:eastAsia="Calibri"/>
          <w:bCs/>
          <w:sz w:val="24"/>
          <w:szCs w:val="24"/>
          <w:lang w:eastAsia="en-US"/>
        </w:rPr>
        <w:t>jest  ściśle związana z odbywaniem się szkoleń</w:t>
      </w:r>
      <w:r w:rsidRPr="009C27F4">
        <w:rPr>
          <w:rFonts w:eastAsia="Calibri"/>
          <w:bCs/>
          <w:sz w:val="24"/>
          <w:szCs w:val="24"/>
          <w:lang w:eastAsia="en-US"/>
        </w:rPr>
        <w:t>, które mają być realizowane w ramach odrębnej umowy. W przypadku, gdy umowa na szkolenia nie zostanie zawarta lub z jakichkolwiek przyczyn zostanie rozwiązana, niniejsza umowa  nie będzie realizowana, a Zleceniobiorcy nie będą przysługiwać z tego tytułu żadne roszczenia względem Zleceniodawcy</w:t>
      </w:r>
      <w:r w:rsidR="008F2912">
        <w:rPr>
          <w:rFonts w:eastAsia="Calibri"/>
          <w:bCs/>
          <w:sz w:val="24"/>
          <w:szCs w:val="24"/>
          <w:lang w:eastAsia="en-US"/>
        </w:rPr>
        <w:t>.</w:t>
      </w:r>
      <w:bookmarkStart w:id="0" w:name="_GoBack"/>
      <w:bookmarkEnd w:id="0"/>
    </w:p>
    <w:p w14:paraId="3FF46C52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3</w:t>
      </w:r>
    </w:p>
    <w:p w14:paraId="1EEC6327" w14:textId="77777777" w:rsidR="009C27F4" w:rsidRDefault="00231BB0" w:rsidP="009C27F4">
      <w:pPr>
        <w:numPr>
          <w:ilvl w:val="0"/>
          <w:numId w:val="25"/>
        </w:numPr>
        <w:suppressAutoHyphens/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 xml:space="preserve">Strony ustalają cenę brutto za usługę dla </w:t>
      </w:r>
      <w:r w:rsidR="009C27F4">
        <w:rPr>
          <w:rFonts w:eastAsia="Calibri"/>
          <w:sz w:val="24"/>
          <w:szCs w:val="24"/>
          <w:lang w:eastAsia="en-US"/>
        </w:rPr>
        <w:t>1 osoby na 1 dzień</w:t>
      </w:r>
      <w:r w:rsidRPr="009C27F4">
        <w:rPr>
          <w:rFonts w:eastAsia="Calibri"/>
          <w:sz w:val="24"/>
          <w:szCs w:val="24"/>
          <w:lang w:eastAsia="en-US"/>
        </w:rPr>
        <w:t xml:space="preserve">  w wysokości: ……………. zł (słownie: ………………….). </w:t>
      </w:r>
    </w:p>
    <w:p w14:paraId="6DA48F14" w14:textId="77777777" w:rsidR="00231BB0" w:rsidRPr="009C27F4" w:rsidRDefault="009C27F4" w:rsidP="009C27F4">
      <w:pPr>
        <w:numPr>
          <w:ilvl w:val="0"/>
          <w:numId w:val="25"/>
        </w:numPr>
        <w:suppressAutoHyphens/>
        <w:ind w:left="0" w:firstLine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231BB0" w:rsidRPr="009C27F4">
        <w:rPr>
          <w:rFonts w:eastAsia="Calibri"/>
          <w:sz w:val="24"/>
          <w:szCs w:val="24"/>
          <w:lang w:eastAsia="en-US"/>
        </w:rPr>
        <w:t>Ceny jednostkowe podane w ofercie Zleceniobiorcy są cenami maksymalnymi i nie mogą wzrosnąć w okresie trwania umowy.</w:t>
      </w:r>
    </w:p>
    <w:p w14:paraId="5D11F025" w14:textId="77777777" w:rsidR="00231BB0" w:rsidRPr="009C27F4" w:rsidRDefault="00231BB0" w:rsidP="009C27F4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3. Całkowite wynagrodzenie za przedmiot umowy nie przekroczy …………... zł brutto (słownie: …………………….).</w:t>
      </w:r>
    </w:p>
    <w:p w14:paraId="36377400" w14:textId="4E457DB9" w:rsidR="00231BB0" w:rsidRPr="009C27F4" w:rsidRDefault="008F2912" w:rsidP="008F2912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="00231BB0" w:rsidRPr="009C27F4">
        <w:rPr>
          <w:rFonts w:eastAsia="Calibri"/>
          <w:sz w:val="24"/>
          <w:szCs w:val="24"/>
          <w:lang w:eastAsia="en-US"/>
        </w:rPr>
        <w:t>. Wynagrodzenie obejmuje wszystkie koszty i opłaty związane z wykonaniem przedmiotu umowy.</w:t>
      </w:r>
    </w:p>
    <w:p w14:paraId="0869F12E" w14:textId="77777777" w:rsidR="009C27F4" w:rsidRDefault="009C27F4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7AF83FB9" w14:textId="77777777" w:rsidR="008F2912" w:rsidRDefault="008F2912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567FD446" w14:textId="77777777" w:rsidR="008F2912" w:rsidRDefault="008F2912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635628A2" w14:textId="20B18D20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lastRenderedPageBreak/>
        <w:t>§ 4</w:t>
      </w:r>
    </w:p>
    <w:p w14:paraId="7B61AE28" w14:textId="77777777" w:rsidR="002C0048" w:rsidRDefault="002C0048" w:rsidP="002C0048">
      <w:pPr>
        <w:numPr>
          <w:ilvl w:val="0"/>
          <w:numId w:val="26"/>
        </w:numPr>
        <w:suppressAutoHyphens/>
        <w:ind w:left="142" w:hanging="7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231BB0" w:rsidRPr="009C27F4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</w:t>
      </w:r>
      <w:r w:rsidR="00231BB0" w:rsidRPr="009C27F4">
        <w:rPr>
          <w:sz w:val="24"/>
          <w:szCs w:val="24"/>
        </w:rPr>
        <w:t>przelewem w terminie 21 dni od daty otrzymania prawidłowo wystawionej faktury</w:t>
      </w:r>
      <w:r w:rsidRPr="002C0048">
        <w:rPr>
          <w:rFonts w:eastAsia="Calibri"/>
          <w:sz w:val="24"/>
          <w:szCs w:val="24"/>
          <w:lang w:eastAsia="en-US"/>
        </w:rPr>
        <w:t xml:space="preserve"> za faktyczną ilość osób</w:t>
      </w:r>
      <w:r w:rsidR="00231BB0" w:rsidRPr="009C27F4">
        <w:rPr>
          <w:sz w:val="24"/>
          <w:szCs w:val="24"/>
        </w:rPr>
        <w:t>, na rachunek Zleceniobiorcy zawarty na dzień zlecenia przelewu w wykazie podmiotów, o których mowa w art. 96b ust. 1) Ustawy o podatku od towarów i usług.</w:t>
      </w:r>
    </w:p>
    <w:p w14:paraId="6D633688" w14:textId="77777777" w:rsidR="002C0048" w:rsidRDefault="002C0048" w:rsidP="002C0048">
      <w:pPr>
        <w:numPr>
          <w:ilvl w:val="0"/>
          <w:numId w:val="26"/>
        </w:numPr>
        <w:suppressAutoHyphens/>
        <w:ind w:left="142" w:hanging="7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231BB0" w:rsidRPr="002C0048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122FDEF1" w14:textId="77777777" w:rsidR="00231BB0" w:rsidRPr="002C0048" w:rsidRDefault="002C0048" w:rsidP="002C0048">
      <w:pPr>
        <w:numPr>
          <w:ilvl w:val="0"/>
          <w:numId w:val="26"/>
        </w:numPr>
        <w:suppressAutoHyphens/>
        <w:ind w:left="142" w:hanging="7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231BB0" w:rsidRPr="002C0048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1888DCE" w14:textId="77777777" w:rsidR="002C0048" w:rsidRPr="009C27F4" w:rsidRDefault="002C0048" w:rsidP="00231BB0">
      <w:pPr>
        <w:tabs>
          <w:tab w:val="num" w:pos="644"/>
        </w:tabs>
        <w:suppressAutoHyphens/>
        <w:ind w:left="142" w:hanging="76"/>
        <w:jc w:val="both"/>
        <w:rPr>
          <w:rFonts w:eastAsia="Calibri"/>
          <w:sz w:val="24"/>
          <w:szCs w:val="24"/>
          <w:lang w:eastAsia="en-US"/>
        </w:rPr>
      </w:pPr>
    </w:p>
    <w:p w14:paraId="7EB4F1E5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5</w:t>
      </w:r>
    </w:p>
    <w:p w14:paraId="7EB0EB21" w14:textId="77777777" w:rsidR="00231BB0" w:rsidRPr="009C27F4" w:rsidRDefault="00231BB0" w:rsidP="00231BB0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 xml:space="preserve">1. Strony ustanawiają odpowiedzialność za niewykonanie lub nienależyte wykonanie umowy w formie kar umownych. </w:t>
      </w:r>
    </w:p>
    <w:p w14:paraId="64394473" w14:textId="77777777" w:rsidR="00231BB0" w:rsidRPr="009C27F4" w:rsidRDefault="00231BB0" w:rsidP="00231BB0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2. Zleceniobiorca zapłaci Zleceniodawcy kary umowne:</w:t>
      </w:r>
    </w:p>
    <w:p w14:paraId="0403EC89" w14:textId="77777777" w:rsidR="00231BB0" w:rsidRPr="009C27F4" w:rsidRDefault="00231BB0" w:rsidP="00231BB0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C27F4">
        <w:rPr>
          <w:sz w:val="24"/>
          <w:szCs w:val="24"/>
        </w:rPr>
        <w:t>za zwłokę w wykonaniu zamówienia w wysokości 100 zł  za każde pół godziny zwłoki;</w:t>
      </w:r>
    </w:p>
    <w:p w14:paraId="259607CE" w14:textId="77777777" w:rsidR="00231BB0" w:rsidRPr="009C27F4" w:rsidRDefault="00231BB0" w:rsidP="00231BB0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b) z tytułu odstąpienia od umowy w całości z przyczyn niezależnych od Zleceniodawcy w wysokości 10% wynagrodzenia określonego w § 3 ust.</w:t>
      </w:r>
      <w:r w:rsidR="002C0048">
        <w:rPr>
          <w:rFonts w:eastAsia="Calibri"/>
          <w:sz w:val="24"/>
          <w:szCs w:val="24"/>
          <w:lang w:eastAsia="en-US"/>
        </w:rPr>
        <w:t>3</w:t>
      </w:r>
      <w:r w:rsidRPr="009C27F4">
        <w:rPr>
          <w:rFonts w:eastAsia="Calibri"/>
          <w:sz w:val="24"/>
          <w:szCs w:val="24"/>
          <w:lang w:eastAsia="en-US"/>
        </w:rPr>
        <w:t>.</w:t>
      </w:r>
    </w:p>
    <w:p w14:paraId="07B640FB" w14:textId="77777777" w:rsidR="00231BB0" w:rsidRPr="009C27F4" w:rsidRDefault="00231BB0" w:rsidP="00231BB0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3. Zleceniodawca zapłaci Zleceniobiorcy kary umowne z tytułu odstąpienia od umowy w całości z przyczyn niezależnych od Zleceniobiorcy w wysokości 10% wynagrodzenia określonego w § 3 ust.</w:t>
      </w:r>
      <w:r w:rsidR="002C0048">
        <w:rPr>
          <w:rFonts w:eastAsia="Calibri"/>
          <w:sz w:val="24"/>
          <w:szCs w:val="24"/>
          <w:lang w:eastAsia="en-US"/>
        </w:rPr>
        <w:t>3</w:t>
      </w:r>
      <w:r w:rsidRPr="009C27F4">
        <w:rPr>
          <w:rFonts w:eastAsia="Calibri"/>
          <w:sz w:val="24"/>
          <w:szCs w:val="24"/>
          <w:lang w:eastAsia="en-US"/>
        </w:rPr>
        <w:t>.</w:t>
      </w:r>
    </w:p>
    <w:p w14:paraId="75E79A2C" w14:textId="77777777" w:rsidR="00231BB0" w:rsidRPr="009C27F4" w:rsidRDefault="00231BB0" w:rsidP="00231BB0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 w:rsidRPr="009C27F4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511284A4" w14:textId="77777777" w:rsidR="00231BB0" w:rsidRPr="009C27F4" w:rsidRDefault="00231BB0" w:rsidP="00231BB0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sz w:val="24"/>
          <w:szCs w:val="24"/>
        </w:rPr>
        <w:t>5.  Zleceniobiorca nie może dokonywać cesji wierzytelności wynikających z niniejszej umowy.</w:t>
      </w:r>
    </w:p>
    <w:p w14:paraId="4E776EC1" w14:textId="77777777" w:rsidR="00231BB0" w:rsidRPr="009C27F4" w:rsidRDefault="00231BB0" w:rsidP="00231BB0">
      <w:pPr>
        <w:tabs>
          <w:tab w:val="left" w:pos="284"/>
        </w:tabs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sz w:val="24"/>
          <w:szCs w:val="24"/>
        </w:rPr>
        <w:t>6. Zleceniodawca zastrzega sobie możliwość potrącenia kar umownych z wynagrodzenia Zleceniobiorcy.</w:t>
      </w:r>
    </w:p>
    <w:p w14:paraId="56E0C086" w14:textId="77777777" w:rsidR="00231BB0" w:rsidRPr="009C27F4" w:rsidRDefault="00231BB0" w:rsidP="00231BB0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</w:p>
    <w:p w14:paraId="0746A96D" w14:textId="77777777" w:rsidR="00231BB0" w:rsidRPr="009C27F4" w:rsidRDefault="00231BB0" w:rsidP="00231BB0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 w:rsidRPr="009C27F4">
        <w:rPr>
          <w:sz w:val="24"/>
          <w:szCs w:val="24"/>
        </w:rPr>
        <w:t>§ 6</w:t>
      </w:r>
    </w:p>
    <w:p w14:paraId="3CDE7EC8" w14:textId="77777777" w:rsidR="00231BB0" w:rsidRPr="009C27F4" w:rsidRDefault="00231BB0" w:rsidP="00231BB0">
      <w:pPr>
        <w:numPr>
          <w:ilvl w:val="0"/>
          <w:numId w:val="22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C27F4">
        <w:rPr>
          <w:sz w:val="24"/>
          <w:szCs w:val="24"/>
        </w:rPr>
        <w:t>Zleceniodawca może rozwiązać umowę za wypowiedzeniem w trybie natychmiastowym  (bez zachowania okresu wypowiedzenia) z następujących przyczyn:</w:t>
      </w:r>
    </w:p>
    <w:p w14:paraId="3EB2A3BC" w14:textId="77777777" w:rsidR="00231BB0" w:rsidRPr="009C27F4" w:rsidRDefault="00231BB0" w:rsidP="00231BB0">
      <w:pPr>
        <w:numPr>
          <w:ilvl w:val="0"/>
          <w:numId w:val="2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C27F4">
        <w:rPr>
          <w:sz w:val="24"/>
          <w:szCs w:val="24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66403E68" w14:textId="77777777" w:rsidR="00231BB0" w:rsidRPr="009C27F4" w:rsidRDefault="00231BB0" w:rsidP="00767F04">
      <w:pPr>
        <w:numPr>
          <w:ilvl w:val="0"/>
          <w:numId w:val="2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C27F4">
        <w:rPr>
          <w:sz w:val="24"/>
          <w:szCs w:val="24"/>
        </w:rPr>
        <w:t xml:space="preserve">zostanie wydany nakaz zajęcia majątku Zleceniobiorcy w zakresie, który uniemożliwia wykonanie przez Zleceniobiorców przedmiotu Umowy, </w:t>
      </w:r>
    </w:p>
    <w:p w14:paraId="49A71730" w14:textId="77777777" w:rsidR="00231BB0" w:rsidRPr="009C27F4" w:rsidRDefault="00231BB0" w:rsidP="00231BB0">
      <w:pPr>
        <w:numPr>
          <w:ilvl w:val="0"/>
          <w:numId w:val="2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C27F4">
        <w:rPr>
          <w:sz w:val="24"/>
          <w:szCs w:val="24"/>
        </w:rPr>
        <w:t>w przypadku naruszenia przez Zleceniobiorcę któregokolwiek z warunków niniejszej umowy, a w szczególności w sytuacji dostarczenia produktów lub potraw o jakości niespełniającej wymagań określonych niniejszą umową.</w:t>
      </w:r>
    </w:p>
    <w:p w14:paraId="2A316C7F" w14:textId="77777777" w:rsidR="00231BB0" w:rsidRPr="009C27F4" w:rsidRDefault="00231BB0" w:rsidP="00231BB0">
      <w:pPr>
        <w:numPr>
          <w:ilvl w:val="0"/>
          <w:numId w:val="2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C27F4">
        <w:rPr>
          <w:sz w:val="24"/>
          <w:szCs w:val="24"/>
        </w:rPr>
        <w:t>w przypadku przewozu towarów niezgodnie z obowiązującymi przepisami.</w:t>
      </w:r>
    </w:p>
    <w:p w14:paraId="451C18BB" w14:textId="77777777" w:rsidR="00231BB0" w:rsidRPr="009C27F4" w:rsidRDefault="00231BB0" w:rsidP="00231BB0">
      <w:pPr>
        <w:ind w:left="284"/>
        <w:jc w:val="both"/>
        <w:rPr>
          <w:sz w:val="24"/>
          <w:szCs w:val="24"/>
        </w:rPr>
      </w:pPr>
    </w:p>
    <w:p w14:paraId="61ED9A8B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7</w:t>
      </w:r>
    </w:p>
    <w:p w14:paraId="734EB3D0" w14:textId="77777777" w:rsidR="00231BB0" w:rsidRPr="009C27F4" w:rsidRDefault="00231BB0" w:rsidP="00231BB0">
      <w:pPr>
        <w:tabs>
          <w:tab w:val="left" w:pos="284"/>
        </w:tabs>
        <w:suppressAutoHyphens/>
        <w:jc w:val="both"/>
        <w:rPr>
          <w:rFonts w:eastAsia="Calibri"/>
          <w:kern w:val="2"/>
          <w:sz w:val="24"/>
          <w:szCs w:val="24"/>
          <w:lang w:eastAsia="en-US"/>
        </w:rPr>
      </w:pPr>
      <w:r w:rsidRPr="009C27F4">
        <w:rPr>
          <w:rFonts w:eastAsia="Calibri"/>
          <w:kern w:val="2"/>
          <w:sz w:val="24"/>
          <w:szCs w:val="24"/>
          <w:lang w:eastAsia="en-US"/>
        </w:rPr>
        <w:t>1. Wszelkie zmiany umowy wymagają zgody obu Stron i zachowania formy pisemnej pod rygorem nieważności.</w:t>
      </w:r>
    </w:p>
    <w:p w14:paraId="2D55334A" w14:textId="77777777" w:rsidR="00231BB0" w:rsidRPr="009C27F4" w:rsidRDefault="00231BB0" w:rsidP="00231BB0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 w:rsidRPr="009C27F4">
        <w:rPr>
          <w:kern w:val="2"/>
          <w:sz w:val="24"/>
          <w:szCs w:val="24"/>
        </w:rPr>
        <w:t>2. Dopuszcza się możliwość zmiany ustaleń niniejszej umowy w stosunku do treści oferty Zleceniobiorcy w zakresie zmiany stawki podatku VAT, w odniesieniu do tej części wynagrodzenia, której zmiana dotyczy.</w:t>
      </w:r>
    </w:p>
    <w:p w14:paraId="389D7A1F" w14:textId="77777777" w:rsidR="00231BB0" w:rsidRPr="009C27F4" w:rsidRDefault="00231BB0" w:rsidP="00231BB0">
      <w:pPr>
        <w:tabs>
          <w:tab w:val="left" w:pos="284"/>
        </w:tabs>
        <w:suppressAutoHyphens/>
        <w:jc w:val="both"/>
        <w:rPr>
          <w:rFonts w:eastAsia="Calibri"/>
          <w:kern w:val="2"/>
          <w:sz w:val="24"/>
          <w:szCs w:val="24"/>
          <w:lang w:eastAsia="en-US"/>
        </w:rPr>
      </w:pPr>
      <w:r w:rsidRPr="009C27F4">
        <w:rPr>
          <w:rFonts w:eastAsia="Calibri"/>
          <w:kern w:val="2"/>
          <w:sz w:val="24"/>
          <w:szCs w:val="24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0C62C1BE" w14:textId="77777777" w:rsidR="002C0048" w:rsidRDefault="002C0048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43AF5EA1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8</w:t>
      </w:r>
    </w:p>
    <w:p w14:paraId="39CE20B4" w14:textId="77777777" w:rsidR="00231BB0" w:rsidRPr="009C27F4" w:rsidRDefault="00231BB0" w:rsidP="00231BB0">
      <w:pPr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06A9652D" w14:textId="77777777" w:rsidR="008F2912" w:rsidRDefault="008F2912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7BB8D19F" w14:textId="77777777" w:rsidR="008F2912" w:rsidRDefault="008F2912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33C9678B" w14:textId="2B9B3123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9</w:t>
      </w:r>
    </w:p>
    <w:p w14:paraId="50960448" w14:textId="77777777" w:rsidR="00231BB0" w:rsidRPr="009C27F4" w:rsidRDefault="00231BB0" w:rsidP="00231BB0">
      <w:pPr>
        <w:jc w:val="both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14:paraId="262F0E42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10</w:t>
      </w:r>
    </w:p>
    <w:p w14:paraId="7642B41E" w14:textId="77777777" w:rsidR="00231BB0" w:rsidRPr="009C27F4" w:rsidRDefault="00231BB0" w:rsidP="00231BB0">
      <w:pPr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7804E14D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</w:p>
    <w:p w14:paraId="6E44314B" w14:textId="77777777" w:rsidR="00231BB0" w:rsidRPr="009C27F4" w:rsidRDefault="00231BB0" w:rsidP="00231BB0">
      <w:pPr>
        <w:jc w:val="center"/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>§ 11</w:t>
      </w:r>
    </w:p>
    <w:p w14:paraId="492400DB" w14:textId="77777777" w:rsidR="00231BB0" w:rsidRPr="009C27F4" w:rsidRDefault="00231BB0" w:rsidP="00231BB0">
      <w:pPr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541C015" w14:textId="77777777" w:rsidR="00231BB0" w:rsidRPr="009C27F4" w:rsidRDefault="00231BB0" w:rsidP="00231BB0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46729608" w14:textId="77777777" w:rsidR="00231BB0" w:rsidRPr="009C27F4" w:rsidRDefault="00231BB0" w:rsidP="00231BB0">
      <w:pPr>
        <w:rPr>
          <w:rFonts w:eastAsia="Calibri"/>
          <w:b/>
          <w:sz w:val="24"/>
          <w:szCs w:val="24"/>
          <w:lang w:eastAsia="en-US"/>
        </w:rPr>
      </w:pPr>
      <w:r w:rsidRPr="009C27F4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34F297C9" w14:textId="78A8861C" w:rsidR="00231BB0" w:rsidRPr="009C27F4" w:rsidRDefault="00231BB0" w:rsidP="00231BB0">
      <w:pPr>
        <w:rPr>
          <w:rFonts w:eastAsia="Calibri"/>
          <w:b/>
          <w:sz w:val="24"/>
          <w:szCs w:val="24"/>
          <w:lang w:eastAsia="en-US"/>
        </w:rPr>
      </w:pPr>
      <w:r w:rsidRPr="009C27F4">
        <w:rPr>
          <w:rFonts w:eastAsia="Calibri"/>
          <w:b/>
          <w:sz w:val="24"/>
          <w:szCs w:val="24"/>
          <w:lang w:eastAsia="en-US"/>
        </w:rPr>
        <w:t xml:space="preserve">   Za Zleceniodawcę                                                                       </w:t>
      </w:r>
      <w:r w:rsidRPr="009C27F4">
        <w:rPr>
          <w:rFonts w:eastAsia="Calibri"/>
          <w:b/>
          <w:sz w:val="24"/>
          <w:szCs w:val="24"/>
          <w:lang w:eastAsia="en-US"/>
        </w:rPr>
        <w:tab/>
      </w:r>
      <w:r w:rsidRPr="009C27F4">
        <w:rPr>
          <w:rFonts w:eastAsia="Calibri"/>
          <w:b/>
          <w:sz w:val="24"/>
          <w:szCs w:val="24"/>
          <w:lang w:eastAsia="en-US"/>
        </w:rPr>
        <w:tab/>
        <w:t xml:space="preserve">        Za Zleceniobiorcę</w:t>
      </w:r>
    </w:p>
    <w:p w14:paraId="59B5BC8E" w14:textId="77777777" w:rsidR="00231BB0" w:rsidRPr="009C27F4" w:rsidRDefault="00231BB0" w:rsidP="00231BB0">
      <w:pPr>
        <w:rPr>
          <w:rFonts w:eastAsia="Calibri"/>
          <w:b/>
          <w:sz w:val="24"/>
          <w:szCs w:val="24"/>
          <w:lang w:eastAsia="en-US"/>
        </w:rPr>
      </w:pPr>
    </w:p>
    <w:p w14:paraId="2C0F78D1" w14:textId="77777777" w:rsidR="00231BB0" w:rsidRDefault="00231BB0" w:rsidP="00231BB0">
      <w:pPr>
        <w:rPr>
          <w:rFonts w:eastAsia="Calibri"/>
          <w:b/>
          <w:sz w:val="24"/>
          <w:szCs w:val="24"/>
          <w:lang w:eastAsia="en-US"/>
        </w:rPr>
      </w:pPr>
    </w:p>
    <w:p w14:paraId="689AAC9C" w14:textId="77777777" w:rsidR="002C0048" w:rsidRPr="009C27F4" w:rsidRDefault="002C0048" w:rsidP="00231BB0">
      <w:pPr>
        <w:rPr>
          <w:rFonts w:eastAsia="Calibri"/>
          <w:b/>
          <w:sz w:val="24"/>
          <w:szCs w:val="24"/>
          <w:lang w:eastAsia="en-US"/>
        </w:rPr>
      </w:pPr>
    </w:p>
    <w:p w14:paraId="10DCCFD7" w14:textId="77777777" w:rsidR="00231BB0" w:rsidRPr="009C27F4" w:rsidRDefault="00231BB0" w:rsidP="00231BB0">
      <w:pPr>
        <w:rPr>
          <w:rFonts w:eastAsia="Calibri"/>
          <w:sz w:val="24"/>
          <w:szCs w:val="24"/>
          <w:lang w:eastAsia="en-US"/>
        </w:rPr>
      </w:pPr>
      <w:r w:rsidRPr="009C27F4">
        <w:rPr>
          <w:rFonts w:eastAsia="Calibri"/>
          <w:sz w:val="24"/>
          <w:szCs w:val="24"/>
          <w:lang w:eastAsia="en-US"/>
        </w:rPr>
        <w:t xml:space="preserve">………………………                             </w:t>
      </w:r>
      <w:r w:rsidR="002C0048">
        <w:rPr>
          <w:rFonts w:eastAsia="Calibri"/>
          <w:sz w:val="24"/>
          <w:szCs w:val="24"/>
          <w:lang w:eastAsia="en-US"/>
        </w:rPr>
        <w:t xml:space="preserve">             </w:t>
      </w:r>
      <w:r w:rsidRPr="009C27F4">
        <w:rPr>
          <w:rFonts w:eastAsia="Calibri"/>
          <w:sz w:val="24"/>
          <w:szCs w:val="24"/>
          <w:lang w:eastAsia="en-US"/>
        </w:rPr>
        <w:t xml:space="preserve">                             ……………………………</w:t>
      </w:r>
    </w:p>
    <w:p w14:paraId="021E258E" w14:textId="77777777" w:rsidR="007007FD" w:rsidRPr="002C0048" w:rsidRDefault="00231BB0" w:rsidP="00231BB0">
      <w:r w:rsidRPr="002C0048">
        <w:rPr>
          <w:rFonts w:eastAsia="Calibri"/>
          <w:lang w:eastAsia="en-US"/>
        </w:rPr>
        <w:t xml:space="preserve">        Data i podpis                                       </w:t>
      </w:r>
      <w:r w:rsidR="002C0048" w:rsidRPr="002C0048">
        <w:rPr>
          <w:rFonts w:eastAsia="Calibri"/>
          <w:lang w:eastAsia="en-US"/>
        </w:rPr>
        <w:t xml:space="preserve">                  </w:t>
      </w:r>
      <w:r w:rsidRPr="002C0048">
        <w:rPr>
          <w:rFonts w:eastAsia="Calibri"/>
          <w:lang w:eastAsia="en-US"/>
        </w:rPr>
        <w:t xml:space="preserve">                                  </w:t>
      </w:r>
      <w:r w:rsidR="002C0048">
        <w:rPr>
          <w:rFonts w:eastAsia="Calibri"/>
          <w:lang w:eastAsia="en-US"/>
        </w:rPr>
        <w:t xml:space="preserve">                        </w:t>
      </w:r>
      <w:r w:rsidRPr="002C0048">
        <w:rPr>
          <w:rFonts w:eastAsia="Calibri"/>
          <w:lang w:eastAsia="en-US"/>
        </w:rPr>
        <w:t xml:space="preserve"> Data i podpis</w:t>
      </w:r>
    </w:p>
    <w:sectPr w:rsidR="007007FD" w:rsidRPr="002C0048" w:rsidSect="009C27F4">
      <w:pgSz w:w="11906" w:h="16838"/>
      <w:pgMar w:top="709" w:right="141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57CF2" w14:textId="77777777" w:rsidR="002067CB" w:rsidRDefault="002067CB">
      <w:r>
        <w:separator/>
      </w:r>
    </w:p>
  </w:endnote>
  <w:endnote w:type="continuationSeparator" w:id="0">
    <w:p w14:paraId="7CD93B35" w14:textId="77777777" w:rsidR="002067CB" w:rsidRDefault="0020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0F5C3" w14:textId="77777777" w:rsidR="002067CB" w:rsidRDefault="002067CB">
      <w:r>
        <w:separator/>
      </w:r>
    </w:p>
  </w:footnote>
  <w:footnote w:type="continuationSeparator" w:id="0">
    <w:p w14:paraId="4B6840F6" w14:textId="77777777" w:rsidR="002067CB" w:rsidRDefault="00206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0B3529CB"/>
    <w:multiLevelType w:val="hybridMultilevel"/>
    <w:tmpl w:val="A1BE7F30"/>
    <w:lvl w:ilvl="0" w:tplc="4BC0901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067EE"/>
    <w:multiLevelType w:val="hybridMultilevel"/>
    <w:tmpl w:val="D8B8A77E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2D7444D"/>
    <w:multiLevelType w:val="hybridMultilevel"/>
    <w:tmpl w:val="B9CA2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D199A"/>
    <w:multiLevelType w:val="hybridMultilevel"/>
    <w:tmpl w:val="C448890A"/>
    <w:lvl w:ilvl="0" w:tplc="D944B23E">
      <w:start w:val="1"/>
      <w:numFmt w:val="bullet"/>
      <w:lvlText w:val="−"/>
      <w:lvlJc w:val="left"/>
      <w:pPr>
        <w:ind w:left="1365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F542B"/>
    <w:multiLevelType w:val="hybridMultilevel"/>
    <w:tmpl w:val="E7ECE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7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23"/>
  </w:num>
  <w:num w:numId="17">
    <w:abstractNumId w:val="0"/>
  </w:num>
  <w:num w:numId="18">
    <w:abstractNumId w:val="8"/>
  </w:num>
  <w:num w:numId="19">
    <w:abstractNumId w:val="11"/>
  </w:num>
  <w:num w:numId="20">
    <w:abstractNumId w:val="25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7"/>
  </w:num>
  <w:num w:numId="26">
    <w:abstractNumId w:val="5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732"/>
    <w:rsid w:val="000B6493"/>
    <w:rsid w:val="000E6EAF"/>
    <w:rsid w:val="001836C1"/>
    <w:rsid w:val="001B682A"/>
    <w:rsid w:val="00200D96"/>
    <w:rsid w:val="002067CB"/>
    <w:rsid w:val="00231BB0"/>
    <w:rsid w:val="002C0048"/>
    <w:rsid w:val="002D5E0A"/>
    <w:rsid w:val="003D0F49"/>
    <w:rsid w:val="00446B8D"/>
    <w:rsid w:val="00451B18"/>
    <w:rsid w:val="004973AF"/>
    <w:rsid w:val="004A0F0D"/>
    <w:rsid w:val="004C1054"/>
    <w:rsid w:val="005036D3"/>
    <w:rsid w:val="0050385D"/>
    <w:rsid w:val="005D69AA"/>
    <w:rsid w:val="00691104"/>
    <w:rsid w:val="006D0F7E"/>
    <w:rsid w:val="007007FD"/>
    <w:rsid w:val="007613A2"/>
    <w:rsid w:val="00767F04"/>
    <w:rsid w:val="00774622"/>
    <w:rsid w:val="007858A8"/>
    <w:rsid w:val="00892E0C"/>
    <w:rsid w:val="008C634A"/>
    <w:rsid w:val="008F2912"/>
    <w:rsid w:val="00976B68"/>
    <w:rsid w:val="009C27F4"/>
    <w:rsid w:val="009D00AC"/>
    <w:rsid w:val="009D554D"/>
    <w:rsid w:val="00A326F9"/>
    <w:rsid w:val="00A61468"/>
    <w:rsid w:val="00A82F98"/>
    <w:rsid w:val="00AE506E"/>
    <w:rsid w:val="00AF42D3"/>
    <w:rsid w:val="00B46AF2"/>
    <w:rsid w:val="00B75500"/>
    <w:rsid w:val="00B8264E"/>
    <w:rsid w:val="00B93047"/>
    <w:rsid w:val="00BD288E"/>
    <w:rsid w:val="00C33B3B"/>
    <w:rsid w:val="00D15551"/>
    <w:rsid w:val="00D679EB"/>
    <w:rsid w:val="00D67DB9"/>
    <w:rsid w:val="00DA1BE1"/>
    <w:rsid w:val="00DB133F"/>
    <w:rsid w:val="00E32983"/>
    <w:rsid w:val="00E73A2C"/>
    <w:rsid w:val="00E74732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B1C5D1"/>
  <w15:docId w15:val="{677DCE2F-70A7-47D4-9578-4B5E5E78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BB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231BB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31BB0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9C27F4"/>
    <w:rPr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00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004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004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00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004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00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BB470-243D-424B-9267-B1BB7DDE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User</cp:lastModifiedBy>
  <cp:revision>5</cp:revision>
  <cp:lastPrinted>1900-12-31T23:00:00Z</cp:lastPrinted>
  <dcterms:created xsi:type="dcterms:W3CDTF">2020-08-17T16:29:00Z</dcterms:created>
  <dcterms:modified xsi:type="dcterms:W3CDTF">2020-08-18T10:14:00Z</dcterms:modified>
</cp:coreProperties>
</file>