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3E2" w:rsidRPr="009475A8" w:rsidRDefault="004673E2" w:rsidP="004673E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A0C0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4673E2" w:rsidRPr="009475A8" w:rsidRDefault="004673E2" w:rsidP="004673E2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4673E2" w:rsidRPr="009475A8" w:rsidRDefault="004673E2" w:rsidP="004673E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4673E2" w:rsidRPr="009475A8" w:rsidRDefault="004673E2" w:rsidP="004673E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4673E2" w:rsidRPr="009475A8" w:rsidRDefault="004673E2" w:rsidP="004673E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4673E2" w:rsidRPr="009475A8" w:rsidRDefault="004673E2" w:rsidP="004673E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673E2" w:rsidRPr="009475A8" w:rsidRDefault="004673E2" w:rsidP="004673E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673E2" w:rsidRPr="009475A8" w:rsidRDefault="004673E2" w:rsidP="004673E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673E2" w:rsidRPr="009475A8" w:rsidRDefault="004673E2" w:rsidP="004673E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673E2" w:rsidRPr="009475A8" w:rsidRDefault="004673E2" w:rsidP="004673E2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673E2" w:rsidRPr="009475A8" w:rsidRDefault="004673E2" w:rsidP="004673E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673E2" w:rsidRPr="009475A8" w:rsidRDefault="004673E2" w:rsidP="004673E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673E2" w:rsidRPr="009475A8" w:rsidRDefault="004673E2" w:rsidP="004673E2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673E2" w:rsidRPr="009475A8" w:rsidRDefault="004673E2" w:rsidP="004673E2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4673E2" w:rsidRPr="009475A8" w:rsidRDefault="004673E2" w:rsidP="004673E2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4673E2" w:rsidRPr="009475A8" w:rsidRDefault="004673E2" w:rsidP="004673E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4673E2" w:rsidRPr="009475A8" w:rsidRDefault="004673E2" w:rsidP="004673E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34650" w:rsidRPr="00D34650">
        <w:rPr>
          <w:rFonts w:ascii="Arial" w:eastAsia="Times New Roman" w:hAnsi="Arial" w:cs="Arial"/>
          <w:b/>
          <w:sz w:val="20"/>
          <w:szCs w:val="20"/>
          <w:lang w:eastAsia="pl-PL"/>
        </w:rPr>
        <w:t>Świadczenie  usługi cateringowej  (obiady, przerwy kawowe) dla uczestników szkolenia organizowanego przez Katedrę Informatyki Wydziału Informatyki, Elektroniki i Telekomunikacji Akademii Górniczo-Hutniczej im. Stanisława Staszica w Krakowie  - KC-zp.272-400/20</w:t>
      </w:r>
      <w:bookmarkStart w:id="0" w:name="_GoBack"/>
      <w:bookmarkEnd w:id="0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>
        <w:rPr>
          <w:rFonts w:ascii="Arial" w:eastAsia="Times New Roman" w:hAnsi="Arial" w:cs="Arial"/>
          <w:sz w:val="21"/>
          <w:szCs w:val="21"/>
          <w:lang w:eastAsia="pl-PL"/>
        </w:rPr>
        <w:t>AGH Kraków,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4673E2" w:rsidRPr="009475A8" w:rsidRDefault="004673E2" w:rsidP="004673E2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4673E2" w:rsidRPr="009475A8" w:rsidRDefault="004673E2" w:rsidP="004673E2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673E2" w:rsidRDefault="004673E2" w:rsidP="004673E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4673E2" w:rsidRPr="00F00C5E" w:rsidRDefault="004673E2" w:rsidP="004673E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00C5E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F00C5E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 w:rsidRPr="00F00C5E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F00C5E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F00C5E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4673E2" w:rsidRPr="009475A8" w:rsidRDefault="004673E2" w:rsidP="004673E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4673E2" w:rsidRPr="009475A8" w:rsidRDefault="004673E2" w:rsidP="004673E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4673E2" w:rsidRPr="009475A8" w:rsidRDefault="004673E2" w:rsidP="004673E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4673E2" w:rsidRPr="009475A8" w:rsidRDefault="004673E2" w:rsidP="004673E2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4673E2" w:rsidRPr="009475A8" w:rsidRDefault="004673E2" w:rsidP="004673E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4673E2" w:rsidRPr="009475A8" w:rsidRDefault="004673E2" w:rsidP="004673E2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4673E2" w:rsidRPr="009475A8" w:rsidRDefault="004673E2" w:rsidP="004673E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673E2" w:rsidRPr="009475A8" w:rsidRDefault="004673E2" w:rsidP="004673E2"/>
    <w:p w:rsidR="005103B9" w:rsidRPr="004673E2" w:rsidRDefault="005103B9" w:rsidP="004673E2"/>
    <w:sectPr w:rsidR="005103B9" w:rsidRPr="004673E2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EF8" w:rsidRDefault="005F0EF8" w:rsidP="0038231F">
      <w:pPr>
        <w:spacing w:after="0" w:line="240" w:lineRule="auto"/>
      </w:pPr>
      <w:r>
        <w:separator/>
      </w:r>
    </w:p>
  </w:endnote>
  <w:endnote w:type="continuationSeparator" w:id="0">
    <w:p w:rsidR="005F0EF8" w:rsidRDefault="005F0E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465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465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EF8" w:rsidRDefault="005F0EF8" w:rsidP="0038231F">
      <w:pPr>
        <w:spacing w:after="0" w:line="240" w:lineRule="auto"/>
      </w:pPr>
      <w:r>
        <w:separator/>
      </w:r>
    </w:p>
  </w:footnote>
  <w:footnote w:type="continuationSeparator" w:id="0">
    <w:p w:rsidR="005F0EF8" w:rsidRDefault="005F0EF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FD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673E2"/>
    <w:rsid w:val="00471A5A"/>
    <w:rsid w:val="004761C6"/>
    <w:rsid w:val="0047664E"/>
    <w:rsid w:val="0047697B"/>
    <w:rsid w:val="00476E7D"/>
    <w:rsid w:val="00482F6E"/>
    <w:rsid w:val="00484F88"/>
    <w:rsid w:val="004C4854"/>
    <w:rsid w:val="004D7E48"/>
    <w:rsid w:val="004E7FD1"/>
    <w:rsid w:val="004F23F7"/>
    <w:rsid w:val="004F40EF"/>
    <w:rsid w:val="005103B9"/>
    <w:rsid w:val="00520174"/>
    <w:rsid w:val="005641F0"/>
    <w:rsid w:val="005C39CA"/>
    <w:rsid w:val="005E176A"/>
    <w:rsid w:val="005F0EF8"/>
    <w:rsid w:val="00634311"/>
    <w:rsid w:val="00641874"/>
    <w:rsid w:val="006676AE"/>
    <w:rsid w:val="006709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0792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A6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650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51DCFF-E194-4ED9-9799-F25E9FAFA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44F55-6308-4406-8458-9AFA2F231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User</cp:lastModifiedBy>
  <cp:revision>3</cp:revision>
  <cp:lastPrinted>2020-01-15T11:05:00Z</cp:lastPrinted>
  <dcterms:created xsi:type="dcterms:W3CDTF">2020-08-17T16:29:00Z</dcterms:created>
  <dcterms:modified xsi:type="dcterms:W3CDTF">2020-08-17T18:44:00Z</dcterms:modified>
</cp:coreProperties>
</file>