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43C1B" w14:textId="77777777" w:rsidR="00007727" w:rsidRDefault="002A0EBC" w:rsidP="00007727">
      <w:pPr>
        <w:jc w:val="right"/>
        <w:rPr>
          <w:b/>
          <w:bCs/>
          <w:sz w:val="24"/>
        </w:rPr>
      </w:pPr>
      <w:r w:rsidRPr="002A0EB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2A0EBC">
        <w:rPr>
          <w:sz w:val="24"/>
        </w:rPr>
        <w:t>2020-08-19</w:t>
      </w:r>
    </w:p>
    <w:p w14:paraId="70229B51" w14:textId="77777777" w:rsidR="00007727" w:rsidRDefault="00007727" w:rsidP="00A80738">
      <w:pPr>
        <w:rPr>
          <w:b/>
          <w:bCs/>
          <w:sz w:val="24"/>
        </w:rPr>
      </w:pPr>
    </w:p>
    <w:p w14:paraId="7AAD6583" w14:textId="77777777" w:rsidR="00007727" w:rsidRDefault="00007727" w:rsidP="00A80738">
      <w:pPr>
        <w:rPr>
          <w:b/>
          <w:bCs/>
          <w:sz w:val="24"/>
        </w:rPr>
      </w:pPr>
    </w:p>
    <w:p w14:paraId="691C52CA" w14:textId="77777777" w:rsidR="00A80738" w:rsidRDefault="002A0EBC" w:rsidP="00173B20">
      <w:pPr>
        <w:spacing w:after="40"/>
        <w:rPr>
          <w:b/>
          <w:bCs/>
          <w:sz w:val="24"/>
        </w:rPr>
      </w:pPr>
      <w:r w:rsidRPr="002A0EBC">
        <w:rPr>
          <w:b/>
          <w:bCs/>
          <w:sz w:val="24"/>
        </w:rPr>
        <w:t>Sekcja Zamówień Publicznych</w:t>
      </w:r>
    </w:p>
    <w:p w14:paraId="7EA1077D" w14:textId="3655A3B8" w:rsidR="00A80738" w:rsidRPr="00173B20" w:rsidRDefault="002A0EBC" w:rsidP="00A80738">
      <w:pPr>
        <w:rPr>
          <w:bCs/>
          <w:sz w:val="24"/>
        </w:rPr>
      </w:pPr>
      <w:r w:rsidRPr="002A0EBC">
        <w:rPr>
          <w:bCs/>
          <w:sz w:val="24"/>
        </w:rPr>
        <w:t>o</w:t>
      </w:r>
      <w:r w:rsidR="00E6537A">
        <w:rPr>
          <w:bCs/>
          <w:sz w:val="24"/>
        </w:rPr>
        <w:t>s</w:t>
      </w:r>
      <w:r w:rsidRPr="002A0EBC">
        <w:rPr>
          <w:bCs/>
          <w:sz w:val="24"/>
        </w:rPr>
        <w:t>. Na Skarpie</w:t>
      </w:r>
      <w:r w:rsidR="00A80738" w:rsidRPr="00173B20">
        <w:rPr>
          <w:bCs/>
          <w:sz w:val="24"/>
        </w:rPr>
        <w:t xml:space="preserve"> </w:t>
      </w:r>
      <w:r w:rsidRPr="002A0EBC">
        <w:rPr>
          <w:bCs/>
          <w:sz w:val="24"/>
        </w:rPr>
        <w:t>66</w:t>
      </w:r>
    </w:p>
    <w:p w14:paraId="02A94D23" w14:textId="77777777" w:rsidR="00A80738" w:rsidRPr="00173B20" w:rsidRDefault="002A0EBC" w:rsidP="00A80738">
      <w:pPr>
        <w:rPr>
          <w:bCs/>
          <w:sz w:val="24"/>
        </w:rPr>
      </w:pPr>
      <w:r w:rsidRPr="002A0EBC">
        <w:rPr>
          <w:bCs/>
          <w:sz w:val="24"/>
        </w:rPr>
        <w:t>31-913</w:t>
      </w:r>
      <w:r w:rsidR="00A80738" w:rsidRPr="00173B20">
        <w:rPr>
          <w:bCs/>
          <w:sz w:val="24"/>
        </w:rPr>
        <w:t xml:space="preserve"> </w:t>
      </w:r>
      <w:r w:rsidRPr="002A0EBC">
        <w:rPr>
          <w:bCs/>
          <w:sz w:val="24"/>
        </w:rPr>
        <w:t>Kraków</w:t>
      </w:r>
    </w:p>
    <w:p w14:paraId="3400DB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F5A36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D897118" w14:textId="214EC2D8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753C0" w:rsidRPr="00842209">
        <w:rPr>
          <w:b/>
          <w:sz w:val="24"/>
          <w:szCs w:val="24"/>
        </w:rPr>
        <w:t>ZP</w:t>
      </w:r>
      <w:r w:rsidR="00D753C0">
        <w:rPr>
          <w:b/>
          <w:sz w:val="24"/>
          <w:szCs w:val="24"/>
        </w:rPr>
        <w:t>.271.313</w:t>
      </w:r>
      <w:r w:rsidR="009B4335">
        <w:rPr>
          <w:b/>
          <w:sz w:val="24"/>
          <w:szCs w:val="24"/>
        </w:rPr>
        <w:t xml:space="preserve">. </w:t>
      </w:r>
      <w:r w:rsidR="002A0EBC" w:rsidRPr="002A0EBC">
        <w:rPr>
          <w:b/>
          <w:sz w:val="24"/>
          <w:szCs w:val="24"/>
        </w:rPr>
        <w:t>19/2020</w:t>
      </w:r>
      <w:r w:rsidR="00A80738">
        <w:rPr>
          <w:sz w:val="24"/>
        </w:rPr>
        <w:tab/>
        <w:t xml:space="preserve"> </w:t>
      </w:r>
    </w:p>
    <w:p w14:paraId="0CC469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1708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A97F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7CF63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FD53B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80BFB5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A0EBC" w:rsidRPr="002A0EB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6847801B" w14:textId="77777777" w:rsidR="002A0EBC" w:rsidRPr="002A0EBC" w:rsidRDefault="002A0EBC" w:rsidP="00C659E2">
      <w:pPr>
        <w:pStyle w:val="Tekstpodstawowywcity"/>
        <w:spacing w:before="120" w:after="240"/>
        <w:ind w:firstLine="0"/>
        <w:jc w:val="center"/>
        <w:rPr>
          <w:b/>
        </w:rPr>
      </w:pPr>
      <w:r w:rsidRPr="002A0EBC">
        <w:rPr>
          <w:b/>
        </w:rPr>
        <w:t>1: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przesuwnych.</w:t>
      </w:r>
    </w:p>
    <w:p w14:paraId="1A0A8798" w14:textId="77777777" w:rsidR="00A80738" w:rsidRPr="00490DC0" w:rsidRDefault="002A0EBC" w:rsidP="00C659E2">
      <w:pPr>
        <w:pStyle w:val="Tekstpodstawowywcity"/>
        <w:spacing w:before="120" w:after="240"/>
        <w:ind w:firstLine="0"/>
        <w:jc w:val="center"/>
      </w:pPr>
      <w:r w:rsidRPr="002A0EBC">
        <w:rPr>
          <w:b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budowę.</w:t>
      </w:r>
    </w:p>
    <w:p w14:paraId="21008865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A0EBC" w:rsidRPr="002A0EBC">
        <w:rPr>
          <w:sz w:val="24"/>
          <w:szCs w:val="24"/>
        </w:rPr>
        <w:t>(</w:t>
      </w:r>
      <w:proofErr w:type="spellStart"/>
      <w:r w:rsidR="002A0EBC" w:rsidRPr="002A0EBC">
        <w:rPr>
          <w:sz w:val="24"/>
          <w:szCs w:val="24"/>
        </w:rPr>
        <w:t>t.j</w:t>
      </w:r>
      <w:proofErr w:type="spellEnd"/>
      <w:r w:rsidR="002A0EBC" w:rsidRPr="002A0EB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2C7D4AAF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A0EBC" w:rsidRPr="002A0EBC">
        <w:rPr>
          <w:sz w:val="24"/>
          <w:szCs w:val="24"/>
        </w:rPr>
        <w:t>19/08/2020</w:t>
      </w:r>
      <w:r w:rsidR="00FF4AB1" w:rsidRPr="00FF4AB1">
        <w:rPr>
          <w:sz w:val="24"/>
          <w:szCs w:val="24"/>
        </w:rPr>
        <w:t xml:space="preserve"> o godz. </w:t>
      </w:r>
      <w:r w:rsidR="002A0EBC" w:rsidRPr="002A0EBC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14:paraId="5DA6D3B2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A0EBC" w:rsidRPr="002A0EBC">
        <w:rPr>
          <w:sz w:val="24"/>
          <w:szCs w:val="24"/>
        </w:rPr>
        <w:t>450 000.00</w:t>
      </w:r>
      <w:r w:rsidR="00FF4AB1" w:rsidRPr="00FF4AB1">
        <w:rPr>
          <w:sz w:val="24"/>
          <w:szCs w:val="24"/>
        </w:rPr>
        <w:t xml:space="preserve"> zł brutto.</w:t>
      </w:r>
    </w:p>
    <w:p w14:paraId="64142F60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14:paraId="4E769175" w14:textId="77777777" w:rsidTr="0023318D">
        <w:tc>
          <w:tcPr>
            <w:tcW w:w="706" w:type="dxa"/>
            <w:shd w:val="clear" w:color="auto" w:fill="auto"/>
            <w:vAlign w:val="center"/>
          </w:tcPr>
          <w:p w14:paraId="756A5C4D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C63DB6E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6DE5BC56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7723FC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AC2E05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6E6DDA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791DBB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A0EBC" w:rsidRPr="00493F8C" w14:paraId="3A63DF4D" w14:textId="77777777" w:rsidTr="009C2DD4">
        <w:tc>
          <w:tcPr>
            <w:tcW w:w="706" w:type="dxa"/>
            <w:shd w:val="clear" w:color="auto" w:fill="auto"/>
            <w:vAlign w:val="center"/>
          </w:tcPr>
          <w:p w14:paraId="35B71F87" w14:textId="77777777" w:rsidR="002A0EBC" w:rsidRPr="00490DC0" w:rsidRDefault="002A0EBC" w:rsidP="009C2DD4">
            <w:pPr>
              <w:spacing w:before="120" w:after="120"/>
              <w:jc w:val="center"/>
            </w:pPr>
            <w:r w:rsidRPr="002A0EBC">
              <w:t>1</w:t>
            </w:r>
          </w:p>
        </w:tc>
        <w:tc>
          <w:tcPr>
            <w:tcW w:w="2696" w:type="dxa"/>
            <w:shd w:val="clear" w:color="auto" w:fill="auto"/>
          </w:tcPr>
          <w:p w14:paraId="4D4158B5" w14:textId="07ED6F96" w:rsidR="002A0EBC" w:rsidRPr="00490DC0" w:rsidRDefault="002A0EBC" w:rsidP="009C2DD4">
            <w:pPr>
              <w:spacing w:before="40"/>
            </w:pPr>
            <w:r w:rsidRPr="002A0EBC">
              <w:t xml:space="preserve">MEGABUD, PRO-7,AKOTERM,BUD-KOMP </w:t>
            </w:r>
            <w:r w:rsidR="00CB13B1">
              <w:t>L</w:t>
            </w:r>
            <w:r w:rsidRPr="002A0EBC">
              <w:t>ider</w:t>
            </w:r>
            <w:r w:rsidR="00CB13B1">
              <w:t xml:space="preserve"> konsorcjum</w:t>
            </w:r>
            <w:r w:rsidRPr="002A0EBC">
              <w:t>: Przedsiębiorstwo Budowlane MEGABUD w spadku Janusz Soczówka</w:t>
            </w:r>
          </w:p>
          <w:p w14:paraId="5EF4E959" w14:textId="77777777" w:rsidR="002A0EBC" w:rsidRPr="00490DC0" w:rsidRDefault="002A0EBC" w:rsidP="009C2DD4">
            <w:proofErr w:type="spellStart"/>
            <w:r w:rsidRPr="002A0EBC">
              <w:t>Friedleina</w:t>
            </w:r>
            <w:proofErr w:type="spellEnd"/>
            <w:r w:rsidRPr="00490DC0">
              <w:t xml:space="preserve"> </w:t>
            </w:r>
            <w:r w:rsidRPr="002A0EBC">
              <w:t>4-6</w:t>
            </w:r>
            <w:r w:rsidRPr="00490DC0">
              <w:t xml:space="preserve"> </w:t>
            </w:r>
          </w:p>
          <w:p w14:paraId="49AE2424" w14:textId="77777777" w:rsidR="002A0EBC" w:rsidRDefault="002A0EBC" w:rsidP="009C2DD4">
            <w:pPr>
              <w:spacing w:after="40"/>
              <w:jc w:val="both"/>
            </w:pPr>
            <w:r w:rsidRPr="002A0EBC">
              <w:t>30-009</w:t>
            </w:r>
            <w:r w:rsidRPr="00490DC0">
              <w:t xml:space="preserve"> </w:t>
            </w:r>
            <w:r w:rsidRPr="002A0EBC">
              <w:t>Kraków</w:t>
            </w:r>
          </w:p>
          <w:p w14:paraId="063AEB4A" w14:textId="2D4F2C74" w:rsidR="00CB13B1" w:rsidRDefault="00CB13B1" w:rsidP="00CB13B1">
            <w:r>
              <w:t>Partner konsorcjum: Przedsiębiorstwo Robót Ogólnobudowlanych PRO-7 Marian Kordecki</w:t>
            </w:r>
          </w:p>
          <w:p w14:paraId="1D6124F1" w14:textId="77777777" w:rsidR="00CB13B1" w:rsidRDefault="00CB13B1" w:rsidP="00CB13B1">
            <w:r>
              <w:t>Strażacka 41</w:t>
            </w:r>
          </w:p>
          <w:p w14:paraId="32D2F339" w14:textId="77777777" w:rsidR="00CB13B1" w:rsidRDefault="00CB13B1" w:rsidP="00CB13B1">
            <w:r>
              <w:t>30-737 Kraków</w:t>
            </w:r>
          </w:p>
          <w:p w14:paraId="61C998B3" w14:textId="77777777" w:rsidR="00CB13B1" w:rsidRDefault="00CB13B1" w:rsidP="00CB13B1"/>
          <w:p w14:paraId="7E988262" w14:textId="77777777" w:rsidR="00CB13B1" w:rsidRDefault="00CB13B1" w:rsidP="00CB13B1">
            <w:r>
              <w:t xml:space="preserve">Partner konsorcjum: </w:t>
            </w:r>
          </w:p>
          <w:p w14:paraId="0DF3FC0F" w14:textId="03B62AE7" w:rsidR="00CB13B1" w:rsidRDefault="00CB13B1" w:rsidP="00CB13B1">
            <w:r>
              <w:t xml:space="preserve">Firma Usługowo-Handlowa AKOTERM Andrzej </w:t>
            </w:r>
            <w:proofErr w:type="spellStart"/>
            <w:r>
              <w:t>PiechnikStrażacka</w:t>
            </w:r>
            <w:proofErr w:type="spellEnd"/>
            <w:r>
              <w:t xml:space="preserve"> 41</w:t>
            </w:r>
          </w:p>
          <w:p w14:paraId="64199254" w14:textId="77777777" w:rsidR="00CB13B1" w:rsidRDefault="00CB13B1" w:rsidP="00CB13B1">
            <w:proofErr w:type="spellStart"/>
            <w:r>
              <w:t>Bellerta</w:t>
            </w:r>
            <w:proofErr w:type="spellEnd"/>
            <w:r>
              <w:t xml:space="preserve"> 11A</w:t>
            </w:r>
          </w:p>
          <w:p w14:paraId="440F9A46" w14:textId="77777777" w:rsidR="00CB13B1" w:rsidRDefault="00CB13B1" w:rsidP="00CB13B1">
            <w:r>
              <w:t>30-437 Kraków</w:t>
            </w:r>
          </w:p>
          <w:p w14:paraId="259E4FA4" w14:textId="77777777" w:rsidR="00CB13B1" w:rsidRDefault="00CB13B1" w:rsidP="00CB13B1"/>
          <w:p w14:paraId="456202BF" w14:textId="3BCED8B9" w:rsidR="00CB13B1" w:rsidRDefault="00CB13B1" w:rsidP="00CB13B1">
            <w:r>
              <w:t>Partner konsorcjum: Przedsiębiorstwo Budowlano-Informatyczne BUD-KOMP Mateusz Soczówka</w:t>
            </w:r>
          </w:p>
          <w:p w14:paraId="5C102DC1" w14:textId="77777777" w:rsidR="00CB13B1" w:rsidRDefault="00CB13B1" w:rsidP="00CB13B1">
            <w:proofErr w:type="spellStart"/>
            <w:r>
              <w:t>Friedleina</w:t>
            </w:r>
            <w:proofErr w:type="spellEnd"/>
            <w:r>
              <w:t xml:space="preserve"> 4-6</w:t>
            </w:r>
          </w:p>
          <w:p w14:paraId="73B8332E" w14:textId="77777777" w:rsidR="00CB13B1" w:rsidRDefault="00CB13B1" w:rsidP="00CB13B1">
            <w:r>
              <w:t>30-009 Kraków</w:t>
            </w:r>
          </w:p>
          <w:p w14:paraId="74A8F41D" w14:textId="24FAEEF6" w:rsidR="00CB13B1" w:rsidRPr="00490DC0" w:rsidRDefault="00CB13B1" w:rsidP="009C2DD4">
            <w:pPr>
              <w:spacing w:after="4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0A9F53F" w14:textId="77777777" w:rsidR="002A0EBC" w:rsidRPr="00490DC0" w:rsidRDefault="002A0EBC" w:rsidP="009C2DD4">
            <w:pPr>
              <w:spacing w:before="120" w:after="120"/>
              <w:jc w:val="both"/>
            </w:pPr>
            <w:r w:rsidRPr="002A0EBC">
              <w:lastRenderedPageBreak/>
              <w:t>2 416 524.52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23D56" w14:textId="77777777" w:rsidR="002A0EBC" w:rsidRPr="00490DC0" w:rsidRDefault="002A0EBC" w:rsidP="009C2DD4">
            <w:pPr>
              <w:spacing w:before="120" w:after="120"/>
              <w:jc w:val="both"/>
            </w:pPr>
            <w:r w:rsidRPr="002A0EBC">
              <w:t>do 30.11.2020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E5C66A" w14:textId="77777777" w:rsidR="00CB13B1" w:rsidRDefault="002A0EBC" w:rsidP="009C2DD4">
            <w:pPr>
              <w:spacing w:before="120" w:after="120"/>
              <w:jc w:val="both"/>
            </w:pPr>
            <w:r w:rsidRPr="002A0EBC">
              <w:t>48 m-</w:t>
            </w:r>
            <w:proofErr w:type="spellStart"/>
            <w:r w:rsidRPr="002A0EBC">
              <w:t>cy</w:t>
            </w:r>
            <w:proofErr w:type="spellEnd"/>
            <w:r w:rsidRPr="002A0EBC">
              <w:t xml:space="preserve"> - roboty budowlane; </w:t>
            </w:r>
          </w:p>
          <w:p w14:paraId="19680913" w14:textId="095CF313" w:rsidR="002A0EBC" w:rsidRPr="00490DC0" w:rsidRDefault="002A0EBC" w:rsidP="009C2DD4">
            <w:pPr>
              <w:spacing w:before="120" w:after="120"/>
              <w:jc w:val="both"/>
            </w:pPr>
            <w:r w:rsidRPr="002A0EBC">
              <w:t>36 m-</w:t>
            </w:r>
            <w:proofErr w:type="spellStart"/>
            <w:r w:rsidRPr="002A0EBC">
              <w:t>cy</w:t>
            </w:r>
            <w:proofErr w:type="spellEnd"/>
            <w:r w:rsidRPr="002A0EBC">
              <w:t xml:space="preserve"> - zamontowane urządzenia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30E8E8" w14:textId="77777777" w:rsidR="002A0EBC" w:rsidRPr="00490DC0" w:rsidRDefault="002A0EBC" w:rsidP="009C2DD4">
            <w:pPr>
              <w:spacing w:before="120" w:after="120"/>
              <w:jc w:val="both"/>
            </w:pPr>
            <w:r w:rsidRPr="002A0EBC">
              <w:t>60 dni</w:t>
            </w:r>
          </w:p>
        </w:tc>
      </w:tr>
    </w:tbl>
    <w:p w14:paraId="247A70B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8427A2B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65959010" w14:textId="77777777" w:rsidR="009B4335" w:rsidRPr="004B0563" w:rsidRDefault="009B4335" w:rsidP="009B4335">
      <w:pPr>
        <w:ind w:left="5664" w:firstLine="708"/>
        <w:rPr>
          <w:i/>
          <w:iCs/>
        </w:rPr>
      </w:pPr>
      <w:r w:rsidRPr="004B0563">
        <w:rPr>
          <w:i/>
          <w:iCs/>
        </w:rPr>
        <w:t>Z -ca Dyrektora ds. Lecznictwa</w:t>
      </w:r>
    </w:p>
    <w:p w14:paraId="35C4AD79" w14:textId="77777777" w:rsidR="009B4335" w:rsidRPr="004B0563" w:rsidRDefault="009B4335" w:rsidP="009B4335">
      <w:pPr>
        <w:ind w:left="5664"/>
        <w:rPr>
          <w:i/>
          <w:iCs/>
        </w:rPr>
      </w:pPr>
      <w:r w:rsidRPr="004B0563">
        <w:rPr>
          <w:i/>
          <w:iCs/>
        </w:rPr>
        <w:t xml:space="preserve">Lek.  med. Katarzyna Turek – </w:t>
      </w:r>
      <w:proofErr w:type="spellStart"/>
      <w:r w:rsidRPr="004B0563">
        <w:rPr>
          <w:i/>
          <w:iCs/>
        </w:rPr>
        <w:t>Fornelska</w:t>
      </w:r>
      <w:proofErr w:type="spellEnd"/>
      <w:r w:rsidRPr="004B0563">
        <w:rPr>
          <w:i/>
          <w:iCs/>
        </w:rPr>
        <w:t xml:space="preserve"> </w:t>
      </w:r>
    </w:p>
    <w:p w14:paraId="79556FC0" w14:textId="77777777"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0E8C71" w14:textId="77777777" w:rsidR="00E203F7" w:rsidRDefault="00E203F7">
      <w:r>
        <w:separator/>
      </w:r>
    </w:p>
  </w:endnote>
  <w:endnote w:type="continuationSeparator" w:id="0">
    <w:p w14:paraId="3DCF7AA9" w14:textId="77777777" w:rsidR="00E203F7" w:rsidRDefault="00E20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FDB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7835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6005A" w14:textId="77777777" w:rsidR="009F189D" w:rsidRDefault="009B43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A94131">
        <v:line id="_x0000_s2049" style="position:absolute;left:0;text-align:left;z-index:251657728" from="-3.85pt,8.7pt" to="455.15pt,8.7pt"/>
      </w:pict>
    </w:r>
  </w:p>
  <w:p w14:paraId="1F8846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43F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C4EE43" w14:textId="77777777" w:rsidR="009F189D" w:rsidRDefault="009F189D">
    <w:pPr>
      <w:pStyle w:val="Stopka"/>
      <w:tabs>
        <w:tab w:val="clear" w:pos="4536"/>
      </w:tabs>
      <w:jc w:val="center"/>
    </w:pPr>
  </w:p>
  <w:p w14:paraId="19F555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32E2F7" w14:textId="77777777" w:rsidR="00E203F7" w:rsidRDefault="00E203F7">
      <w:r>
        <w:separator/>
      </w:r>
    </w:p>
  </w:footnote>
  <w:footnote w:type="continuationSeparator" w:id="0">
    <w:p w14:paraId="76B07B28" w14:textId="77777777" w:rsidR="00E203F7" w:rsidRDefault="00E20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A671F3" w14:textId="77777777" w:rsidR="002A0EBC" w:rsidRDefault="002A0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0D896" w14:textId="77777777" w:rsidR="002A0EBC" w:rsidRDefault="002A0E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7E304A" w14:textId="77777777" w:rsidR="002A0EBC" w:rsidRDefault="002A0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3F7"/>
    <w:rsid w:val="00007727"/>
    <w:rsid w:val="00017720"/>
    <w:rsid w:val="00035488"/>
    <w:rsid w:val="000D7F25"/>
    <w:rsid w:val="000E00E5"/>
    <w:rsid w:val="00173B20"/>
    <w:rsid w:val="001C69FF"/>
    <w:rsid w:val="0023318D"/>
    <w:rsid w:val="002A0EBC"/>
    <w:rsid w:val="003D72FD"/>
    <w:rsid w:val="00423179"/>
    <w:rsid w:val="00490DC0"/>
    <w:rsid w:val="00493F8C"/>
    <w:rsid w:val="004C7E9B"/>
    <w:rsid w:val="0069085C"/>
    <w:rsid w:val="00843263"/>
    <w:rsid w:val="00861E75"/>
    <w:rsid w:val="009B4335"/>
    <w:rsid w:val="009D19BD"/>
    <w:rsid w:val="009F189D"/>
    <w:rsid w:val="00A80738"/>
    <w:rsid w:val="00C236D3"/>
    <w:rsid w:val="00C659E2"/>
    <w:rsid w:val="00CB0802"/>
    <w:rsid w:val="00CB13B1"/>
    <w:rsid w:val="00D7128F"/>
    <w:rsid w:val="00D753C0"/>
    <w:rsid w:val="00E203F7"/>
    <w:rsid w:val="00E6537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E763A8"/>
  <w15:chartTrackingRefBased/>
  <w15:docId w15:val="{0AE7566E-8DF3-4F1B-9C0E-4CB1CDF7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2020-08-19T10:29:00Z</dcterms:created>
  <dcterms:modified xsi:type="dcterms:W3CDTF">2020-08-19T10:29:00Z</dcterms:modified>
</cp:coreProperties>
</file>