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37B22" w:rsidRPr="00937B22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937B22" w:rsidRPr="00937B2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37B22" w:rsidRPr="00937B22">
        <w:rPr>
          <w:rFonts w:ascii="Verdana" w:hAnsi="Verdana"/>
          <w:sz w:val="16"/>
          <w:szCs w:val="16"/>
        </w:rPr>
        <w:t>2020-08-19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20F11">
        <w:rPr>
          <w:rFonts w:ascii="Verdana" w:hAnsi="Verdana"/>
          <w:sz w:val="20"/>
        </w:rPr>
        <w:t xml:space="preserve"> (42)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37B22" w:rsidRPr="00937B22">
        <w:rPr>
          <w:rFonts w:ascii="Verdana" w:hAnsi="Verdana"/>
          <w:b/>
          <w:sz w:val="20"/>
        </w:rPr>
        <w:t>2020-08-19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37B22" w:rsidRPr="00937B2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920F11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37B22" w:rsidRPr="00937B22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920F11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943AEF" w:rsidRDefault="00943AEF" w:rsidP="00DB4632">
      <w:pPr>
        <w:pStyle w:val="Tekstpodstawowy"/>
        <w:jc w:val="left"/>
        <w:rPr>
          <w:rFonts w:ascii="Verdana" w:hAnsi="Verdana"/>
          <w:sz w:val="20"/>
        </w:rPr>
      </w:pPr>
    </w:p>
    <w:p w:rsidR="00DB4632" w:rsidRPr="00DB4632" w:rsidRDefault="00DB4632" w:rsidP="00DB463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sz w:val="18"/>
          <w:szCs w:val="18"/>
        </w:rPr>
        <w:t>Zgodnie z rzutem przyziemia architektury (A-01) wykończenie ściany zewnętrznej przy schodach do piwnicy to wykończenie Z2 (mata kubełkowa, termoizolacja, hydroizolacja), natomiast zgodnie z przedmiarem udostępnionym przez Zamawiającego jest to wykończenie z płyty włókno-cementowej. Prosimy o informację, w jaki sposób należy wykończyć wyżej wymienioną ścianę zewnętrzną.</w:t>
      </w:r>
    </w:p>
    <w:p w:rsidR="00DB4632" w:rsidRPr="00DB4632" w:rsidRDefault="00DB4632" w:rsidP="00DB4632">
      <w:pPr>
        <w:pStyle w:val="Akapitzlist"/>
        <w:ind w:left="360"/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 xml:space="preserve">Odp.: </w:t>
      </w:r>
      <w:bookmarkStart w:id="0" w:name="__DdeLink__5394_3898294405"/>
      <w:r w:rsidRPr="00DB4632">
        <w:rPr>
          <w:rFonts w:ascii="Verdana" w:hAnsi="Verdana"/>
          <w:b/>
          <w:sz w:val="18"/>
          <w:szCs w:val="18"/>
        </w:rPr>
        <w:t xml:space="preserve">Należy wykonać (wycenić) zgodnie z projektem. </w:t>
      </w:r>
      <w:bookmarkEnd w:id="0"/>
      <w:r w:rsidRPr="00DB4632">
        <w:rPr>
          <w:rFonts w:ascii="Verdana" w:eastAsia="Calibri" w:hAnsi="Verdana"/>
          <w:b/>
          <w:sz w:val="18"/>
          <w:szCs w:val="18"/>
          <w:lang w:eastAsia="en-US"/>
        </w:rPr>
        <w:t>Przedmiar jest wyłącznie materiałem pomocniczym.</w:t>
      </w:r>
    </w:p>
    <w:p w:rsidR="00DB4632" w:rsidRPr="00DB4632" w:rsidRDefault="00DB4632" w:rsidP="00DB4632">
      <w:pPr>
        <w:pStyle w:val="Akapitzlist"/>
        <w:ind w:left="426"/>
        <w:jc w:val="both"/>
        <w:rPr>
          <w:rFonts w:ascii="Verdana" w:hAnsi="Verdana"/>
          <w:b/>
          <w:sz w:val="18"/>
          <w:szCs w:val="18"/>
        </w:rPr>
      </w:pPr>
    </w:p>
    <w:p w:rsidR="00DB4632" w:rsidRPr="00DB4632" w:rsidRDefault="00DB4632" w:rsidP="00DB463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sz w:val="18"/>
          <w:szCs w:val="18"/>
        </w:rPr>
        <w:t>Zgodnie z rzutem przyziemia architektury (A-01) wykończenie ściany zewnętrznej rampie to wykończenie Z3 (tynk cokołowy, termoizolacja)), natomiast zgodnie z przedmiarem udostępnionym przez Zamawiającego jest to wykończenie z płyty włókno-cementowej. Prosimy o informację, w jaki sposób należy wykończyć wyżej wymienioną ścianę.</w:t>
      </w:r>
    </w:p>
    <w:p w:rsidR="00DB4632" w:rsidRPr="00DB4632" w:rsidRDefault="00DB4632" w:rsidP="00DB4632">
      <w:pPr>
        <w:pStyle w:val="Akapitzlist"/>
        <w:ind w:left="360"/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 xml:space="preserve">Odp.: Należy wykonać (wycenić) zgodnie z projektem. </w:t>
      </w:r>
      <w:r w:rsidRPr="00DB4632">
        <w:rPr>
          <w:rFonts w:ascii="Verdana" w:eastAsia="Calibri" w:hAnsi="Verdana"/>
          <w:b/>
          <w:sz w:val="18"/>
          <w:szCs w:val="18"/>
          <w:lang w:eastAsia="en-US"/>
        </w:rPr>
        <w:t>Przedmiar jest wyłącznie materiałem pomocniczym.</w:t>
      </w:r>
    </w:p>
    <w:p w:rsidR="00DB4632" w:rsidRPr="00DB4632" w:rsidRDefault="00DB4632" w:rsidP="00DB4632">
      <w:pPr>
        <w:pStyle w:val="Akapitzlist"/>
        <w:ind w:left="426"/>
        <w:jc w:val="both"/>
        <w:rPr>
          <w:rFonts w:ascii="Verdana" w:hAnsi="Verdana"/>
          <w:b/>
          <w:sz w:val="18"/>
          <w:szCs w:val="18"/>
        </w:rPr>
      </w:pPr>
    </w:p>
    <w:p w:rsidR="00DB4632" w:rsidRPr="00DB4632" w:rsidRDefault="00DB4632" w:rsidP="00DB463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sz w:val="18"/>
          <w:szCs w:val="18"/>
        </w:rPr>
        <w:t>W projekcie branżowym elektrycznym (rys. ODDG-1) widnieją drzwi napowietrzające, jednak brak informacji na ten temat w projekcie architektury. Prosimy o informację jak powinny być wyposażone te drzwi.</w:t>
      </w:r>
    </w:p>
    <w:p w:rsidR="00DB4632" w:rsidRPr="00DB4632" w:rsidRDefault="00DB4632" w:rsidP="00DB4632">
      <w:pPr>
        <w:tabs>
          <w:tab w:val="left" w:pos="720"/>
        </w:tabs>
        <w:ind w:left="360" w:right="100" w:hanging="294"/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ab/>
        <w:t xml:space="preserve">Odp.:  Są to drzwi z klatek schodowych  prowadzące na zewnątrz (odpowiednio: w klatce K-01 drzwi przesuwne O1P, w klatce K-02 drzwi wchodzące w skład ściany osłonowej AL26, w klatce schodowej K-03 drzwi 2AL2^Z). Drzwi mają być wyposażone w </w:t>
      </w:r>
      <w:r w:rsidRPr="00DB4632">
        <w:rPr>
          <w:rFonts w:ascii="Verdana" w:hAnsi="Verdana"/>
          <w:b/>
          <w:sz w:val="18"/>
          <w:szCs w:val="18"/>
        </w:rPr>
        <w:lastRenderedPageBreak/>
        <w:t xml:space="preserve">siłowniki podłączone do centrali oddymiania danej klatki schodowej.  Zasilanie – zgodnie z opisem proj. inst. niskoprądowych. </w:t>
      </w:r>
    </w:p>
    <w:p w:rsidR="00DB4632" w:rsidRPr="00DB4632" w:rsidRDefault="00DB4632" w:rsidP="00DB4632">
      <w:pPr>
        <w:tabs>
          <w:tab w:val="left" w:pos="720"/>
        </w:tabs>
        <w:ind w:left="720" w:right="100" w:hanging="294"/>
        <w:jc w:val="both"/>
        <w:rPr>
          <w:rFonts w:ascii="Verdana" w:hAnsi="Verdana"/>
          <w:sz w:val="18"/>
          <w:szCs w:val="18"/>
        </w:rPr>
      </w:pPr>
    </w:p>
    <w:p w:rsidR="00DB4632" w:rsidRPr="00DB4632" w:rsidRDefault="00DB4632" w:rsidP="00DB463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sz w:val="18"/>
          <w:szCs w:val="18"/>
        </w:rPr>
        <w:t>W projekcie branżowym elektrycznym widnieje 7 sztuk drzwi z kontrolą dostępu, w projekcie architektury tylko 2 sztuki. Prosimy o weryfikację.</w:t>
      </w:r>
    </w:p>
    <w:p w:rsidR="00DB4632" w:rsidRPr="00DB4632" w:rsidRDefault="00DB4632" w:rsidP="00DB4632">
      <w:pPr>
        <w:ind w:left="371" w:right="80" w:hanging="11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>Odp.: Należy wykonać (wycenić) 7 szt. drzwi z kontrolą dostępu – zgodnie z proj. inst. elektrycznych i niskoprądowych;</w:t>
      </w:r>
    </w:p>
    <w:p w:rsidR="00DB4632" w:rsidRPr="00DB4632" w:rsidRDefault="00DB4632" w:rsidP="00DB4632">
      <w:pPr>
        <w:tabs>
          <w:tab w:val="left" w:pos="720"/>
        </w:tabs>
        <w:ind w:left="720" w:right="80"/>
        <w:rPr>
          <w:rFonts w:ascii="Verdana" w:hAnsi="Verdana"/>
          <w:sz w:val="18"/>
          <w:szCs w:val="18"/>
        </w:rPr>
      </w:pPr>
    </w:p>
    <w:p w:rsidR="00DB4632" w:rsidRPr="00DB4632" w:rsidRDefault="00DB4632" w:rsidP="00DB463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1026" type="#_x0000_t75" style="position:absolute;left:0;text-align:left;margin-left:142.6pt;margin-top:480.25pt;width:117.75pt;height:15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>
            <v:imagedata r:id="rId7" o:title="" croptop="10549f" cropbottom="37623f" cropleft="25280f" cropright="21544f"/>
            <w10:wrap type="topAndBottom" anchory="page"/>
          </v:shape>
        </w:pict>
      </w:r>
      <w:r w:rsidRPr="00DB4632">
        <w:rPr>
          <w:rFonts w:ascii="Verdana" w:hAnsi="Verdana"/>
          <w:sz w:val="18"/>
          <w:szCs w:val="18"/>
        </w:rPr>
        <w:t>Prosimy informację, jakie drzwi powinny być przy klatce K.02. Brak oznaczenia w projekcie (poniżej rysunek).</w:t>
      </w:r>
    </w:p>
    <w:p w:rsidR="00DB4632" w:rsidRPr="00DB4632" w:rsidRDefault="00DB4632" w:rsidP="00DB4632">
      <w:pPr>
        <w:ind w:left="360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>Odp.: Te drzwi są częścią ściany osłonowej AL26 (na rys. zestawień A-21)</w:t>
      </w:r>
    </w:p>
    <w:p w:rsidR="00DB4632" w:rsidRPr="00DB4632" w:rsidRDefault="00DB4632" w:rsidP="00DB4632">
      <w:pPr>
        <w:rPr>
          <w:rFonts w:ascii="Verdana" w:hAnsi="Verdana"/>
          <w:sz w:val="18"/>
          <w:szCs w:val="18"/>
        </w:rPr>
      </w:pPr>
    </w:p>
    <w:p w:rsidR="00DB4632" w:rsidRPr="00DB4632" w:rsidRDefault="00DB4632" w:rsidP="00DB463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sz w:val="18"/>
          <w:szCs w:val="18"/>
        </w:rPr>
        <w:t>Prosimy o wskazanie lokalizacji drzwi D13**g oraz D2*b . Widnieją w zestawieniu, ale brakuje ich w projekcie.</w:t>
      </w:r>
    </w:p>
    <w:p w:rsidR="00DB4632" w:rsidRPr="00DB4632" w:rsidRDefault="00DB4632" w:rsidP="00DB4632">
      <w:pPr>
        <w:ind w:left="339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 xml:space="preserve">Odp.: W zestawieniu jest błąd oznakowania </w:t>
      </w:r>
    </w:p>
    <w:p w:rsidR="00DB4632" w:rsidRPr="00DB4632" w:rsidRDefault="00DB4632" w:rsidP="00DB4632">
      <w:pPr>
        <w:ind w:left="339"/>
        <w:rPr>
          <w:rFonts w:ascii="Verdana" w:hAnsi="Verdana"/>
          <w:sz w:val="18"/>
          <w:szCs w:val="18"/>
        </w:rPr>
      </w:pPr>
      <w:bookmarkStart w:id="1" w:name="__DdeLink__162_1189942052"/>
      <w:bookmarkEnd w:id="1"/>
      <w:r w:rsidRPr="00DB4632">
        <w:rPr>
          <w:rFonts w:ascii="Verdana" w:hAnsi="Verdana"/>
          <w:b/>
          <w:sz w:val="18"/>
          <w:szCs w:val="18"/>
        </w:rPr>
        <w:t>- zamiast  D13**g powinno być  D13*g – na rzucie A-01 drzwi prowadzące do pom. -1,03a</w:t>
      </w:r>
    </w:p>
    <w:p w:rsidR="00DB4632" w:rsidRPr="00DB4632" w:rsidRDefault="00DB4632" w:rsidP="00DB4632">
      <w:pPr>
        <w:ind w:left="339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>- zamiast  D2*b powinno być  D2xbS – na rzucie A-02 drzwi między pom.0,10 a 0,52</w:t>
      </w:r>
    </w:p>
    <w:p w:rsidR="00DB4632" w:rsidRPr="00DB4632" w:rsidRDefault="00DB4632" w:rsidP="00DB4632">
      <w:pPr>
        <w:rPr>
          <w:rFonts w:ascii="Verdana" w:hAnsi="Verdana"/>
          <w:sz w:val="18"/>
          <w:szCs w:val="18"/>
        </w:rPr>
      </w:pPr>
    </w:p>
    <w:p w:rsidR="00DB4632" w:rsidRPr="00DB4632" w:rsidRDefault="00DB4632" w:rsidP="00DB463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sz w:val="18"/>
          <w:szCs w:val="18"/>
        </w:rPr>
        <w:t>Prosimy o podanie parametrów drzwi D2*</w:t>
      </w:r>
      <w:proofErr w:type="spellStart"/>
      <w:r w:rsidRPr="00DB4632">
        <w:rPr>
          <w:rFonts w:ascii="Verdana" w:hAnsi="Verdana"/>
          <w:sz w:val="18"/>
          <w:szCs w:val="18"/>
        </w:rPr>
        <w:t>bS</w:t>
      </w:r>
      <w:proofErr w:type="spellEnd"/>
      <w:r w:rsidRPr="00DB4632">
        <w:rPr>
          <w:rFonts w:ascii="Verdana" w:hAnsi="Verdana"/>
          <w:sz w:val="18"/>
          <w:szCs w:val="18"/>
        </w:rPr>
        <w:t>, D2N°zS, D2cS oraz D2Ng. Widnieją na rzucie ale brak ich w zestawieniu.</w:t>
      </w:r>
    </w:p>
    <w:p w:rsidR="00DB4632" w:rsidRPr="00DB4632" w:rsidRDefault="00DB4632" w:rsidP="00DB4632">
      <w:pPr>
        <w:tabs>
          <w:tab w:val="left" w:pos="700"/>
        </w:tabs>
        <w:ind w:left="360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 xml:space="preserve">Odp.: Drzwi są ujęte w zestawieniu, ale błędnie oznakowane. </w:t>
      </w:r>
    </w:p>
    <w:p w:rsidR="00DB4632" w:rsidRPr="00DB4632" w:rsidRDefault="00DB4632" w:rsidP="00DB4632">
      <w:pPr>
        <w:ind w:left="360"/>
        <w:jc w:val="both"/>
        <w:rPr>
          <w:rFonts w:ascii="Verdana" w:hAnsi="Verdana"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 xml:space="preserve">(Brakowało oznaczeń S -samozamykacz, oraz N - samozamykacz i pochwyt dla niepełnosprawnych dł. 60cm na </w:t>
      </w:r>
      <w:proofErr w:type="spellStart"/>
      <w:r w:rsidRPr="00DB4632">
        <w:rPr>
          <w:rFonts w:ascii="Verdana" w:hAnsi="Verdana"/>
          <w:b/>
          <w:sz w:val="18"/>
          <w:szCs w:val="18"/>
        </w:rPr>
        <w:t>wys</w:t>
      </w:r>
      <w:proofErr w:type="spellEnd"/>
      <w:r w:rsidRPr="00DB4632">
        <w:rPr>
          <w:rFonts w:ascii="Verdana" w:hAnsi="Verdana"/>
          <w:b/>
          <w:sz w:val="18"/>
          <w:szCs w:val="18"/>
        </w:rPr>
        <w:t xml:space="preserve"> 90cm).</w:t>
      </w:r>
    </w:p>
    <w:p w:rsidR="00DB4632" w:rsidRPr="00DB4632" w:rsidRDefault="00DB4632" w:rsidP="00DB4632">
      <w:pPr>
        <w:ind w:firstLine="360"/>
        <w:jc w:val="both"/>
        <w:rPr>
          <w:rFonts w:ascii="Verdana" w:hAnsi="Verdana"/>
          <w:b/>
          <w:sz w:val="18"/>
          <w:szCs w:val="18"/>
        </w:rPr>
      </w:pPr>
      <w:r w:rsidRPr="00DB4632">
        <w:rPr>
          <w:rFonts w:ascii="Verdana" w:hAnsi="Verdana"/>
          <w:b/>
          <w:sz w:val="18"/>
          <w:szCs w:val="18"/>
        </w:rPr>
        <w:t>W linku poniżej skorygowane o właściwe oznakowania zestawienie.</w:t>
      </w:r>
    </w:p>
    <w:p w:rsidR="00DB4632" w:rsidRPr="00DB4632" w:rsidRDefault="00DB4632" w:rsidP="00DB4632">
      <w:pPr>
        <w:ind w:firstLine="360"/>
        <w:jc w:val="both"/>
        <w:rPr>
          <w:rFonts w:ascii="Verdana" w:hAnsi="Verdana"/>
          <w:b/>
          <w:sz w:val="18"/>
          <w:szCs w:val="18"/>
        </w:rPr>
      </w:pPr>
      <w:hyperlink r:id="rId8" w:history="1">
        <w:r w:rsidRPr="00DB4632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http://di.adm.agh.edu.pl/public/mendyk/HS/A-23_AGH_Z_DRZWI_PELNE_STAL_OKLEIN.pdf</w:t>
        </w:r>
      </w:hyperlink>
    </w:p>
    <w:p w:rsidR="00DB4632" w:rsidRPr="00DB4632" w:rsidRDefault="00DB4632" w:rsidP="00DB4632">
      <w:pPr>
        <w:ind w:firstLine="360"/>
        <w:jc w:val="both"/>
        <w:rPr>
          <w:rFonts w:ascii="Verdana" w:hAnsi="Verdana"/>
          <w:sz w:val="18"/>
          <w:szCs w:val="18"/>
        </w:rPr>
      </w:pPr>
    </w:p>
    <w:p w:rsidR="007E4F60" w:rsidRDefault="007E4F60" w:rsidP="007E4F60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Zwracamy się z prośbą o umożliwienie dodatkowej wizji lokalnej w dniu 21.08.2020r. </w:t>
      </w:r>
    </w:p>
    <w:p w:rsidR="00DB4632" w:rsidRPr="00DB4632" w:rsidRDefault="007E4F60" w:rsidP="007E4F60">
      <w:pPr>
        <w:pStyle w:val="Akapitzlist"/>
        <w:ind w:left="360"/>
        <w:jc w:val="both"/>
        <w:rPr>
          <w:rFonts w:ascii="Verdana" w:hAnsi="Verdana"/>
          <w:sz w:val="18"/>
          <w:szCs w:val="18"/>
        </w:rPr>
      </w:pPr>
      <w:r w:rsidRPr="00711CE0">
        <w:rPr>
          <w:rFonts w:ascii="Verdana" w:hAnsi="Verdana"/>
          <w:b/>
          <w:sz w:val="18"/>
          <w:szCs w:val="18"/>
        </w:rPr>
        <w:t>Odp.:</w:t>
      </w:r>
      <w:r>
        <w:rPr>
          <w:rFonts w:ascii="Verdana" w:hAnsi="Verdana"/>
          <w:sz w:val="18"/>
          <w:szCs w:val="18"/>
        </w:rPr>
        <w:t xml:space="preserve"> </w:t>
      </w:r>
      <w:r w:rsidR="004F0080" w:rsidRPr="004F0080">
        <w:rPr>
          <w:rFonts w:ascii="Verdana" w:hAnsi="Verdana"/>
          <w:b/>
          <w:sz w:val="18"/>
          <w:szCs w:val="18"/>
        </w:rPr>
        <w:t>Zamawiający nie przewiduje zlokalizowania ponownie wizji lokalnej.</w:t>
      </w:r>
      <w:r>
        <w:rPr>
          <w:rFonts w:ascii="Verdana" w:hAnsi="Verdana"/>
          <w:sz w:val="18"/>
          <w:szCs w:val="18"/>
        </w:rPr>
        <w:t xml:space="preserve">  </w:t>
      </w:r>
      <w:bookmarkStart w:id="2" w:name="_GoBack"/>
      <w:bookmarkEnd w:id="2"/>
    </w:p>
    <w:sectPr w:rsidR="00DB4632" w:rsidRPr="00DB4632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6E6" w:rsidRDefault="007E16E6">
      <w:r>
        <w:separator/>
      </w:r>
    </w:p>
  </w:endnote>
  <w:endnote w:type="continuationSeparator" w:id="0">
    <w:p w:rsidR="007E16E6" w:rsidRDefault="007E1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6E6" w:rsidRDefault="007E16E6">
      <w:r>
        <w:separator/>
      </w:r>
    </w:p>
  </w:footnote>
  <w:footnote w:type="continuationSeparator" w:id="0">
    <w:p w:rsidR="007E16E6" w:rsidRDefault="007E1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CA6898"/>
    <w:multiLevelType w:val="multilevel"/>
    <w:tmpl w:val="A7BC47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6E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F0080"/>
    <w:rsid w:val="00542F2E"/>
    <w:rsid w:val="005A7BE4"/>
    <w:rsid w:val="0061472E"/>
    <w:rsid w:val="00711CE0"/>
    <w:rsid w:val="00721200"/>
    <w:rsid w:val="00775A72"/>
    <w:rsid w:val="007B12A7"/>
    <w:rsid w:val="007E16E6"/>
    <w:rsid w:val="007E4F60"/>
    <w:rsid w:val="00825F26"/>
    <w:rsid w:val="0083033C"/>
    <w:rsid w:val="00920F11"/>
    <w:rsid w:val="00937B22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B4632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7704A9"/>
  <w15:chartTrackingRefBased/>
  <w15:docId w15:val="{73037C26-CFA9-45DE-8FE5-B581FE22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DB463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DB463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-23_AGH_Z_DRZWI_PELNE_STAL_OKLEIN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2020-08-19T06:19:00Z</cp:lastPrinted>
  <dcterms:created xsi:type="dcterms:W3CDTF">2020-08-19T06:20:00Z</dcterms:created>
  <dcterms:modified xsi:type="dcterms:W3CDTF">2020-08-19T06:20:00Z</dcterms:modified>
</cp:coreProperties>
</file>