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074351" w:rsidP="006676AE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Załącznik nr 8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459BE" w:rsidRPr="00F459BE">
        <w:rPr>
          <w:rFonts w:ascii="Times New Roman" w:hAnsi="Times New Roman"/>
          <w:b/>
        </w:rPr>
        <w:t>K-2.381/18/2020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F459BE" w:rsidRPr="00F459B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459BE" w:rsidRPr="00F459BE">
        <w:rPr>
          <w:rFonts w:ascii="Times New Roman" w:hAnsi="Times New Roman"/>
        </w:rPr>
        <w:t>(</w:t>
      </w:r>
      <w:proofErr w:type="spellStart"/>
      <w:r w:rsidR="00F459BE" w:rsidRPr="00F459BE">
        <w:rPr>
          <w:rFonts w:ascii="Times New Roman" w:hAnsi="Times New Roman"/>
        </w:rPr>
        <w:t>t.j</w:t>
      </w:r>
      <w:proofErr w:type="spellEnd"/>
      <w:r w:rsidR="00F459BE" w:rsidRPr="00F459B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459BE" w:rsidRPr="00F459BE">
        <w:rPr>
          <w:rFonts w:ascii="Times New Roman" w:hAnsi="Times New Roman"/>
          <w:b/>
        </w:rPr>
        <w:t>Budowa rampy dla niepełnosprawnych przy budynku pływalni krytej (Zespół Krytych Pływalni)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459BE" w:rsidRPr="00F459BE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459B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459B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DEA" w:rsidRDefault="00064DEA" w:rsidP="0038231F">
      <w:pPr>
        <w:spacing w:after="0" w:line="240" w:lineRule="auto"/>
      </w:pPr>
      <w:r>
        <w:separator/>
      </w:r>
    </w:p>
  </w:endnote>
  <w:endnote w:type="continuationSeparator" w:id="0">
    <w:p w:rsidR="00064DEA" w:rsidRDefault="00064D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BE" w:rsidRDefault="00F459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3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35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BE" w:rsidRDefault="00F45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DEA" w:rsidRDefault="00064DEA" w:rsidP="0038231F">
      <w:pPr>
        <w:spacing w:after="0" w:line="240" w:lineRule="auto"/>
      </w:pPr>
      <w:r>
        <w:separator/>
      </w:r>
    </w:p>
  </w:footnote>
  <w:footnote w:type="continuationSeparator" w:id="0">
    <w:p w:rsidR="00064DEA" w:rsidRDefault="00064D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BE" w:rsidRDefault="00F45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BE" w:rsidRDefault="00F45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BE" w:rsidRDefault="00F459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DEA"/>
    <w:rsid w:val="00023477"/>
    <w:rsid w:val="000247FF"/>
    <w:rsid w:val="00025C8D"/>
    <w:rsid w:val="000303EE"/>
    <w:rsid w:val="0005473D"/>
    <w:rsid w:val="00064DEA"/>
    <w:rsid w:val="00073C3D"/>
    <w:rsid w:val="00074351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39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9BE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643D5D"/>
  <w15:docId w15:val="{FC490EE8-D307-4405-BE04-F531333F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1D780-559E-4D4F-A8CE-21A4BC28C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2020-08-17T07:46:00Z</dcterms:created>
  <dcterms:modified xsi:type="dcterms:W3CDTF">2020-08-18T10:48:00Z</dcterms:modified>
</cp:coreProperties>
</file>