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A024E7">
        <w:rPr>
          <w:b/>
          <w:bCs/>
        </w:rPr>
        <w:t>ZP/36/2020</w:t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r w:rsidR="001B6D3B">
        <w:rPr>
          <w:b/>
          <w:bCs/>
        </w:rPr>
        <w:tab/>
      </w:r>
      <w:bookmarkStart w:id="0" w:name="_GoBack"/>
      <w:bookmarkEnd w:id="0"/>
      <w:r w:rsidR="001B6D3B">
        <w:rPr>
          <w:b/>
          <w:bCs/>
        </w:rPr>
        <w:tab/>
        <w:t>18.08.2020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</w:t>
      </w:r>
      <w:r w:rsidR="00A024E7">
        <w:rPr>
          <w:rFonts w:ascii="Times New Roman" w:hAnsi="Times New Roman"/>
          <w:b/>
        </w:rPr>
        <w:t xml:space="preserve"> W PAKIETACH 5,6,7 </w:t>
      </w: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360DA4" w:rsidRPr="00360DA4">
        <w:rPr>
          <w:b/>
          <w:color w:val="000000"/>
        </w:rPr>
        <w:t>Zakup i dostawa czepków chirurgicznych, osłon na buty,  opasek, fartuchów ochronnych, osłon na aparaturę, pokrowców, ubrań męskich chirurgicznych, pościeli - jednorazowego użytku</w:t>
      </w:r>
      <w:r w:rsidRPr="00893B30">
        <w:rPr>
          <w:color w:val="000000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60DA4" w:rsidRPr="00893B30" w:rsidTr="00635CF6">
        <w:trPr>
          <w:cantSplit/>
          <w:trHeight w:val="1527"/>
        </w:trPr>
        <w:tc>
          <w:tcPr>
            <w:tcW w:w="9526" w:type="dxa"/>
          </w:tcPr>
          <w:p w:rsidR="00360DA4" w:rsidRPr="00893B30" w:rsidRDefault="00360DA4" w:rsidP="00635CF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  <w:color w:val="000000"/>
              </w:rPr>
              <w:t>5</w:t>
            </w:r>
          </w:p>
          <w:p w:rsidR="00360DA4" w:rsidRPr="00893B30" w:rsidRDefault="00360DA4" w:rsidP="00635CF6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360DA4">
              <w:rPr>
                <w:b/>
              </w:rPr>
              <w:t xml:space="preserve">Zarys International </w:t>
            </w:r>
            <w:proofErr w:type="spellStart"/>
            <w:r w:rsidRPr="00360DA4">
              <w:rPr>
                <w:b/>
              </w:rPr>
              <w:t>Group</w:t>
            </w:r>
            <w:proofErr w:type="spellEnd"/>
            <w:r w:rsidRPr="00360DA4">
              <w:rPr>
                <w:b/>
              </w:rPr>
              <w:t xml:space="preserve"> spółka z ograniczoną odpowiedzialnością spółka komandytowa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41-808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</w:rPr>
              <w:t>Zabrze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Pod Borem</w:t>
            </w:r>
            <w:r w:rsidR="00A024E7">
              <w:rPr>
                <w:b/>
              </w:rPr>
              <w:t xml:space="preserve"> </w:t>
            </w:r>
            <w:r w:rsidRPr="00360DA4">
              <w:rPr>
                <w:b/>
              </w:rPr>
              <w:t>18</w:t>
            </w:r>
          </w:p>
        </w:tc>
      </w:tr>
      <w:tr w:rsidR="00360DA4" w:rsidRPr="00893B30" w:rsidTr="00635CF6">
        <w:trPr>
          <w:cantSplit/>
          <w:trHeight w:val="1527"/>
        </w:trPr>
        <w:tc>
          <w:tcPr>
            <w:tcW w:w="9526" w:type="dxa"/>
          </w:tcPr>
          <w:p w:rsidR="00360DA4" w:rsidRPr="00893B30" w:rsidRDefault="00360DA4" w:rsidP="00635CF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  <w:color w:val="000000"/>
              </w:rPr>
              <w:t>6</w:t>
            </w:r>
          </w:p>
          <w:p w:rsidR="00360DA4" w:rsidRPr="00893B30" w:rsidRDefault="00360DA4" w:rsidP="00635CF6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360DA4">
              <w:rPr>
                <w:b/>
              </w:rPr>
              <w:t>Firma Produkcyjno-Usługowo-Handlowa Mieczysław Kruszelnicki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51-107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</w:rPr>
              <w:t>Wrocław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ul. Chorwacka</w:t>
            </w:r>
            <w:r w:rsidR="00A024E7">
              <w:rPr>
                <w:b/>
              </w:rPr>
              <w:t xml:space="preserve"> </w:t>
            </w:r>
            <w:r w:rsidRPr="00360DA4">
              <w:rPr>
                <w:b/>
              </w:rPr>
              <w:t>45</w:t>
            </w:r>
          </w:p>
        </w:tc>
      </w:tr>
      <w:tr w:rsidR="00360DA4" w:rsidRPr="00893B30" w:rsidTr="00635CF6">
        <w:trPr>
          <w:cantSplit/>
          <w:trHeight w:val="1527"/>
        </w:trPr>
        <w:tc>
          <w:tcPr>
            <w:tcW w:w="9526" w:type="dxa"/>
          </w:tcPr>
          <w:p w:rsidR="00360DA4" w:rsidRPr="00893B30" w:rsidRDefault="00360DA4" w:rsidP="00635CF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  <w:color w:val="000000"/>
              </w:rPr>
              <w:t>7</w:t>
            </w:r>
          </w:p>
          <w:p w:rsidR="00360DA4" w:rsidRPr="00893B30" w:rsidRDefault="00360DA4" w:rsidP="00635CF6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360DA4">
              <w:rPr>
                <w:b/>
              </w:rPr>
              <w:t>Firma Produkcyjno-Usługowo-Handlowa Mieczysław Kruszelnicki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51-107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</w:rPr>
              <w:t>Wrocław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ul. Chorwacka</w:t>
            </w:r>
            <w:r w:rsidR="00A024E7">
              <w:rPr>
                <w:b/>
              </w:rPr>
              <w:t xml:space="preserve"> </w:t>
            </w:r>
            <w:r w:rsidRPr="00360DA4">
              <w:rPr>
                <w:b/>
              </w:rPr>
              <w:t>45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  <w:r w:rsidR="00A024E7">
        <w:rPr>
          <w:color w:val="000000"/>
        </w:rPr>
        <w:t xml:space="preserve"> X</w:t>
      </w: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360DA4" w:rsidRPr="00B532D2" w:rsidTr="00635CF6">
        <w:tc>
          <w:tcPr>
            <w:tcW w:w="2277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360DA4">
              <w:rPr>
                <w:sz w:val="18"/>
                <w:szCs w:val="18"/>
              </w:rPr>
              <w:t>Pakiet 5 - Pokrowce na przewody</w:t>
            </w:r>
          </w:p>
        </w:tc>
        <w:tc>
          <w:tcPr>
            <w:tcW w:w="2651" w:type="dxa"/>
            <w:vAlign w:val="center"/>
          </w:tcPr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360DA4">
              <w:rPr>
                <w:sz w:val="18"/>
                <w:szCs w:val="18"/>
              </w:rPr>
              <w:t>Group</w:t>
            </w:r>
            <w:proofErr w:type="spellEnd"/>
            <w:r w:rsidRPr="00360DA4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Pod Borem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18</w:t>
            </w:r>
          </w:p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41-808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 xml:space="preserve">  500,00</w:t>
            </w:r>
          </w:p>
        </w:tc>
      </w:tr>
      <w:tr w:rsidR="00360DA4" w:rsidRPr="00B532D2" w:rsidTr="00635CF6">
        <w:tc>
          <w:tcPr>
            <w:tcW w:w="2277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6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360DA4">
              <w:rPr>
                <w:sz w:val="18"/>
                <w:szCs w:val="18"/>
              </w:rPr>
              <w:t>Pakiet 6 - Ubranie męskie chirurgiczne jednorazowego użytku</w:t>
            </w:r>
          </w:p>
        </w:tc>
        <w:tc>
          <w:tcPr>
            <w:tcW w:w="2651" w:type="dxa"/>
            <w:vAlign w:val="center"/>
          </w:tcPr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Firma Produkcyjno-Usługowo-Handlowa Mieczysław Kruszelnicki</w:t>
            </w:r>
          </w:p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ul. Chorwacka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45</w:t>
            </w:r>
          </w:p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51-107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 xml:space="preserve">  500,00</w:t>
            </w:r>
          </w:p>
        </w:tc>
      </w:tr>
      <w:tr w:rsidR="00360DA4" w:rsidRPr="00B532D2" w:rsidTr="00635CF6">
        <w:tc>
          <w:tcPr>
            <w:tcW w:w="2277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360DA4">
              <w:rPr>
                <w:sz w:val="18"/>
                <w:szCs w:val="18"/>
              </w:rPr>
              <w:t>Pakiet 7 - Pościel jednorazowego użytku</w:t>
            </w:r>
          </w:p>
        </w:tc>
        <w:tc>
          <w:tcPr>
            <w:tcW w:w="2651" w:type="dxa"/>
            <w:vAlign w:val="center"/>
          </w:tcPr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Firma Produkcyjno-Usługowo-Handlowa Mieczysław Kruszelnicki</w:t>
            </w:r>
          </w:p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ul. Chorwacka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45</w:t>
            </w:r>
          </w:p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51-107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 xml:space="preserve">  500,00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footerReference w:type="default" r:id="rId6"/>
      <w:headerReference w:type="first" r:id="rId7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EB3" w:rsidRDefault="00351EB3">
      <w:r>
        <w:separator/>
      </w:r>
    </w:p>
  </w:endnote>
  <w:endnote w:type="continuationSeparator" w:id="0">
    <w:p w:rsidR="00351EB3" w:rsidRDefault="0035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DD0A7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416885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EB3" w:rsidRDefault="00351EB3">
      <w:r>
        <w:separator/>
      </w:r>
    </w:p>
  </w:footnote>
  <w:footnote w:type="continuationSeparator" w:id="0">
    <w:p w:rsidR="00351EB3" w:rsidRDefault="0035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DD0A79" w:rsidP="009E6D7F">
    <w:r w:rsidRPr="00F7577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3E05FA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085C18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40C986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86EEB4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7826C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F11B35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B3"/>
    <w:rsid w:val="000034E3"/>
    <w:rsid w:val="00132BE0"/>
    <w:rsid w:val="00165800"/>
    <w:rsid w:val="001B6D3B"/>
    <w:rsid w:val="00252EF5"/>
    <w:rsid w:val="0029663E"/>
    <w:rsid w:val="00351EB3"/>
    <w:rsid w:val="00360DA4"/>
    <w:rsid w:val="00401BE0"/>
    <w:rsid w:val="004979C1"/>
    <w:rsid w:val="005272AD"/>
    <w:rsid w:val="00563918"/>
    <w:rsid w:val="006D0934"/>
    <w:rsid w:val="008725B2"/>
    <w:rsid w:val="00893B30"/>
    <w:rsid w:val="00992134"/>
    <w:rsid w:val="009B5308"/>
    <w:rsid w:val="009E6D7F"/>
    <w:rsid w:val="00A024E7"/>
    <w:rsid w:val="00AF25E0"/>
    <w:rsid w:val="00B532D2"/>
    <w:rsid w:val="00BD66C9"/>
    <w:rsid w:val="00CF2FFD"/>
    <w:rsid w:val="00D51C07"/>
    <w:rsid w:val="00DD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0BA1761"/>
  <w15:chartTrackingRefBased/>
  <w15:docId w15:val="{07E678D9-D02B-4BCF-BE04-8BEF415A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Kinga Polak-Wiatrowska</dc:creator>
  <cp:keywords/>
  <cp:lastModifiedBy>Kinga Polak-Wiatrowska</cp:lastModifiedBy>
  <cp:revision>3</cp:revision>
  <cp:lastPrinted>2020-08-17T08:27:00Z</cp:lastPrinted>
  <dcterms:created xsi:type="dcterms:W3CDTF">2020-08-17T08:27:00Z</dcterms:created>
  <dcterms:modified xsi:type="dcterms:W3CDTF">2020-08-18T10:28:00Z</dcterms:modified>
</cp:coreProperties>
</file>