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E21DBE" w14:textId="77777777"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00B0CAB8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73683675" w14:textId="77777777" w:rsidR="00025386" w:rsidRDefault="00025386" w:rsidP="00025386"/>
                <w:p w14:paraId="7FFE213C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34DE90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EF11FC8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335D39FD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1A865BF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F836116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E30459C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C73B0" w:rsidRPr="000C73B0">
        <w:rPr>
          <w:b/>
          <w:i w:val="0"/>
        </w:rPr>
        <w:t>5</w:t>
      </w:r>
    </w:p>
    <w:p w14:paraId="559BD079" w14:textId="77777777" w:rsidR="00025386" w:rsidRDefault="00025386"/>
    <w:p w14:paraId="5599929D" w14:textId="77777777" w:rsidR="00025386" w:rsidRPr="00025386" w:rsidRDefault="00025386" w:rsidP="00025386"/>
    <w:p w14:paraId="7F9A7702" w14:textId="77777777" w:rsidR="00025386" w:rsidRPr="00025386" w:rsidRDefault="00025386" w:rsidP="00025386"/>
    <w:p w14:paraId="63D49018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C73B0" w:rsidRPr="000C73B0">
        <w:rPr>
          <w:rFonts w:ascii="Times New Roman" w:eastAsia="Times New Roman" w:hAnsi="Times New Roman"/>
          <w:b/>
          <w:sz w:val="24"/>
          <w:szCs w:val="20"/>
          <w:lang w:eastAsia="pl-PL"/>
        </w:rPr>
        <w:t>ZP.271.11.2020</w:t>
      </w:r>
    </w:p>
    <w:p w14:paraId="6CA8D909" w14:textId="77777777" w:rsidR="00025386" w:rsidRPr="00025386" w:rsidRDefault="00025386" w:rsidP="00025386"/>
    <w:p w14:paraId="249B12D3" w14:textId="77777777" w:rsidR="00025386" w:rsidRDefault="00025386" w:rsidP="00025386"/>
    <w:p w14:paraId="6C2DF97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3AC97CF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5ECBE512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1FDF7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4CCE91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14160F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2D5542C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AEEBAC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3806E3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2111DD0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557FD6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5BA02470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9A2D15A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C73B0" w:rsidRPr="000C73B0">
        <w:rPr>
          <w:rFonts w:ascii="Times New Roman" w:hAnsi="Times New Roman"/>
          <w:sz w:val="24"/>
          <w:szCs w:val="24"/>
        </w:rPr>
        <w:t>(</w:t>
      </w:r>
      <w:proofErr w:type="spellStart"/>
      <w:r w:rsidR="000C73B0" w:rsidRPr="000C73B0">
        <w:rPr>
          <w:rFonts w:ascii="Times New Roman" w:hAnsi="Times New Roman"/>
          <w:sz w:val="24"/>
          <w:szCs w:val="24"/>
        </w:rPr>
        <w:t>t.j</w:t>
      </w:r>
      <w:proofErr w:type="spellEnd"/>
      <w:r w:rsidR="000C73B0" w:rsidRPr="000C73B0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6463C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2F889CB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26F16CD4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16E8D20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CCDA47D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782C42B9" w14:textId="77777777" w:rsidR="00BE3BCE" w:rsidRPr="00B77707" w:rsidRDefault="000C73B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C73B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"Wybór operatora do zarządzania Projektem STOP SMOG w Gminie Niepołomice"</w:t>
      </w:r>
    </w:p>
    <w:p w14:paraId="5508A20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73CB2E5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7EA7D88C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82B7F8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7C72918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E803E27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8DD6677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00B0A64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3E85487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FF8B3F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8DCAD0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AAA6454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D7D16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88D23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2F5E04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5DAAACA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7AE9C5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27366F" w14:textId="77777777" w:rsidR="002B6084" w:rsidRDefault="002B6084" w:rsidP="00025386">
      <w:pPr>
        <w:spacing w:after="0" w:line="240" w:lineRule="auto"/>
      </w:pPr>
      <w:r>
        <w:separator/>
      </w:r>
    </w:p>
  </w:endnote>
  <w:endnote w:type="continuationSeparator" w:id="0">
    <w:p w14:paraId="4C8FD89D" w14:textId="77777777" w:rsidR="002B6084" w:rsidRDefault="002B608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69825E" w14:textId="77777777" w:rsidR="000C73B0" w:rsidRDefault="000C73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9CDCB3" w14:textId="36A76B3D" w:rsidR="00025386" w:rsidRPr="00FD4531" w:rsidRDefault="00025386" w:rsidP="00FD45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98751" w14:textId="77777777" w:rsidR="000C73B0" w:rsidRDefault="000C73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0146A4" w14:textId="77777777" w:rsidR="002B6084" w:rsidRDefault="002B6084" w:rsidP="00025386">
      <w:pPr>
        <w:spacing w:after="0" w:line="240" w:lineRule="auto"/>
      </w:pPr>
      <w:r>
        <w:separator/>
      </w:r>
    </w:p>
  </w:footnote>
  <w:footnote w:type="continuationSeparator" w:id="0">
    <w:p w14:paraId="14BB9A3D" w14:textId="77777777" w:rsidR="002B6084" w:rsidRDefault="002B608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55E353" w14:textId="77777777" w:rsidR="000C73B0" w:rsidRDefault="000C73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756B00" w14:textId="77777777" w:rsidR="000C73B0" w:rsidRDefault="000C73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B2C142" w14:textId="77777777" w:rsidR="000C73B0" w:rsidRDefault="000C73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6084"/>
    <w:rsid w:val="00025386"/>
    <w:rsid w:val="000423B9"/>
    <w:rsid w:val="00084786"/>
    <w:rsid w:val="000C73B0"/>
    <w:rsid w:val="001C2314"/>
    <w:rsid w:val="002B608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  <w:rsid w:val="00FD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1B3778F"/>
  <w15:chartTrackingRefBased/>
  <w15:docId w15:val="{9EE9DFB5-7217-4888-8C41-0D960B801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2020-08-13T12:16:00Z</dcterms:created>
  <dcterms:modified xsi:type="dcterms:W3CDTF">2020-08-13T12:16:00Z</dcterms:modified>
</cp:coreProperties>
</file>