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B2D18D" w14:textId="77777777"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 w14:anchorId="3BC1D560"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14:paraId="7869EFF6" w14:textId="77777777" w:rsidR="00CB6204" w:rsidRDefault="00CB6204" w:rsidP="00CB6204"/>
                <w:p w14:paraId="13279E97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1FBC1D2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247939E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EF6F7D3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138E5B48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75095EC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4994647D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5CDFDC83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131B63E9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1E7A67" w:rsidRPr="001E7A67">
        <w:rPr>
          <w:b/>
          <w:i w:val="0"/>
        </w:rPr>
        <w:t>1</w:t>
      </w:r>
    </w:p>
    <w:p w14:paraId="6C1DF6D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92C60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DC30DF9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5EFBDBBA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1E7A67" w:rsidRPr="001E7A67">
        <w:rPr>
          <w:b/>
          <w:sz w:val="24"/>
        </w:rPr>
        <w:t>ZP.271.11.2020</w:t>
      </w:r>
    </w:p>
    <w:p w14:paraId="7F29595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0555896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1534679C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16777B8E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00CBACB0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0AC94F6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17DB5D9D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5A31083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1E7A67" w:rsidRPr="001E7A67">
        <w:rPr>
          <w:b/>
        </w:rPr>
        <w:t>przetarg nieograniczony</w:t>
      </w:r>
      <w:r w:rsidR="00753DC1">
        <w:t xml:space="preserve"> na:</w:t>
      </w:r>
    </w:p>
    <w:p w14:paraId="6BBD43D2" w14:textId="77777777" w:rsidR="0000184A" w:rsidRDefault="001E7A6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1E7A67">
        <w:rPr>
          <w:b/>
          <w:sz w:val="24"/>
          <w:szCs w:val="24"/>
        </w:rPr>
        <w:t xml:space="preserve"> "Wybór operatora do zarządzania Projektem STOP SMOG w Gminie Niepołomice"</w:t>
      </w:r>
    </w:p>
    <w:p w14:paraId="56DFC9B9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24A908D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1E7A67" w:rsidRPr="001E7A67">
        <w:rPr>
          <w:sz w:val="24"/>
          <w:szCs w:val="24"/>
        </w:rPr>
        <w:t>(</w:t>
      </w:r>
      <w:proofErr w:type="spellStart"/>
      <w:r w:rsidR="001E7A67" w:rsidRPr="001E7A67">
        <w:rPr>
          <w:sz w:val="24"/>
          <w:szCs w:val="24"/>
        </w:rPr>
        <w:t>t.j</w:t>
      </w:r>
      <w:proofErr w:type="spellEnd"/>
      <w:r w:rsidR="001E7A67" w:rsidRPr="001E7A6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19862F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E196D3B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20803F8F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73132398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1E7A67" w:rsidRPr="001E7A67">
        <w:rPr>
          <w:sz w:val="24"/>
          <w:szCs w:val="24"/>
        </w:rPr>
        <w:t>(</w:t>
      </w:r>
      <w:proofErr w:type="spellStart"/>
      <w:r w:rsidR="001E7A67" w:rsidRPr="001E7A67">
        <w:rPr>
          <w:sz w:val="24"/>
          <w:szCs w:val="24"/>
        </w:rPr>
        <w:t>t.j</w:t>
      </w:r>
      <w:proofErr w:type="spellEnd"/>
      <w:r w:rsidR="001E7A67" w:rsidRPr="001E7A67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40496578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1E7A67" w:rsidRPr="001E7A67">
        <w:rPr>
          <w:sz w:val="24"/>
          <w:szCs w:val="24"/>
        </w:rPr>
        <w:t>(</w:t>
      </w:r>
      <w:proofErr w:type="spellStart"/>
      <w:r w:rsidR="001E7A67" w:rsidRPr="001E7A67">
        <w:rPr>
          <w:sz w:val="24"/>
          <w:szCs w:val="24"/>
        </w:rPr>
        <w:t>t.j</w:t>
      </w:r>
      <w:proofErr w:type="spellEnd"/>
      <w:r w:rsidR="001E7A67" w:rsidRPr="001E7A67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5AC6921F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13E1F5E3" w14:textId="77777777" w:rsidTr="00C527C7">
        <w:tc>
          <w:tcPr>
            <w:tcW w:w="543" w:type="dxa"/>
          </w:tcPr>
          <w:p w14:paraId="0EE08DD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7AD93F8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9127367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0C8600B3" w14:textId="77777777" w:rsidTr="00C527C7">
        <w:tc>
          <w:tcPr>
            <w:tcW w:w="543" w:type="dxa"/>
          </w:tcPr>
          <w:p w14:paraId="5EA2B32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22C0712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4BC2D584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5224B518" w14:textId="77777777" w:rsidTr="00C527C7">
        <w:tc>
          <w:tcPr>
            <w:tcW w:w="543" w:type="dxa"/>
          </w:tcPr>
          <w:p w14:paraId="0BD57B0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7DE085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BF21BE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417ABC1" w14:textId="77777777" w:rsidTr="00C527C7">
        <w:tc>
          <w:tcPr>
            <w:tcW w:w="543" w:type="dxa"/>
          </w:tcPr>
          <w:p w14:paraId="65444D8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086039C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E94233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5B24DC8F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02E44CC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7A1220B2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247D3DA8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73B32C92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4A22C9" w14:textId="77777777" w:rsidR="00546A3B" w:rsidRDefault="00546A3B">
      <w:r>
        <w:separator/>
      </w:r>
    </w:p>
  </w:endnote>
  <w:endnote w:type="continuationSeparator" w:id="0">
    <w:p w14:paraId="20D728DD" w14:textId="77777777" w:rsidR="00546A3B" w:rsidRDefault="00546A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F8FE0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35AD2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3565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6682B137" w14:textId="5B4654A2" w:rsidR="00336EEB" w:rsidRDefault="00336EEB" w:rsidP="006709D8">
    <w:pPr>
      <w:pStyle w:val="Stopka"/>
      <w:tabs>
        <w:tab w:val="clear" w:pos="4536"/>
      </w:tabs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752959" w14:textId="77777777" w:rsidR="001E7A67" w:rsidRDefault="001E7A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C859C6" w14:textId="77777777" w:rsidR="00546A3B" w:rsidRDefault="00546A3B">
      <w:r>
        <w:separator/>
      </w:r>
    </w:p>
  </w:footnote>
  <w:footnote w:type="continuationSeparator" w:id="0">
    <w:p w14:paraId="4EFE2B0D" w14:textId="77777777" w:rsidR="00546A3B" w:rsidRDefault="00546A3B">
      <w:r>
        <w:continuationSeparator/>
      </w:r>
    </w:p>
  </w:footnote>
  <w:footnote w:id="1">
    <w:p w14:paraId="07F1F47D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683D119C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B5BABA" w14:textId="77777777" w:rsidR="001E7A67" w:rsidRDefault="001E7A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75CBC9" w14:textId="77777777" w:rsidR="001E7A67" w:rsidRDefault="001E7A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C74778D" w14:textId="77777777" w:rsidR="001E7A67" w:rsidRDefault="001E7A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6A3B"/>
    <w:rsid w:val="0000184A"/>
    <w:rsid w:val="00012997"/>
    <w:rsid w:val="000621A2"/>
    <w:rsid w:val="00075CEC"/>
    <w:rsid w:val="00106AC7"/>
    <w:rsid w:val="00111985"/>
    <w:rsid w:val="00147532"/>
    <w:rsid w:val="001614BA"/>
    <w:rsid w:val="001E7A67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6A3B"/>
    <w:rsid w:val="0056132E"/>
    <w:rsid w:val="005A5013"/>
    <w:rsid w:val="005C3627"/>
    <w:rsid w:val="00641063"/>
    <w:rsid w:val="00664D2F"/>
    <w:rsid w:val="006709D8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897728"/>
  <w15:chartTrackingRefBased/>
  <w15:docId w15:val="{D78C9E87-86D7-4C21-9C1B-8A9BE55AF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173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2010-01-07T09:39:00Z</cp:lastPrinted>
  <dcterms:created xsi:type="dcterms:W3CDTF">2020-08-14T06:20:00Z</dcterms:created>
  <dcterms:modified xsi:type="dcterms:W3CDTF">2020-08-14T06:20:00Z</dcterms:modified>
</cp:coreProperties>
</file>