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D5B95">
        <w:rPr>
          <w:rFonts w:ascii="Verdana" w:hAnsi="Verdana"/>
          <w:sz w:val="16"/>
          <w:szCs w:val="16"/>
        </w:rPr>
        <w:t>KC-zp.,272-311/20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D5B95">
        <w:rPr>
          <w:rFonts w:ascii="Verdana" w:hAnsi="Verdana"/>
          <w:sz w:val="16"/>
          <w:szCs w:val="16"/>
        </w:rPr>
        <w:t xml:space="preserve">                                       </w:t>
      </w:r>
      <w:r w:rsidR="003D5B95" w:rsidRPr="005D7B8E">
        <w:rPr>
          <w:rFonts w:ascii="Verdana" w:hAnsi="Verdana"/>
          <w:sz w:val="16"/>
          <w:szCs w:val="16"/>
        </w:rPr>
        <w:t>Kraków</w:t>
      </w:r>
      <w:r w:rsidR="003D5B95" w:rsidRPr="00315D72">
        <w:rPr>
          <w:rFonts w:ascii="Verdana" w:hAnsi="Verdana"/>
          <w:sz w:val="16"/>
          <w:szCs w:val="16"/>
        </w:rPr>
        <w:t xml:space="preserve">, </w:t>
      </w:r>
      <w:r w:rsidR="003D5B95" w:rsidRPr="005D7B8E">
        <w:rPr>
          <w:rFonts w:ascii="Verdana" w:hAnsi="Verdana"/>
          <w:sz w:val="16"/>
          <w:szCs w:val="16"/>
        </w:rPr>
        <w:t>2020-08-</w:t>
      </w:r>
      <w:r w:rsidR="00F866EA">
        <w:rPr>
          <w:rFonts w:ascii="Verdana" w:hAnsi="Verdana"/>
          <w:sz w:val="16"/>
          <w:szCs w:val="16"/>
        </w:rPr>
        <w:t>12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  <w:bookmarkStart w:id="0" w:name="_GoBack"/>
      <w:bookmarkEnd w:id="0"/>
      <w:r w:rsidRPr="00315D72">
        <w:rPr>
          <w:rFonts w:ascii="Verdana" w:hAnsi="Verdana"/>
          <w:sz w:val="20"/>
        </w:rPr>
        <w:t>W SPRAWIE SIWZ</w:t>
      </w:r>
      <w:r w:rsidR="004C3CBF">
        <w:rPr>
          <w:rFonts w:ascii="Verdana" w:hAnsi="Verdana"/>
          <w:sz w:val="20"/>
        </w:rPr>
        <w:t xml:space="preserve"> </w:t>
      </w:r>
      <w:r w:rsidR="004C3CBF" w:rsidRPr="00F866EA">
        <w:rPr>
          <w:rFonts w:ascii="Verdana" w:hAnsi="Verdana"/>
          <w:sz w:val="20"/>
        </w:rPr>
        <w:t>I ZMIANA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5D7B8E" w:rsidRPr="005D7B8E">
        <w:rPr>
          <w:rFonts w:ascii="Verdana" w:hAnsi="Verdana"/>
          <w:b/>
          <w:sz w:val="20"/>
        </w:rPr>
        <w:t>2020-08-10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D7B8E" w:rsidRPr="005D7B8E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A27DDB">
        <w:rPr>
          <w:rFonts w:ascii="Verdana" w:hAnsi="Verdana"/>
          <w:sz w:val="20"/>
        </w:rPr>
        <w:t>/</w:t>
      </w:r>
      <w:r w:rsidR="003D5B95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5D7B8E" w:rsidRPr="005D7B8E">
        <w:rPr>
          <w:rFonts w:ascii="Verdana" w:hAnsi="Verdana"/>
          <w:b/>
          <w:sz w:val="20"/>
        </w:rPr>
        <w:t xml:space="preserve">dostawa 3 wag laboratoryjnych dla </w:t>
      </w:r>
      <w:proofErr w:type="spellStart"/>
      <w:r w:rsidR="005D7B8E" w:rsidRPr="005D7B8E">
        <w:rPr>
          <w:rFonts w:ascii="Verdana" w:hAnsi="Verdana"/>
          <w:b/>
          <w:sz w:val="20"/>
        </w:rPr>
        <w:t>WGiG</w:t>
      </w:r>
      <w:proofErr w:type="spellEnd"/>
      <w:r w:rsidR="005D7B8E" w:rsidRPr="005D7B8E">
        <w:rPr>
          <w:rFonts w:ascii="Verdana" w:hAnsi="Verdana"/>
          <w:b/>
          <w:sz w:val="20"/>
        </w:rPr>
        <w:t xml:space="preserve"> - KC-zp.,272-311/20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4C3CBF" w:rsidP="004C3CBF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Waga nr 2 – 1 szt.</w:t>
      </w:r>
    </w:p>
    <w:p w:rsidR="004C3CBF" w:rsidRDefault="004C3CBF" w:rsidP="004C3CBF">
      <w:pPr>
        <w:pStyle w:val="Tekstpodstawowywcity3"/>
        <w:spacing w:line="240" w:lineRule="auto"/>
        <w:ind w:left="720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 Zamawiający dopuści wagę o średnicy szali wynoszącej 180 mm, spełniającą pozostałe wymagania Zamawiającego?</w:t>
      </w:r>
    </w:p>
    <w:p w:rsidR="004C3CBF" w:rsidRDefault="004C3CBF" w:rsidP="004C3CBF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Waga 3 – 1 szt.</w:t>
      </w:r>
    </w:p>
    <w:p w:rsidR="004C3CBF" w:rsidRDefault="004C3CBF" w:rsidP="004C3CBF">
      <w:pPr>
        <w:pStyle w:val="Tekstpodstawowywcity3"/>
        <w:numPr>
          <w:ilvl w:val="0"/>
          <w:numId w:val="3"/>
        </w:numPr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 Zamawiający dopuści wagę o dokładności 10g?</w:t>
      </w:r>
    </w:p>
    <w:p w:rsidR="004C3CBF" w:rsidRDefault="004C3CBF" w:rsidP="004C3CBF">
      <w:pPr>
        <w:pStyle w:val="Tekstpodstawowywcity3"/>
        <w:numPr>
          <w:ilvl w:val="0"/>
          <w:numId w:val="3"/>
        </w:numPr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 Zamawiający dopuści wagę posiadającą wyświetlacz LCD o wysokości cyfr 25 mm, bez podświetlania?</w:t>
      </w:r>
    </w:p>
    <w:p w:rsidR="004C3CBF" w:rsidRDefault="004C3CBF" w:rsidP="004C3CBF">
      <w:pPr>
        <w:pStyle w:val="Tekstpodstawowywcity3"/>
        <w:numPr>
          <w:ilvl w:val="0"/>
          <w:numId w:val="3"/>
        </w:numPr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 Zamawiający dopuści wagę o wymiarze szalki wynoszącym 236x195mm?</w:t>
      </w:r>
    </w:p>
    <w:p w:rsidR="004C3CBF" w:rsidRPr="00315D72" w:rsidRDefault="004C3CBF" w:rsidP="004C3CBF">
      <w:pPr>
        <w:pStyle w:val="Tekstpodstawowywcity3"/>
        <w:spacing w:line="240" w:lineRule="auto"/>
        <w:ind w:left="720"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4C3CBF" w:rsidP="004C3CBF">
      <w:pPr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Zamawiający zmienia zapisy dotyczące Wagi 2 </w:t>
      </w:r>
    </w:p>
    <w:p w:rsidR="004C3CBF" w:rsidRDefault="004C3CBF" w:rsidP="004C3CBF">
      <w:pPr>
        <w:ind w:left="720"/>
        <w:rPr>
          <w:rFonts w:ascii="Verdana" w:hAnsi="Verdana"/>
        </w:rPr>
      </w:pPr>
      <w:r>
        <w:rPr>
          <w:rFonts w:ascii="Verdana" w:hAnsi="Verdana"/>
        </w:rPr>
        <w:t>z:</w:t>
      </w:r>
    </w:p>
    <w:p w:rsidR="004C3CBF" w:rsidRDefault="004C3CBF" w:rsidP="004C3CBF">
      <w:pPr>
        <w:ind w:left="720"/>
        <w:rPr>
          <w:rFonts w:ascii="Verdana" w:hAnsi="Verdana"/>
        </w:rPr>
      </w:pPr>
      <w:r>
        <w:rPr>
          <w:rFonts w:ascii="Verdana" w:hAnsi="Verdana"/>
        </w:rPr>
        <w:t>Rozmiar szalki minimum szerokość/długość 185 mm</w:t>
      </w:r>
    </w:p>
    <w:p w:rsidR="004C3CBF" w:rsidRDefault="004C3CBF" w:rsidP="004C3CBF">
      <w:pPr>
        <w:ind w:left="720"/>
        <w:rPr>
          <w:rFonts w:ascii="Verdana" w:hAnsi="Verdana"/>
        </w:rPr>
      </w:pPr>
      <w:r>
        <w:rPr>
          <w:rFonts w:ascii="Verdana" w:hAnsi="Verdana"/>
        </w:rPr>
        <w:t>na:</w:t>
      </w:r>
    </w:p>
    <w:p w:rsidR="004C3CBF" w:rsidRDefault="004C3CBF" w:rsidP="004C3CBF">
      <w:pPr>
        <w:ind w:left="720"/>
        <w:rPr>
          <w:rFonts w:ascii="Verdana" w:hAnsi="Verdana"/>
        </w:rPr>
      </w:pPr>
      <w:r>
        <w:rPr>
          <w:rFonts w:ascii="Verdana" w:hAnsi="Verdana"/>
        </w:rPr>
        <w:t xml:space="preserve">Rozmiar szalki minimum </w:t>
      </w:r>
      <w:r w:rsidRPr="004C3CBF">
        <w:rPr>
          <w:rFonts w:ascii="Verdana" w:hAnsi="Verdana"/>
          <w:color w:val="FF0000"/>
        </w:rPr>
        <w:t>szerokość/długość 180 mm</w:t>
      </w:r>
    </w:p>
    <w:p w:rsidR="00A55488" w:rsidRPr="00315D72" w:rsidRDefault="00D40B76" w:rsidP="00A55488">
      <w:pPr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Zamawiający pozostawia niezmienione zapisy odnośnie </w:t>
      </w:r>
      <w:r w:rsidR="00A55488">
        <w:rPr>
          <w:rFonts w:ascii="Verdana" w:hAnsi="Verdana"/>
        </w:rPr>
        <w:t>dokładności wagi, wyświetlacza oraz wymiarów szalki.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D0B" w:rsidRDefault="00FD5D0B">
      <w:r>
        <w:separator/>
      </w:r>
    </w:p>
  </w:endnote>
  <w:endnote w:type="continuationSeparator" w:id="0">
    <w:p w:rsidR="00FD5D0B" w:rsidRDefault="00FD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D0B" w:rsidRDefault="00FD5D0B">
      <w:r>
        <w:separator/>
      </w:r>
    </w:p>
  </w:footnote>
  <w:footnote w:type="continuationSeparator" w:id="0">
    <w:p w:rsidR="00FD5D0B" w:rsidRDefault="00FD5D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40B7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866E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72FD6"/>
    <w:multiLevelType w:val="hybridMultilevel"/>
    <w:tmpl w:val="CB1812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03196"/>
    <w:multiLevelType w:val="hybridMultilevel"/>
    <w:tmpl w:val="26B8EF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E94AED"/>
    <w:multiLevelType w:val="hybridMultilevel"/>
    <w:tmpl w:val="53544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9B4BBE"/>
    <w:multiLevelType w:val="hybridMultilevel"/>
    <w:tmpl w:val="5E9E7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D0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D5B95"/>
    <w:rsid w:val="003F7802"/>
    <w:rsid w:val="00476899"/>
    <w:rsid w:val="004C3CBF"/>
    <w:rsid w:val="00542F2E"/>
    <w:rsid w:val="005A7BE4"/>
    <w:rsid w:val="005D7B8E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55488"/>
    <w:rsid w:val="00BA48E1"/>
    <w:rsid w:val="00C529DB"/>
    <w:rsid w:val="00C914F4"/>
    <w:rsid w:val="00CA338E"/>
    <w:rsid w:val="00CB1285"/>
    <w:rsid w:val="00D108D9"/>
    <w:rsid w:val="00D40B76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866EA"/>
    <w:rsid w:val="00FC588B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169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6</cp:revision>
  <cp:lastPrinted>2020-08-11T10:31:00Z</cp:lastPrinted>
  <dcterms:created xsi:type="dcterms:W3CDTF">2020-08-10T07:26:00Z</dcterms:created>
  <dcterms:modified xsi:type="dcterms:W3CDTF">2020-08-11T10:31:00Z</dcterms:modified>
</cp:coreProperties>
</file>