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CD1481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D1481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CD1481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D1481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D1481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CD1481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D1481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D1481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CD1481" w:rsidRPr="00CD1481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CD1481" w:rsidRPr="00CD1481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CD1481" w:rsidRPr="00CD1481">
        <w:rPr>
          <w:rFonts w:ascii="Tahoma" w:hAnsi="Tahoma" w:cs="Tahoma"/>
          <w:b/>
          <w:sz w:val="16"/>
          <w:szCs w:val="16"/>
        </w:rPr>
        <w:t>ZP/DK-20/20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Monitory (5 szt.) dla Katedry Inteligentnych Sysytemów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Dyski twarde (2 szt.) dla Katedry Inteligentnych Sysytemów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Tablet cyfrowy dla Katedry Inteligentnych Sysytemów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Dyski SSD (15 szt.) dla Katedry Inteligentnych Sysytemów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Szafy Rack 19 z wyposażeniem (3 szt.) dla Katedry Inteligentnych Systemów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Monitor dla Katedry Inteligentnych Systemów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Komputery przenośne (2 szt.) dla Katedry Inteligentnych Systemów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D1481" w:rsidRPr="00AF2CA7" w:rsidTr="00B439FC">
        <w:tc>
          <w:tcPr>
            <w:tcW w:w="1134" w:type="dxa"/>
          </w:tcPr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D1481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D1481">
              <w:rPr>
                <w:rFonts w:ascii="Tahoma" w:hAnsi="Tahoma" w:cs="Tahoma"/>
                <w:sz w:val="16"/>
                <w:szCs w:val="16"/>
              </w:rPr>
              <w:t>Monitor dla Katedry Inteligentnych Systemów Informatycznych</w:t>
            </w:r>
          </w:p>
          <w:p w:rsidR="00CD1481" w:rsidRPr="00AF2CA7" w:rsidRDefault="00CD1481" w:rsidP="00B439F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D1481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D1481" w:rsidRPr="00AF2CA7" w:rsidRDefault="00CD1481" w:rsidP="00B439F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D1481" w:rsidRPr="00AF2CA7" w:rsidRDefault="00CD1481" w:rsidP="00B439F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D1481" w:rsidRPr="00AF2CA7" w:rsidRDefault="00CD1481" w:rsidP="00B439F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DFA" w:rsidRDefault="00252DFA">
      <w:r>
        <w:separator/>
      </w:r>
    </w:p>
  </w:endnote>
  <w:endnote w:type="continuationSeparator" w:id="0">
    <w:p w:rsidR="00252DFA" w:rsidRDefault="0025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481" w:rsidRDefault="00CD14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D148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481" w:rsidRDefault="00CD1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DFA" w:rsidRDefault="00252DFA">
      <w:r>
        <w:separator/>
      </w:r>
    </w:p>
  </w:footnote>
  <w:footnote w:type="continuationSeparator" w:id="0">
    <w:p w:rsidR="00252DFA" w:rsidRDefault="00252DFA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481" w:rsidRDefault="00CD1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481" w:rsidRDefault="00CD1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481" w:rsidRDefault="00CD1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DFA"/>
    <w:rsid w:val="00036A09"/>
    <w:rsid w:val="00095649"/>
    <w:rsid w:val="000F18FA"/>
    <w:rsid w:val="00172873"/>
    <w:rsid w:val="00180C76"/>
    <w:rsid w:val="00252DFA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D1481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CD380-6871-4B06-B968-17949677F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030C905-F012-45EE-B271-2905A0859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1185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2020-07-31T06:33:00Z</dcterms:created>
  <dcterms:modified xsi:type="dcterms:W3CDTF">2020-07-31T06:33:00Z</dcterms:modified>
</cp:coreProperties>
</file>